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7B2EB" w14:textId="77777777" w:rsidR="00DE237C" w:rsidRPr="00204C30" w:rsidRDefault="00DE237C" w:rsidP="00DE237C">
      <w:pPr>
        <w:pStyle w:val="1"/>
        <w:tabs>
          <w:tab w:val="center" w:pos="4873"/>
        </w:tabs>
        <w:rPr>
          <w:rFonts w:ascii="Times New Roman" w:eastAsia="游明朝" w:hAnsi="Times New Roman" w:cs="Times New Roman"/>
          <w:sz w:val="22"/>
          <w:shd w:val="clear" w:color="auto" w:fill="FFFFFF"/>
        </w:rPr>
      </w:pPr>
      <w:r w:rsidRPr="00204C30">
        <w:rPr>
          <w:rFonts w:ascii="Times New Roman" w:eastAsia="游明朝" w:hAnsi="Times New Roman" w:cs="Times New Roman"/>
          <w:sz w:val="22"/>
          <w:shd w:val="clear" w:color="auto" w:fill="FFFFFF"/>
        </w:rPr>
        <w:t>東洋大学人間科学総合研究所</w:t>
      </w:r>
    </w:p>
    <w:p w14:paraId="6A97CC24" w14:textId="323B15F2" w:rsidR="00DE237C" w:rsidRPr="00204C30" w:rsidRDefault="00DE237C" w:rsidP="00DE237C">
      <w:pPr>
        <w:jc w:val="center"/>
        <w:rPr>
          <w:rFonts w:ascii="Times New Roman" w:eastAsia="游明朝" w:hAnsi="Times New Roman"/>
          <w:b/>
          <w:sz w:val="28"/>
          <w:szCs w:val="28"/>
          <w:shd w:val="clear" w:color="auto" w:fill="FFFFFF"/>
          <w:lang w:eastAsia="ja-JP"/>
        </w:rPr>
      </w:pPr>
      <w:r w:rsidRPr="00204C30">
        <w:rPr>
          <w:rFonts w:ascii="Times New Roman" w:eastAsia="游明朝" w:hAnsi="Times New Roman"/>
          <w:b/>
          <w:sz w:val="28"/>
          <w:szCs w:val="28"/>
          <w:shd w:val="clear" w:color="auto" w:fill="FFFFFF"/>
          <w:lang w:eastAsia="ja-JP"/>
        </w:rPr>
        <w:t>&lt;</w:t>
      </w:r>
      <w:r w:rsidRPr="00204C30">
        <w:rPr>
          <w:rFonts w:ascii="Times New Roman" w:eastAsia="游明朝" w:hAnsi="Times New Roman"/>
          <w:b/>
          <w:sz w:val="28"/>
          <w:szCs w:val="28"/>
          <w:shd w:val="clear" w:color="auto" w:fill="FFFFFF"/>
          <w:lang w:eastAsia="ja-JP"/>
        </w:rPr>
        <w:t>未成年後見制度の現状と課題を考える</w:t>
      </w:r>
      <w:r w:rsidRPr="00204C30">
        <w:rPr>
          <w:rFonts w:ascii="Times New Roman" w:eastAsia="游明朝" w:hAnsi="Times New Roman"/>
          <w:b/>
          <w:sz w:val="28"/>
          <w:szCs w:val="28"/>
          <w:shd w:val="clear" w:color="auto" w:fill="FFFFFF"/>
          <w:lang w:eastAsia="ja-JP"/>
        </w:rPr>
        <w:t>&gt;</w:t>
      </w:r>
    </w:p>
    <w:p w14:paraId="5C7F7B0F" w14:textId="77777777" w:rsidR="00096EDE" w:rsidRPr="00204C30" w:rsidRDefault="00096EDE" w:rsidP="00DE237C">
      <w:pPr>
        <w:rPr>
          <w:rFonts w:ascii="Times New Roman" w:eastAsia="游明朝" w:hAnsi="Times New Roman"/>
          <w:sz w:val="22"/>
          <w:lang w:eastAsia="ja-JP"/>
        </w:rPr>
      </w:pPr>
    </w:p>
    <w:p w14:paraId="09807E22" w14:textId="77777777" w:rsidR="004A05F8" w:rsidRDefault="00DE237C" w:rsidP="00672218">
      <w:pPr>
        <w:ind w:firstLineChars="100" w:firstLine="220"/>
        <w:rPr>
          <w:rFonts w:ascii="Times New Roman" w:eastAsia="游明朝" w:hAnsi="Times New Roman"/>
          <w:sz w:val="22"/>
          <w:shd w:val="clear" w:color="auto" w:fill="FFFFFF"/>
          <w:lang w:eastAsia="ja-JP"/>
        </w:rPr>
      </w:pPr>
      <w:r w:rsidRPr="00204C30">
        <w:rPr>
          <w:rFonts w:ascii="Times New Roman" w:eastAsia="游明朝" w:hAnsi="Times New Roman"/>
          <w:sz w:val="22"/>
          <w:lang w:eastAsia="ja-JP"/>
        </w:rPr>
        <w:t>人間科学総合研究所プロジェクト「</w: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地域での支援力を生かす子ども相談支援の開発支援」の</w:t>
      </w:r>
    </w:p>
    <w:p w14:paraId="21A0E390" w14:textId="6F401C09" w:rsidR="00DE237C" w:rsidRPr="00204C30" w:rsidRDefault="00DE237C" w:rsidP="00672218">
      <w:pPr>
        <w:ind w:firstLineChars="100" w:firstLine="220"/>
        <w:rPr>
          <w:rFonts w:ascii="Times New Roman" w:eastAsia="游明朝" w:hAnsi="Times New Roman"/>
          <w:sz w:val="22"/>
          <w:shd w:val="clear" w:color="auto" w:fill="FFFFFF"/>
          <w:lang w:eastAsia="ja-JP"/>
        </w:rPr>
      </w:pP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一環として</w:t>
      </w:r>
      <w:r w:rsidR="00672218"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「</w: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未成年後見人制度の現状と課題を考える</w:t>
      </w:r>
      <w:r w:rsidR="00672218"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」</w: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セミナーを開催</w:t>
      </w:r>
      <w:r w:rsidR="00672218"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いた</w: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>します。</w:t>
      </w:r>
    </w:p>
    <w:p w14:paraId="3446E17B" w14:textId="77777777" w:rsidR="00DE237C" w:rsidRPr="00204C30" w:rsidRDefault="00DE237C" w:rsidP="00DE237C">
      <w:pPr>
        <w:rPr>
          <w:rFonts w:ascii="Times New Roman" w:eastAsia="游明朝" w:hAnsi="Times New Roman"/>
          <w:sz w:val="22"/>
          <w:shd w:val="clear" w:color="auto" w:fill="FFFFFF"/>
          <w:lang w:eastAsia="ja-JP"/>
        </w:rPr>
      </w:pPr>
    </w:p>
    <w:p w14:paraId="1E45012E" w14:textId="66AFDF22" w:rsidR="00DE237C" w:rsidRPr="00204C30" w:rsidRDefault="00DE237C" w:rsidP="00A127FB">
      <w:pPr>
        <w:rPr>
          <w:rFonts w:ascii="Times New Roman" w:eastAsia="游明朝" w:hAnsi="Times New Roman"/>
          <w:sz w:val="22"/>
        </w:rPr>
      </w:pPr>
      <w:r w:rsidRPr="00204C30">
        <w:rPr>
          <mc:AlternateContent>
            <mc:Choice Requires="w16se">
              <w:rFonts w:ascii="Times New Roman" w:eastAsia="游明朝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lang w:eastAsia="ja-JP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="00096EDE" w:rsidRPr="00204C30">
        <w:rPr>
          <w:rFonts w:ascii="Times New Roman" w:eastAsia="游明朝" w:hAnsi="Times New Roman"/>
          <w:sz w:val="22"/>
        </w:rPr>
        <w:t xml:space="preserve">　</w:t>
      </w:r>
      <w:r w:rsidR="00F627CB" w:rsidRPr="00204C30">
        <w:rPr>
          <w:rFonts w:ascii="Times New Roman" w:eastAsia="游明朝" w:hAnsi="Times New Roman"/>
          <w:b/>
          <w:sz w:val="22"/>
          <w:lang w:eastAsia="ja-JP"/>
        </w:rPr>
        <w:t>日　　時</w:t>
      </w:r>
      <w:r w:rsidR="00096EDE" w:rsidRPr="00204C30">
        <w:rPr>
          <w:rFonts w:ascii="Times New Roman" w:eastAsia="游明朝" w:hAnsi="Times New Roman"/>
          <w:sz w:val="22"/>
          <w:lang w:eastAsia="ja-JP"/>
        </w:rPr>
        <w:t xml:space="preserve">　　</w:t>
      </w:r>
      <w:r w:rsidRPr="00204C30">
        <w:rPr>
          <w:rFonts w:ascii="Times New Roman" w:eastAsia="游明朝" w:hAnsi="Times New Roman"/>
          <w:sz w:val="22"/>
          <w:lang w:eastAsia="ja-JP"/>
        </w:rPr>
        <w:t>2022</w:t>
      </w:r>
      <w:r w:rsidRPr="00204C30">
        <w:rPr>
          <w:rFonts w:ascii="Times New Roman" w:eastAsia="游明朝" w:hAnsi="Times New Roman"/>
          <w:sz w:val="22"/>
          <w:lang w:eastAsia="ja-JP"/>
        </w:rPr>
        <w:t>年</w:t>
      </w:r>
      <w:r w:rsidRPr="00204C30">
        <w:rPr>
          <w:rFonts w:ascii="Times New Roman" w:eastAsia="游明朝" w:hAnsi="Times New Roman"/>
          <w:sz w:val="22"/>
          <w:lang w:eastAsia="ja-JP"/>
        </w:rPr>
        <w:t>10</w:t>
      </w:r>
      <w:r w:rsidRPr="00204C30">
        <w:rPr>
          <w:rFonts w:ascii="Times New Roman" w:eastAsia="游明朝" w:hAnsi="Times New Roman"/>
          <w:sz w:val="22"/>
          <w:lang w:eastAsia="ja-JP"/>
        </w:rPr>
        <w:t>月</w:t>
      </w:r>
      <w:r w:rsidRPr="00204C30">
        <w:rPr>
          <w:rFonts w:ascii="Times New Roman" w:eastAsia="游明朝" w:hAnsi="Times New Roman"/>
          <w:sz w:val="22"/>
          <w:lang w:eastAsia="ja-JP"/>
        </w:rPr>
        <w:t>23</w:t>
      </w:r>
      <w:r w:rsidRPr="00204C30">
        <w:rPr>
          <w:rFonts w:ascii="Times New Roman" w:eastAsia="游明朝" w:hAnsi="Times New Roman"/>
          <w:sz w:val="22"/>
          <w:lang w:eastAsia="ja-JP"/>
        </w:rPr>
        <w:t>日（日）</w:t>
      </w:r>
      <w:r w:rsidR="00FC0A59">
        <w:rPr>
          <w:rFonts w:ascii="Times New Roman" w:eastAsia="游明朝" w:hAnsi="Times New Roman" w:hint="eastAsia"/>
          <w:sz w:val="22"/>
          <w:lang w:eastAsia="ja-JP"/>
        </w:rPr>
        <w:t>1</w:t>
      </w:r>
      <w:r w:rsidR="00FC0A59">
        <w:rPr>
          <w:rFonts w:ascii="Times New Roman" w:eastAsia="游明朝" w:hAnsi="Times New Roman"/>
          <w:sz w:val="22"/>
          <w:lang w:eastAsia="ja-JP"/>
        </w:rPr>
        <w:t>0:00</w:t>
      </w:r>
      <w:r w:rsidR="00FC0A59">
        <w:rPr>
          <w:rFonts w:ascii="Times New Roman" w:eastAsia="游明朝" w:hAnsi="Times New Roman" w:hint="eastAsia"/>
          <w:sz w:val="22"/>
          <w:lang w:eastAsia="ja-JP"/>
        </w:rPr>
        <w:t>～</w:t>
      </w:r>
      <w:r w:rsidR="00FC0A59">
        <w:rPr>
          <w:rFonts w:ascii="Times New Roman" w:eastAsia="游明朝" w:hAnsi="Times New Roman"/>
          <w:sz w:val="22"/>
          <w:lang w:eastAsia="ja-JP"/>
        </w:rPr>
        <w:t>12:00</w:t>
      </w:r>
    </w:p>
    <w:p w14:paraId="138E13C7" w14:textId="2E079460" w:rsidR="00922C74" w:rsidRDefault="00922C74" w:rsidP="00206D5E">
      <w:pPr>
        <w:rPr>
          <w:rFonts w:ascii="Times New Roman" w:eastAsia="游明朝" w:hAnsi="Times New Roman"/>
          <w:sz w:val="22"/>
          <w:lang w:eastAsia="ja-JP"/>
        </w:rPr>
      </w:pPr>
      <w:r>
        <w:rPr>
          <w:rFonts w:ascii="Times New Roman" w:eastAsia="游明朝" w:hAnsi="Times New Roman" w:hint="eastAsia"/>
          <w:noProof/>
          <w:sz w:val="22"/>
          <w:lang w:eastAsia="ja-JP"/>
        </w:rPr>
        <mc:AlternateContent>
          <mc:Choice Requires="w16se">
            <w:drawing>
              <wp:anchor distT="0" distB="0" distL="114300" distR="114300" simplePos="0" relativeHeight="251658240" behindDoc="0" locked="0" layoutInCell="1" allowOverlap="1" wp14:anchorId="030127B4" wp14:editId="220BCE6C">
                <wp:simplePos x="0" y="0"/>
                <wp:positionH relativeFrom="column">
                  <wp:posOffset>4243070</wp:posOffset>
                </wp:positionH>
                <wp:positionV relativeFrom="paragraph">
                  <wp:posOffset>254000</wp:posOffset>
                </wp:positionV>
                <wp:extent cx="2849880" cy="1795208"/>
                <wp:effectExtent l="0" t="0" r="7620" b="0"/>
                <wp:wrapNone/>
                <wp:docPr id="3" name="図 3" descr="https://www.toyo.ac.jp/uploaded/attachment/86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図 1" descr="https://www.toyo.ac.jp/uploaded/attachment/86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9880" cy="1795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DE237C" w:rsidRPr="00204C30">
        <w:rPr>
          <mc:AlternateContent>
            <mc:Choice Requires="w16se">
              <w:rFonts w:ascii="Times New Roman" w:eastAsia="游明朝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lang w:eastAsia="ja-JP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="00096EDE" w:rsidRPr="00204C30">
        <w:rPr>
          <w:rFonts w:ascii="Times New Roman" w:eastAsia="游明朝" w:hAnsi="Times New Roman"/>
          <w:sz w:val="22"/>
          <w:lang w:eastAsia="ja-JP"/>
        </w:rPr>
        <w:t xml:space="preserve">　</w:t>
      </w:r>
      <w:r w:rsidR="00DE237C" w:rsidRPr="00204C30">
        <w:rPr>
          <w:rFonts w:ascii="Times New Roman" w:eastAsia="游明朝" w:hAnsi="Times New Roman"/>
          <w:b/>
          <w:sz w:val="22"/>
          <w:lang w:eastAsia="ja-JP"/>
        </w:rPr>
        <w:t>場</w:t>
      </w:r>
      <w:r w:rsidR="00096EDE" w:rsidRPr="00204C30">
        <w:rPr>
          <w:rFonts w:ascii="Times New Roman" w:eastAsia="游明朝" w:hAnsi="Times New Roman"/>
          <w:b/>
          <w:sz w:val="22"/>
          <w:lang w:eastAsia="ja-JP"/>
        </w:rPr>
        <w:t xml:space="preserve">　　</w:t>
      </w:r>
      <w:r w:rsidR="00DE237C" w:rsidRPr="00204C30">
        <w:rPr>
          <w:rFonts w:ascii="Times New Roman" w:eastAsia="游明朝" w:hAnsi="Times New Roman"/>
          <w:b/>
          <w:sz w:val="22"/>
          <w:lang w:eastAsia="ja-JP"/>
        </w:rPr>
        <w:t>所</w:t>
      </w:r>
      <w:r w:rsidR="00096EDE" w:rsidRPr="00204C30">
        <w:rPr>
          <w:rFonts w:ascii="Times New Roman" w:eastAsia="游明朝" w:hAnsi="Times New Roman"/>
          <w:sz w:val="22"/>
          <w:lang w:eastAsia="ja-JP"/>
        </w:rPr>
        <w:t xml:space="preserve">　　</w:t>
      </w:r>
      <w:r w:rsidR="00DE237C" w:rsidRPr="00204C30">
        <w:rPr>
          <w:rFonts w:ascii="Times New Roman" w:eastAsia="游明朝" w:hAnsi="Times New Roman"/>
          <w:sz w:val="22"/>
          <w:lang w:eastAsia="ja-JP"/>
        </w:rPr>
        <w:t>東洋大学白山キャンパス</w:t>
      </w:r>
      <w:r w:rsidR="00F21C44">
        <w:rPr>
          <w:rFonts w:ascii="Times New Roman" w:eastAsia="游明朝" w:hAnsi="Times New Roman" w:hint="eastAsia"/>
          <w:sz w:val="22"/>
          <w:lang w:eastAsia="ja-JP"/>
        </w:rPr>
        <w:t>6</w:t>
      </w:r>
      <w:r w:rsidR="00DE237C" w:rsidRPr="00204C30">
        <w:rPr>
          <w:rFonts w:ascii="Times New Roman" w:eastAsia="游明朝" w:hAnsi="Times New Roman"/>
          <w:sz w:val="22"/>
          <w:lang w:eastAsia="ja-JP"/>
        </w:rPr>
        <w:t>号館</w:t>
      </w:r>
      <w:r w:rsidR="00F21C44">
        <w:rPr>
          <w:rFonts w:ascii="Times New Roman" w:eastAsia="游明朝" w:hAnsi="Times New Roman" w:hint="eastAsia"/>
          <w:sz w:val="22"/>
          <w:lang w:eastAsia="ja-JP"/>
        </w:rPr>
        <w:t>1</w:t>
      </w:r>
      <w:r w:rsidR="00F21C44">
        <w:rPr>
          <w:rFonts w:ascii="Times New Roman" w:eastAsia="游明朝" w:hAnsi="Times New Roman" w:hint="eastAsia"/>
          <w:sz w:val="22"/>
          <w:lang w:eastAsia="ja-JP"/>
        </w:rPr>
        <w:t>階</w:t>
      </w:r>
      <w:r w:rsidR="006C4DEE">
        <w:rPr>
          <w:rFonts w:ascii="Times New Roman" w:eastAsia="游明朝" w:hAnsi="Times New Roman" w:hint="eastAsia"/>
          <w:sz w:val="22"/>
          <w:lang w:eastAsia="ja-JP"/>
        </w:rPr>
        <w:t>第</w:t>
      </w:r>
      <w:r w:rsidR="006C4DEE">
        <w:rPr>
          <w:rFonts w:ascii="Times New Roman" w:eastAsia="游明朝" w:hAnsi="Times New Roman" w:hint="eastAsia"/>
          <w:sz w:val="22"/>
          <w:lang w:eastAsia="ja-JP"/>
        </w:rPr>
        <w:t>3</w:t>
      </w:r>
      <w:r w:rsidR="00DE237C" w:rsidRPr="00204C30">
        <w:rPr>
          <w:rFonts w:ascii="Times New Roman" w:eastAsia="游明朝" w:hAnsi="Times New Roman"/>
          <w:sz w:val="22"/>
          <w:lang w:eastAsia="ja-JP"/>
        </w:rPr>
        <w:t>会議室</w:t>
      </w:r>
    </w:p>
    <w:p w14:paraId="24FBB75F" w14:textId="77777777" w:rsidR="00206D5E" w:rsidRDefault="00DE237C" w:rsidP="00A127FB">
      <w:pPr>
        <w:rPr>
          <w:rFonts w:ascii="Times New Roman" w:eastAsia="游明朝" w:hAnsi="Times New Roman"/>
          <w:b/>
          <w:sz w:val="22"/>
          <w:lang w:eastAsia="ja-JP"/>
        </w:rPr>
      </w:pPr>
      <w:r w:rsidRPr="00204C30">
        <w:rPr>
          <mc:AlternateContent>
            <mc:Choice Requires="w16se">
              <w:rFonts w:ascii="Times New Roman" w:eastAsia="游明朝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lang w:eastAsia="ja-JP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204C30">
        <w:rPr>
          <w:rFonts w:ascii="Times New Roman" w:eastAsia="游明朝" w:hAnsi="Times New Roman"/>
          <w:sz w:val="22"/>
          <w:lang w:eastAsia="ja-JP"/>
        </w:rPr>
        <w:t xml:space="preserve">　</w:t>
      </w:r>
      <w:r w:rsidR="00672218" w:rsidRPr="00204C30">
        <w:rPr>
          <w:rFonts w:ascii="Times New Roman" w:eastAsia="游明朝" w:hAnsi="Times New Roman"/>
          <w:b/>
          <w:sz w:val="22"/>
          <w:lang w:eastAsia="ja-JP"/>
        </w:rPr>
        <w:t>スケジュール</w:t>
      </w:r>
    </w:p>
    <w:p w14:paraId="5F9BFFE8" w14:textId="361C5A93" w:rsidR="007605CB" w:rsidRDefault="00204C30" w:rsidP="007605CB">
      <w:pPr>
        <w:rPr>
          <w:rFonts w:ascii="Times New Roman" w:eastAsia="游明朝" w:hAnsi="Times New Roman"/>
          <w:sz w:val="18"/>
          <w:szCs w:val="18"/>
          <w:lang w:eastAsia="ja-JP"/>
        </w:rPr>
      </w:pPr>
      <w:r w:rsidRPr="00206D5E">
        <w:rPr>
          <w:rFonts w:ascii="Times New Roman" w:eastAsia="游明朝" w:hAnsi="Times New Roman"/>
          <w:sz w:val="18"/>
          <w:szCs w:val="18"/>
          <w:lang w:eastAsia="ja-JP"/>
        </w:rPr>
        <w:t>司会：佐藤亜樹</w:t>
      </w:r>
      <w:r w:rsidR="007605CB">
        <w:rPr>
          <w:rFonts w:ascii="Times New Roman" w:eastAsia="游明朝" w:hAnsi="Times New Roman" w:hint="eastAsia"/>
          <w:sz w:val="18"/>
          <w:szCs w:val="18"/>
          <w:lang w:eastAsia="ja-JP"/>
        </w:rPr>
        <w:t>研究代表</w:t>
      </w:r>
      <w:r w:rsidRPr="00206D5E">
        <w:rPr>
          <w:rFonts w:ascii="Times New Roman" w:eastAsia="游明朝" w:hAnsi="Times New Roman"/>
          <w:sz w:val="18"/>
          <w:szCs w:val="18"/>
          <w:lang w:eastAsia="ja-JP"/>
        </w:rPr>
        <w:t>、</w:t>
      </w:r>
    </w:p>
    <w:p w14:paraId="501FD36D" w14:textId="78CB89F2" w:rsidR="00DE237C" w:rsidRPr="00206D5E" w:rsidRDefault="00204C30" w:rsidP="007605CB">
      <w:pPr>
        <w:rPr>
          <w:rFonts w:ascii="Times New Roman" w:eastAsia="游明朝" w:hAnsi="Times New Roman"/>
          <w:sz w:val="18"/>
          <w:szCs w:val="18"/>
          <w:lang w:eastAsia="ja-JP"/>
        </w:rPr>
      </w:pPr>
      <w:r w:rsidRPr="00206D5E">
        <w:rPr>
          <w:rFonts w:ascii="Times New Roman" w:eastAsia="游明朝" w:hAnsi="Times New Roman"/>
          <w:sz w:val="18"/>
          <w:szCs w:val="18"/>
          <w:lang w:eastAsia="ja-JP"/>
        </w:rPr>
        <w:t>コメンテーター：森田明美</w:t>
      </w:r>
      <w:r w:rsidR="007605CB">
        <w:rPr>
          <w:rFonts w:ascii="Times New Roman" w:eastAsia="游明朝" w:hAnsi="Times New Roman" w:hint="eastAsia"/>
          <w:sz w:val="18"/>
          <w:szCs w:val="18"/>
          <w:lang w:eastAsia="ja-JP"/>
        </w:rPr>
        <w:t>客員研究員</w:t>
      </w:r>
      <w:r w:rsidRPr="00206D5E">
        <w:rPr>
          <w:rFonts w:ascii="Times New Roman" w:eastAsia="游明朝" w:hAnsi="Times New Roman"/>
          <w:sz w:val="18"/>
          <w:szCs w:val="18"/>
          <w:lang w:eastAsia="ja-JP"/>
        </w:rPr>
        <w:t>・小出真由美</w:t>
      </w:r>
      <w:r w:rsidR="007605CB">
        <w:rPr>
          <w:rFonts w:ascii="Times New Roman" w:eastAsia="游明朝" w:hAnsi="Times New Roman" w:hint="eastAsia"/>
          <w:sz w:val="18"/>
          <w:szCs w:val="18"/>
          <w:lang w:eastAsia="ja-JP"/>
        </w:rPr>
        <w:t xml:space="preserve">　客員研究員</w:t>
      </w:r>
    </w:p>
    <w:p w14:paraId="6FFEDB74" w14:textId="11450589" w:rsidR="00BC389F" w:rsidRPr="00204C30" w:rsidRDefault="00BC389F" w:rsidP="00672218">
      <w:pPr>
        <w:ind w:left="0" w:firstLineChars="100" w:firstLine="220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10:00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10:10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開会あいさつ</w:t>
      </w:r>
    </w:p>
    <w:p w14:paraId="1F35EFB2" w14:textId="1F50B266" w:rsidR="00BC389F" w:rsidRPr="00204C30" w:rsidRDefault="00BC389F" w:rsidP="00672218">
      <w:pPr>
        <w:ind w:left="0" w:firstLineChars="100" w:firstLine="220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10:10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11:00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講義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・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ディスカッション</w:t>
      </w:r>
    </w:p>
    <w:p w14:paraId="7339518F" w14:textId="3FBB227E" w:rsidR="00672218" w:rsidRPr="00204C30" w:rsidRDefault="00672218" w:rsidP="00206D5E">
      <w:pPr>
        <w:ind w:leftChars="72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「愛媛県における未成年後見制度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～現状と課題～」</w:t>
      </w:r>
    </w:p>
    <w:p w14:paraId="78FAC93E" w14:textId="77777777" w:rsidR="00672218" w:rsidRPr="00204C30" w:rsidRDefault="00BC389F" w:rsidP="00206D5E">
      <w:pPr>
        <w:ind w:leftChars="72" w:firstLineChars="100" w:firstLine="220"/>
        <w:jc w:val="both"/>
        <w:rPr>
          <w:rFonts w:ascii="Times New Roman" w:eastAsia="游明朝" w:hAnsi="Times New Roman"/>
          <w:sz w:val="16"/>
          <w:szCs w:val="16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講師</w:t>
      </w:r>
      <w:r w:rsidR="00A127FB"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高橋典子</w:t>
      </w:r>
      <w:r w:rsidR="00A127FB" w:rsidRPr="00204C30">
        <w:rPr>
          <w:rFonts w:ascii="Times New Roman" w:eastAsia="游明朝" w:hAnsi="Times New Roman"/>
          <w:sz w:val="16"/>
          <w:szCs w:val="16"/>
          <w:lang w:eastAsia="ja-JP"/>
        </w:rPr>
        <w:t>（権利擁護センターぱあとなあ愛媛</w:t>
      </w:r>
      <w:r w:rsidRPr="00204C30">
        <w:rPr>
          <w:rFonts w:ascii="Times New Roman" w:eastAsia="游明朝" w:hAnsi="Times New Roman"/>
          <w:sz w:val="16"/>
          <w:szCs w:val="16"/>
          <w:lang w:eastAsia="ja-JP"/>
        </w:rPr>
        <w:t>運営委員、</w:t>
      </w:r>
      <w:r w:rsidRPr="00204C30">
        <w:rPr>
          <w:rFonts w:ascii="Times New Roman" w:eastAsia="游明朝" w:hAnsi="Times New Roman"/>
          <w:sz w:val="16"/>
          <w:szCs w:val="16"/>
          <w:lang w:eastAsia="ja-JP"/>
        </w:rPr>
        <w:t>NPO</w:t>
      </w:r>
      <w:r w:rsidRPr="00204C30">
        <w:rPr>
          <w:rFonts w:ascii="Times New Roman" w:eastAsia="游明朝" w:hAnsi="Times New Roman"/>
          <w:sz w:val="16"/>
          <w:szCs w:val="16"/>
          <w:lang w:eastAsia="ja-JP"/>
        </w:rPr>
        <w:t>法人チャイルド・オレンジ・ネットワーク理事）</w:t>
      </w:r>
    </w:p>
    <w:p w14:paraId="480737C0" w14:textId="77777777" w:rsidR="00BC389F" w:rsidRPr="00204C30" w:rsidRDefault="00BC389F" w:rsidP="00672218">
      <w:pPr>
        <w:ind w:left="0" w:firstLineChars="100" w:firstLine="220"/>
        <w:jc w:val="both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11:00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11:10</w:t>
      </w:r>
      <w:r w:rsidR="00672218"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―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休憩　（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10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分）　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―</w:t>
      </w:r>
    </w:p>
    <w:p w14:paraId="57F28DB3" w14:textId="77777777" w:rsidR="00BC389F" w:rsidRPr="00204C30" w:rsidRDefault="00BC389F" w:rsidP="00672218">
      <w:pPr>
        <w:ind w:left="0" w:firstLineChars="100" w:firstLine="220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11:10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12:00</w:t>
      </w:r>
      <w:r w:rsidR="00672218"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講義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・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ディスカッション</w:t>
      </w:r>
    </w:p>
    <w:p w14:paraId="0F32FAC6" w14:textId="77777777" w:rsidR="00672218" w:rsidRPr="00204C30" w:rsidRDefault="00672218" w:rsidP="00206D5E">
      <w:pPr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>「東京都における未成年後見制度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～現状と課題～」</w:t>
      </w:r>
    </w:p>
    <w:p w14:paraId="31CB433D" w14:textId="55312551" w:rsidR="00A127FB" w:rsidRPr="00204C30" w:rsidRDefault="00A127FB" w:rsidP="00206D5E">
      <w:pPr>
        <w:ind w:firstLineChars="100" w:firstLine="220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講師　</w:t>
      </w:r>
      <w:r w:rsidR="0090557B" w:rsidRPr="00204C30">
        <w:rPr>
          <w:rFonts w:ascii="Times New Roman" w:eastAsia="游明朝" w:hAnsi="Times New Roman"/>
          <w:sz w:val="22"/>
          <w:szCs w:val="22"/>
          <w:lang w:eastAsia="ja-JP"/>
        </w:rPr>
        <w:t>岡部知子</w:t>
      </w:r>
      <w:r w:rsidR="00204C30">
        <w:rPr>
          <w:rFonts w:ascii="Times New Roman" w:eastAsia="游明朝" w:hAnsi="Times New Roman" w:hint="eastAsia"/>
          <w:sz w:val="16"/>
          <w:szCs w:val="16"/>
          <w:lang w:eastAsia="ja-JP"/>
        </w:rPr>
        <w:t xml:space="preserve">　</w:t>
      </w:r>
      <w:r w:rsidR="00204C30">
        <w:rPr>
          <w:rFonts w:ascii="Times New Roman" w:eastAsia="游明朝" w:hAnsi="Times New Roman" w:hint="eastAsia"/>
          <w:sz w:val="20"/>
          <w:szCs w:val="20"/>
          <w:lang w:eastAsia="ja-JP"/>
        </w:rPr>
        <w:t>（独立</w:t>
      </w:r>
      <w:r w:rsidR="0090557B" w:rsidRPr="00204C30">
        <w:rPr>
          <w:rFonts w:ascii="Times New Roman" w:eastAsia="游明朝" w:hAnsi="Times New Roman"/>
          <w:sz w:val="20"/>
          <w:szCs w:val="20"/>
          <w:lang w:eastAsia="zh-CN"/>
        </w:rPr>
        <w:t>型社会福祉士事務所</w:t>
      </w:r>
      <w:r w:rsidR="0090557B" w:rsidRPr="00204C30">
        <w:rPr>
          <w:rFonts w:ascii="Times New Roman" w:eastAsia="游明朝" w:hAnsi="Times New Roman"/>
          <w:sz w:val="20"/>
          <w:szCs w:val="20"/>
          <w:lang w:eastAsia="ja-JP"/>
        </w:rPr>
        <w:t>「</w:t>
      </w:r>
      <w:r w:rsidR="0090557B" w:rsidRPr="00204C30">
        <w:rPr>
          <w:rFonts w:ascii="Times New Roman" w:eastAsia="游明朝" w:hAnsi="Times New Roman"/>
          <w:sz w:val="20"/>
          <w:szCs w:val="20"/>
          <w:lang w:eastAsia="zh-CN"/>
        </w:rPr>
        <w:t>おかべ社会福祉士事務所</w:t>
      </w:r>
      <w:r w:rsidR="0090557B" w:rsidRPr="00204C30">
        <w:rPr>
          <w:rFonts w:ascii="Times New Roman" w:eastAsia="游明朝" w:hAnsi="Times New Roman"/>
          <w:sz w:val="20"/>
          <w:szCs w:val="20"/>
          <w:lang w:eastAsia="ja-JP"/>
        </w:rPr>
        <w:t>」</w:t>
      </w:r>
      <w:r w:rsidR="00204C30">
        <w:rPr>
          <w:rFonts w:ascii="Times New Roman" w:eastAsia="游明朝" w:hAnsi="Times New Roman" w:hint="eastAsia"/>
          <w:sz w:val="20"/>
          <w:szCs w:val="20"/>
          <w:lang w:eastAsia="ja-JP"/>
        </w:rPr>
        <w:t>）</w:t>
      </w:r>
    </w:p>
    <w:p w14:paraId="5DDF55AC" w14:textId="77777777" w:rsidR="00A127FB" w:rsidRPr="00204C30" w:rsidRDefault="00A127FB" w:rsidP="00A127FB">
      <w:pPr>
        <w:ind w:left="0" w:firstLineChars="400" w:firstLine="880"/>
        <w:rPr>
          <w:rFonts w:ascii="Times New Roman" w:eastAsia="游明朝" w:hAnsi="Times New Roman"/>
          <w:sz w:val="22"/>
          <w:szCs w:val="22"/>
          <w:lang w:eastAsia="ja-JP"/>
        </w:rPr>
      </w:pPr>
    </w:p>
    <w:p w14:paraId="5BE69182" w14:textId="77777777" w:rsidR="00A127FB" w:rsidRPr="00204C30" w:rsidRDefault="00A127FB" w:rsidP="00A127FB">
      <w:pPr>
        <w:rPr>
          <w:rFonts w:ascii="Times New Roman" w:eastAsia="游明朝" w:hAnsi="Times New Roman"/>
          <w:sz w:val="22"/>
          <w:lang w:eastAsia="zh-CN"/>
        </w:rPr>
      </w:pPr>
      <w:r w:rsidRPr="00204C30">
        <w:rPr>
          <mc:AlternateContent>
            <mc:Choice Requires="w16se">
              <w:rFonts w:ascii="Times New Roman" w:eastAsia="游明朝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hd w:val="clear" w:color="auto" w:fill="FFFFFF"/>
          <w:lang w:eastAsia="ja-JP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 xml:space="preserve">　</w:t>
      </w:r>
      <w:r w:rsidRPr="00204C30">
        <w:rPr>
          <w:rFonts w:ascii="Times New Roman" w:eastAsia="游明朝" w:hAnsi="Times New Roman"/>
          <w:b/>
          <w:sz w:val="22"/>
          <w:shd w:val="clear" w:color="auto" w:fill="FFFFFF"/>
          <w:lang w:eastAsia="ja-JP"/>
        </w:rPr>
        <w:t>共　　催</w:t>
      </w:r>
      <w:r w:rsidRPr="00204C30">
        <w:rPr>
          <w:rFonts w:ascii="Times New Roman" w:eastAsia="游明朝" w:hAnsi="Times New Roman"/>
          <w:sz w:val="22"/>
          <w:shd w:val="clear" w:color="auto" w:fill="FFFFFF"/>
          <w:lang w:eastAsia="ja-JP"/>
        </w:rPr>
        <w:t xml:space="preserve">　</w:t>
      </w:r>
      <w:r w:rsidRPr="00204C30">
        <w:rPr>
          <w:rFonts w:ascii="Times New Roman" w:eastAsia="游明朝" w:hAnsi="Times New Roman"/>
          <w:sz w:val="22"/>
          <w:lang w:eastAsia="zh-CN"/>
        </w:rPr>
        <w:t xml:space="preserve"> </w:t>
      </w:r>
      <w:r w:rsidRPr="00204C30">
        <w:rPr>
          <w:rFonts w:ascii="Times New Roman" w:eastAsia="游明朝" w:hAnsi="Times New Roman"/>
          <w:sz w:val="22"/>
          <w:lang w:eastAsia="zh-CN"/>
        </w:rPr>
        <w:t>愛媛県社会福祉士会</w:t>
      </w:r>
    </w:p>
    <w:p w14:paraId="376902E4" w14:textId="77777777" w:rsidR="00A127FB" w:rsidRPr="00204C30" w:rsidRDefault="00A127FB" w:rsidP="00A127FB">
      <w:pPr>
        <w:ind w:firstLineChars="700" w:firstLine="1540"/>
        <w:rPr>
          <w:rFonts w:ascii="Times New Roman" w:eastAsia="游明朝" w:hAnsi="Times New Roman"/>
          <w:sz w:val="22"/>
          <w:lang w:eastAsia="zh-CN"/>
        </w:rPr>
      </w:pPr>
      <w:r w:rsidRPr="00204C30">
        <w:rPr>
          <w:rFonts w:ascii="Times New Roman" w:eastAsia="游明朝" w:hAnsi="Times New Roman"/>
          <w:sz w:val="22"/>
          <w:lang w:eastAsia="ja-JP"/>
        </w:rPr>
        <w:t>東洋大学人間科学総合研究所</w:t>
      </w:r>
      <w:r w:rsidRPr="00204C30">
        <w:rPr>
          <w:rFonts w:ascii="Times New Roman" w:eastAsia="游明朝" w:hAnsi="Times New Roman"/>
          <w:sz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lang w:eastAsia="ja-JP"/>
        </w:rPr>
        <w:t>子どもの権利研究会</w:t>
      </w:r>
    </w:p>
    <w:p w14:paraId="52A0B66D" w14:textId="77777777" w:rsidR="00096EDE" w:rsidRPr="00204C30" w:rsidRDefault="00096EDE" w:rsidP="00A127FB">
      <w:pPr>
        <w:ind w:left="0" w:firstLineChars="100" w:firstLine="216"/>
        <w:rPr>
          <w:rFonts w:ascii="Times New Roman" w:eastAsia="游明朝" w:hAnsi="Times New Roman"/>
          <w:b/>
          <w:sz w:val="22"/>
          <w:szCs w:val="22"/>
          <w:lang w:eastAsia="ja-JP"/>
        </w:rPr>
      </w:pPr>
      <w:r w:rsidRPr="00204C30">
        <w:rPr>
          <mc:AlternateContent>
            <mc:Choice Requires="w16se">
              <w:rFonts w:ascii="Times New Roman" w:eastAsia="游明朝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2"/>
          <w:szCs w:val="22"/>
          <w:lang w:eastAsia="ja-JP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204C30">
        <w:rPr>
          <w:rFonts w:ascii="Times New Roman" w:eastAsia="游明朝" w:hAnsi="Times New Roman"/>
          <w:b/>
          <w:sz w:val="22"/>
          <w:szCs w:val="22"/>
          <w:lang w:eastAsia="ja-JP"/>
        </w:rPr>
        <w:t xml:space="preserve">　問い合わせ</w:t>
      </w:r>
    </w:p>
    <w:p w14:paraId="7A834604" w14:textId="272FE905" w:rsidR="00096EDE" w:rsidRDefault="00096EDE" w:rsidP="00A127FB">
      <w:pPr>
        <w:ind w:left="0"/>
        <w:rPr>
          <w:rFonts w:ascii="Times New Roman" w:eastAsia="游明朝" w:hAnsi="Times New Roman"/>
          <w:sz w:val="22"/>
          <w:szCs w:val="22"/>
          <w:lang w:eastAsia="ja-JP"/>
        </w:rPr>
      </w:pP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東洋大学人間科学総合研究所</w:t>
      </w:r>
      <w:r w:rsidR="00672218"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Mail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</w:t>
      </w:r>
      <w:hyperlink r:id="rId13" w:history="1">
        <w:r w:rsidRPr="00204C30">
          <w:rPr>
            <w:rStyle w:val="afff0"/>
            <w:rFonts w:eastAsia="游明朝"/>
            <w:sz w:val="22"/>
            <w:szCs w:val="22"/>
            <w:lang w:eastAsia="ja-JP"/>
          </w:rPr>
          <w:t>ihs@toyo.jp</w:t>
        </w:r>
      </w:hyperlink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　　　担当　尹</w:t>
      </w:r>
      <w:r w:rsidR="00672218" w:rsidRPr="00204C30">
        <w:rPr>
          <w:rFonts w:ascii="Times New Roman" w:eastAsia="游明朝" w:hAnsi="Times New Roman"/>
          <w:sz w:val="22"/>
          <w:szCs w:val="22"/>
          <w:lang w:eastAsia="ja-JP"/>
        </w:rPr>
        <w:t>（いん）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 xml:space="preserve"> / </w:t>
      </w:r>
      <w:r w:rsidRPr="00204C30">
        <w:rPr>
          <w:rFonts w:ascii="Times New Roman" w:eastAsia="游明朝" w:hAnsi="Times New Roman"/>
          <w:sz w:val="22"/>
          <w:szCs w:val="22"/>
          <w:lang w:eastAsia="ja-JP"/>
        </w:rPr>
        <w:t>羅</w:t>
      </w:r>
      <w:r w:rsidR="00672218" w:rsidRPr="00204C30">
        <w:rPr>
          <w:rFonts w:ascii="Times New Roman" w:eastAsia="游明朝" w:hAnsi="Times New Roman"/>
          <w:sz w:val="22"/>
          <w:szCs w:val="22"/>
          <w:lang w:eastAsia="ja-JP"/>
        </w:rPr>
        <w:t>（な）</w:t>
      </w:r>
    </w:p>
    <w:p w14:paraId="740B3343" w14:textId="6CBA985C" w:rsidR="008838A2" w:rsidRDefault="008838A2" w:rsidP="00A127FB">
      <w:pPr>
        <w:ind w:left="0"/>
        <w:rPr>
          <w:rFonts w:ascii="Times New Roman" w:eastAsia="游明朝" w:hAnsi="Times New Roman"/>
          <w:sz w:val="22"/>
          <w:szCs w:val="22"/>
          <w:lang w:eastAsia="ja-JP"/>
        </w:rPr>
      </w:pPr>
    </w:p>
    <w:p w14:paraId="422375DE" w14:textId="15F0CF8B" w:rsidR="008838A2" w:rsidRPr="008838A2" w:rsidRDefault="008838A2" w:rsidP="008838A2">
      <w:pPr>
        <w:shd w:val="clear" w:color="auto" w:fill="FFFFFF"/>
        <w:rPr>
          <w:rFonts w:ascii="Arial" w:eastAsia="ＭＳ Ｐゴシック" w:hAnsi="Arial" w:cs="Arial"/>
          <w:color w:val="222222"/>
          <w:lang w:eastAsia="ja-JP"/>
        </w:rPr>
      </w:pPr>
      <w:r>
        <w:rPr>
          <w:rFonts w:ascii="Times New Roman" w:eastAsia="游明朝" w:hAnsi="Times New Roman" w:hint="eastAsia"/>
          <w:sz w:val="22"/>
          <w:szCs w:val="22"/>
          <w:lang w:eastAsia="ja-JP"/>
        </w:rPr>
        <w:t>オンライン参加希望者は、以下の</w:t>
      </w:r>
      <w:r>
        <w:rPr>
          <w:rFonts w:ascii="Times New Roman" w:eastAsia="游明朝" w:hAnsi="Times New Roman" w:hint="eastAsia"/>
          <w:sz w:val="22"/>
          <w:szCs w:val="22"/>
          <w:lang w:eastAsia="ja-JP"/>
        </w:rPr>
        <w:t>URL</w:t>
      </w:r>
      <w:r>
        <w:rPr>
          <w:rFonts w:ascii="Times New Roman" w:eastAsia="游明朝" w:hAnsi="Times New Roman" w:hint="eastAsia"/>
          <w:sz w:val="22"/>
          <w:szCs w:val="22"/>
          <w:lang w:eastAsia="ja-JP"/>
        </w:rPr>
        <w:t>からご入室下さい。</w:t>
      </w:r>
    </w:p>
    <w:p w14:paraId="4D73E78C" w14:textId="7A89A0DC" w:rsidR="008838A2" w:rsidRPr="008838A2" w:rsidRDefault="00000000" w:rsidP="00597961">
      <w:pPr>
        <w:shd w:val="clear" w:color="auto" w:fill="FFFFFF"/>
        <w:spacing w:before="0" w:after="0" w:line="240" w:lineRule="auto"/>
        <w:ind w:left="0"/>
        <w:rPr>
          <w:rFonts w:ascii="Times New Roman" w:eastAsia="游明朝" w:hAnsi="Times New Roman"/>
          <w:sz w:val="22"/>
          <w:szCs w:val="22"/>
          <w:lang w:eastAsia="ja-JP"/>
        </w:rPr>
      </w:pPr>
      <w:hyperlink r:id="rId14" w:tgtFrame="_blank" w:history="1">
        <w:r w:rsidR="008838A2" w:rsidRPr="008838A2">
          <w:rPr>
            <w:rFonts w:ascii="Times New Roman" w:eastAsia="ＭＳ Ｐゴシック" w:hAnsi="Times New Roman"/>
            <w:color w:val="1155CC"/>
            <w:u w:val="single"/>
            <w:lang w:eastAsia="ja-JP"/>
          </w:rPr>
          <w:t>https://toyouniv.webex.com/toyouniv/j.php?MTID=me100437bad4020dd9fbfc0a3d98b2ce0</w:t>
        </w:r>
      </w:hyperlink>
    </w:p>
    <w:sectPr w:rsidR="008838A2" w:rsidRPr="008838A2" w:rsidSect="00922C74">
      <w:headerReference w:type="defaul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440F5" w14:textId="77777777" w:rsidR="00DD58CD" w:rsidRDefault="00DD58CD" w:rsidP="001E7D29">
      <w:pPr>
        <w:spacing w:after="0" w:line="240" w:lineRule="auto"/>
      </w:pPr>
      <w:r>
        <w:separator/>
      </w:r>
    </w:p>
  </w:endnote>
  <w:endnote w:type="continuationSeparator" w:id="0">
    <w:p w14:paraId="181A0DE9" w14:textId="77777777" w:rsidR="00DD58CD" w:rsidRDefault="00DD58C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F5D53" w14:textId="77777777" w:rsidR="00DD58CD" w:rsidRDefault="00DD58CD" w:rsidP="001E7D29">
      <w:pPr>
        <w:spacing w:after="0" w:line="240" w:lineRule="auto"/>
      </w:pPr>
      <w:r>
        <w:separator/>
      </w:r>
    </w:p>
  </w:footnote>
  <w:footnote w:type="continuationSeparator" w:id="0">
    <w:p w14:paraId="052D0AA4" w14:textId="77777777" w:rsidR="00DD58CD" w:rsidRDefault="00DD58C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3E39" w14:textId="77777777" w:rsidR="00066754" w:rsidRDefault="00832C92" w:rsidP="00015440">
    <w:pPr>
      <w:pStyle w:val="affe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9E57E1F" wp14:editId="54245B5B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그룹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자유형: 도형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직사각형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자유형: 도형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3C862C" id="그룹 3" o:spid="_x0000_s1026" style="position:absolute;left:0;text-align:left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Y8m6gHAI29KwAOAAAAZHJzL2Uyb0RvYy54bWyknc0OZdmRledIvEOqhkh23XPO/Tm3ZLvV&#10;xt1mgKClBqkZJllZP1JVZSoz7XILMWMOEyQGCCHxEMAr0c078MVN/6x1jThfGbtld1V5Zdy9z95r&#10;x45YEfsnf/abb7958evX795//ea7n36y/Pj0yYvX37168/nX333500/+5b/4yx/tn7x4/+Hld5+/&#10;/ObNd69/+snfvn7/yZ/97B/+g598//az1+ubr9588/nrdy/4Q757/9n3b3/6yVcfPrz97NNP37/6&#10;6vW3L9//+M3b19/xD7948+7blx/4y3dffvr5u5ff86d/+82n6+l0/fT7N+8+f/vuzavX79/zd3/x&#10;8R9+8rPHn//FF69fffjnX3zx/vWHF9/89BN+24fHf757/Oe/nv/89Gc/efnZl+9evv3q61e//Rkv&#10;/4Rf8e3Lr7/D6O//qF+8/PDyxa/eff1Hf9S3X7969+b9my8+/PjVm28/ffPFF1+/ev0YA6NZTk+j&#10;+eW7N796+xjLl599/+Xb308TU/s0T3/yH/vqn/36r969+Ppzvt3tkxffvfyWb/S//vv/+Lv/9j9f&#10;bDM537/98jP+N7989/av3/7Vu9/+jS8//tWM9zdfvPt2/puRvPjNY1r/9vfT+vo3H1684m/ujOx6&#10;vn/y4hX/bFlv9/Pl9PjDX3726is+zx8BX331F0fQT39n+tP5hb//Qd+/ZRm9/8NMvf//m6m//url&#10;29ePD/B+ZuF3M/W7ifr7//If/v4//9f//Z/+42cv/u7f/zv++8VyeqwCRv5P33+YeZk5eKyDf/OP&#10;l337xe0vrz/6+fm+/+i8/Xz70f28//xHy23df35Z//zPr39x/rcz5Qztd3gG91vD8yUe/+/vP8P7&#10;z97zRX73DV68e8PaXk77af71yYsvvvn67T/hbzx+zv/r45z5NOft8vHjbNf1fDqff/srfvdtX/3q&#10;/Ydfvn7z+M4vf83APm6az387xC8//+26efXmu+/ef/3h9d+M/W+/YR/9o09fLOftvu3bi+9frNfz&#10;7bLc5w9nnzyD/lWC1st9P6+XF18BWviLxy/6v4D+ZilL642VdmwpQev1dDntt2NL65MlhnJsKUFj&#10;6XwSY9rS0uW8rlcxewlaL9vpdl+Px3QuS6d1vezHY0rQyoi2Rcwe6ytWBGO6iO+UICzd7puwdC1L&#10;rL27mL0E6THBlzGmfdlOwlKC+E7Xy0mMiTP0D5bsikiQXhGQ9B8sXc/XbT0fr4gErZf1tK/L8dqD&#10;KcvUtu9iSRQKW8tlMbZyxy/X82XZxKdaEjW21qv4Vkvu+f1+5/A7nsECsTdYFpuYwtz09/O6wGOH&#10;NLskaL0st/PFjCp3/f16WveLMJUgTO3n012MKrf9AqHfmPbjYSWKLQwrCapdcuMvp43zz9hKlCam&#10;8a/+sLdO2+XExB+PK1HY2s/LWcxhbv7ldD6td/O9EuXnMLc/jh62zLgSNePa76fjca1FGjg720mQ&#10;RqHWy7CuOBzX3P7LstxviyCNQq2X67ovuxhXksayrIxLfK81UWOLY1XYSgJYlisfzNhKFLbwz4yt&#10;ZIAFfrpv6/GaXxO1Xm58L2MrGYAp5BeatZEobF0uV7MOkwFwUM9XjvHDvbwmClu389WMKxlg2RZ+&#10;obGVKGxdL4tZ88kA2OIkN2s+Ud5WMsCCo7Go75UobMHzYn9txRvbduMmcvy9CsWah6PEHG7FG9sF&#10;+hVedaHG1vUieH5LBli2KyeYGVeiPu5lYysZAFvrrmwlSq+NLRlg2ebQE2u+UN5WMsCysSuNIzo3&#10;5t+f5tybmHrhRm3JANjarjfBUYXiNjyX/GOe35IB+F7LatzDQmEL3hActSUD4FxzeTffK1HeVjIA&#10;ly4cBzOHiZqIwpVIwWF44Vy8sRK32sX5VShsEZYQc3gu3sDdGMf88EwpFOsQjjK2kgEWjhRu18JW&#10;orDF+WDmMBkAP2q7slOOx5UovZcJXf1hV0K8930Va6NQ8CHOjdjL52SAhaDbigd7PK5E4YsSqDHf&#10;q3gDW7uJCZ0TNba2m7h/nZM3cHpvEMDxsBKEP0SU1yyNJACiwndzczgniGv5w8873sm5/+/EAAzx&#10;Tsw6SB633JDhJUlj3xmVWBcFIgJw3815cknOsMGGAulgwyU3/4LDe8YZOlwXhVrPHJMQ6OHHuuTm&#10;X84sjO0ubCUKW/sE5I5tFWVsZxaUcHkviVrPd448sY0vufk5/vezuQ4VClscDMJdu+Tmx4W6ncyV&#10;slDY4mAQlHHJ3c/3uhIFEN8rUfO9drU2cvsv5wvXKOFeXxI16/BuXPlL7n9OydOdy/zxmk/Uer6t&#10;xACO1+E1WWO5nBYm5NhWobDFgSfW4TVpgxAqd3nxvQrFHBKkEGvjWrxB8Ho3SYZCMa7LzeyvazLA&#10;wt1wI3Bw+L0Kha3TyVwpr8kACxfsbRW8UShConhDYi9fize4Gd5uwoUq1HAUjCjWYfLGjZuy8a6v&#10;CRo3+Wa28jUJYD9fJ79z/LUSpNnwmvvfnskF0mfyNbf/HdYgP3Y8qgRNDmUzYd5bcsZk1YnJHZoq&#10;0MN/4nA9PCZvSRn3G0F5cfoX6OEVXo2pZAwuoCdzN7kl6BGQ42g9HlUSxp3rggnj3RKEKUJQYg/f&#10;ki+4pM29+vhbJYhvhSkzqqSLnbCVWhYJgpnW692MKjc+t/7JuhyPKkHsK2wZU7nx9xNsYVZggrSP&#10;cUu2uN1IGBpTCZoja+7UxyswN/7twkyIk/iWoJUsLfeZY1N7soVl9gJpZt+TLTgLlqvwZQq0nlmA&#10;5g6558bf8d/NkV8gRsUpLK6re278fb3hsB4v9gJhCu/dmMqNfyMisRpTCWIC0YAItthz4+tvlSD/&#10;rXLjT6zKqHX2BK3EnZH9icWeG/962S4mqLsnaN24g5vgzJ4b/8q3MsxeIHIfRMWE477nxr+yak0I&#10;vkCM6nY+i2VxT7a44kkbZi/QiuwL9+f4W92TLeyyKJBeFvdki9uJnyicswKtZI9uF+HG3JMtxtT9&#10;eswWBcLUXLLEBObGJ9jM5xKmErRu5+WO1ufwvLrnxsfU3SQjC4QpQqVmBdbGP93BiSjQvVArR+pm&#10;hlU7n5zC3dyI74XC1sUQ7j35Ak9/nXTOodPUqDnxTfD9noRBTmGy/cJWopi/K4qf46VBDDzCpcud&#10;tL2J5zZs3bhbGCcXZVBZIyRp4qwNY/8/5CqHy345JXEsO4EgNubhR2sY1ojPiJWPEinHtl/Pq7mY&#10;NGyUvItJcpEnKWsEJY2/2zCOMCTeamzJIMtOpoDPLWYyYXgc+64EXqekA7QCCyxirCVsPaNyNSk8&#10;tGo5kwzMadcKhjXGJq4OiL3LGklNcyVqmHZ+l1OSAvfQ60lpygqGtfvE5I73Wwk9uT4QXTOrpGBc&#10;wrhEGOYqqScL+TyZzeM1WTBul8S9zA4otedyPSG0EV4IsrD43B8jX2omi0tGRm2Ch0Qm0xoqlpub&#10;yeISPsBN8eSSMB3oIHMdPxKNCNklEX9oGNYQb6hVkqRAXcMZgbRZJQlDic0qUd+tuARPn4S7sZaw&#10;sTYXYrHfiksm4H41uuUlYcwkYS01k8UlZ9RpipUpHql8rAuHoQUM2CMgay7uDSMiJndAKUDZ3YTS&#10;xN19KZjf3aUBhbluKtu8FMwz15qkACvfTmezJgvmWbl0oJw4DM3s7oL5E2ctLpl8jhtbwvxpWlpQ&#10;Asinq7lfEymNpUzk74YDJXb3mqSANSRaaiYThjUicoZL1iSFZaSnRgHJNqmxQctGhrOsSQoL2eCz&#10;4smC4XMRLDNjK00o1shZGZ4s2Fi7GikOjkFMCd4rSQPjlxQMayiUjT/ZatJ9uboTp2B45txxlLXi&#10;kp3D22iaWLkxJdw6iGap75YOxkJS5GRS+dwWyhq1guS9jk/TUodyW7yosD5BtrS23bkJq7ElKSxc&#10;TS8moEDIsaxxEzORaWQrAeOWzycwXlDBuOVP0amZySSFhSInkvrCCypBKtHBfVe1W1txCQsZiaOx&#10;ljDiJZT2mLG1TvSEhMhEjpHJxwfgF5JTUNaSS5DoKI3O0vrS9bq6DXDOuwoJqqtaI4Wi7vWCQyPW&#10;yDkpAaf8Tk3g8eWtUGMMLjfGihFOU+BnLqatMWX9E4wz1ooRsKYKF1gSuURmt6mwUwtGvbUiEqyp&#10;1DHXtfyRhAHvu4jvPsGwdldXjpaNEgYk9GdWSfLP6meyGGEKupy1glHPdVduQotHF6boYii5YWwB&#10;Ao1iTbZ+lECB0oIgM8vPvZI+VTugFaQLh42i5IZRGIdfYsaWVLIRrDX5oaX0qqOBQAxujCWVEHKi&#10;14FYkS09xRq5TWMsKYFANAIAYyxRFBhvuNvGWDECdX9Kh7+0+hTXjlylsdZEQvBU3W5Ktfrxqylr&#10;xQiMbVG30lagLlMJaSIlJUHlR+K6mpvbE+xOpMr4CC0nZV27+HXDUHtwMRXfrQWlC0XARhq6NAxr&#10;/J+xli6Jn8lWok5Zjul3sbSoVK+SZ9hpVRHllpXq/fYEs/uthKWcNdtuTptC0bhhI1poPltSCcLX&#10;mZBj564FqcT8XN6tFKkYw281xpp/CLiaph6Ez+JA3LYzCl1jLFGU5y7O2SpV6kZNmttq5Y/gV5CZ&#10;Et+sJKZUpZ6h8eNvVqh1YToWc9aUyBS/esQZwlh5I6OBVyRSMlOkNMhijLEn6plKAjON6YyQ2+PO&#10;ZowlCrHU+bSbY630qQSoVPU8R3Ss4ek/cDJiYr5RwM5ERyhOF98sUfjiD2n1cTDmVgxyZxrVN0vU&#10;XA+nOE0YSy44T/28+maJwjVmStQCSS4gbTy3PDGNiZorDfkwM7LkAmp8lPoRPye+tL8/leyUxci/&#10;xcgKxTSu4ywdf7MSnupvVij/zUp6imKCijgzsmIQvRpLfEo016XsCzV6N1KdZhqTC9jThEbMyBJF&#10;7Ix4lln6pVq93GhjYtziQmGM2IG5qJUE9cJBrZQPhcIYMUg1jckFF67JKuT/JF3V3yy5gHIkQv7m&#10;myUKYQbxTjWNyQVnvtnFODwtX13v3IHMNJYUlQXMbxQjKxTHGVW4hvVLjErFFO6tMVY+iD48S45K&#10;qwWkpcZYM8iJqhA1svQmiKPfVHKtZaykJNC/Cgahz+Mf8vuTIlAMUihiFDg8ylh6E3QJ5PpppjFR&#10;eFdk0tU0pjdBN5Pp73Z8Uj9pWSdxa7ixZKlo1/iZxljyzkom+2Rk4kvpUlGWk8k2xopBSC2zRMwC&#10;KQbR05iolau/mkbKDHI1TnmdmMZG6QXCQkpjtwvWjqexUXrpryVmZeFT522MFYMscKM5zwh958jk&#10;NbdR+prLbSeMIeCg2ljNY8JY0idEKsfLcT0VGWBNxQsaNtZUQT+ZtxrbuhDVM5+tYHQBULkgBMdt&#10;zc5kwghWPkrmD11weoamNS7Wyi1uGHl2gtqCIOkNV9Z2ZPtqAySMcomp6RCrpDWpG7cSIyxaC0bm&#10;mw6Ewu9ZW5OKPz09Sw6Pmob5HdCaVPR4NG421opKTszlXc1kUgnJsfNtU9YKhobjZmqDiUDlKqFk&#10;BRGyGVvBkP+pPBceY1tDF6+sFWw2N/fJ4/1WjU+ZSXqRqFXSXIJEy3Sp4cTNsRGypKLWzGTBcKph&#10;TjO25hIkI0ZYxOkZP5IdwBcRbiQsHLAJpkwjU7HfEsbO3sh/i7GVlJV6Eoo8hSOJGxI/kt3G2jYz&#10;2ZpUCtimEefx2ArGfLBzlLUiBU4p+uMZawnjxMFZMGd3a1Lp7gxTGmvJJdw1Htfz4/3WmlTCv7CQ&#10;sZZcsnBlU0FITrP43Kh7uTGrsSWMVeLS2MRGyxrNdU36tWH4MpQSqh1QpID4jwCVmcmELXc6gJmL&#10;Pfn/GttlpzOnsZawGRs9ZczuTlKYS5EKoUHf8SNR5O2E7IS1J00qK9n0RFsLxirhTQPz3Z40qTRt&#10;VNepgi2zbRRPtiYVEBtVfLeCsd8uUwZ6vLtbk6q5pGCeS540qRRZGm0RAchcJVSC4r+asSUpcKOi&#10;wN0wV0lZqaa6qt65HNXxI8ea45KCYY10gfpuSQpTKUDjHbNKEoYgiVSI2m9JClMFgQjTWEsYtEVZ&#10;p9ApcjWpmSRho/zJgo0CB/ISq+RJkzqnsNlvBePsvhOKMNYyWIKbMGXNYiZLy8ruRqluVkmrUsea&#10;CSUjhI8PgDWSL2a/tSyV/LKq2GarpDWiaYjXzEwmKUyqR+WYKSkoa0SrTAEdOyxgo1xmMZvvljA8&#10;c3xltSaLS3gBQRWIsyvzR56QJZnCR/ZzwlDKqScXnmHTQUl9tyQFfNcrc2lmsmHoW9xMFpcsvMxk&#10;sgAUsdWUUFJlEs24nQU7U2guQsrPMAqBqMw5PrtblkoNxDTKP77jPMFwTEyOlArJGhs1T6YFzhOM&#10;a7DqNk71Z1o7XekLYlZJw3Dw6FBhZjJJgd8IwZr45JOelRNAeXjdFRV99VwfxHdLLuEOQlm7OU1b&#10;mXpi30DmwlpxCdUTkJCZyeISegFOrk5YK9hKuZ7yXkuZytVoOmAaa8Ulj7ysYeVSpi73eXFDzWRx&#10;iS16QV0ROwBrm3swpmAcVNepYj/mklKmcjXaVeEjizB+JIfwRjGosZZcgjWeFBL6cRZhW+Nrq7El&#10;l5DRHWGCWCUtaN0434yMijZ48SNxnigONDugYFwdaJJj1mRJU3FDaRxtvNeCcXXhZQbjvZY2lcsK&#10;r0CaCEbBcO8JSBtPoSSt00iDtJ35bsUlvOGIINCsySSFhZDOHB3HzFVSWDywKXwx1pIUiCpTjq6s&#10;JQxf1rVboaN9rkkqSDdTst0wrNHvw6ySkrXiFJJcNDugYNwKKCFV1pIUHtc+I5IkRRFTwo2HQLP5&#10;btVBFYkgLYDMdysYbgmtm9TYmksoflenaUtbH73szA4oaStKfDx8NbbyS2iCRTdasQNK2wpPXkfL&#10;ebzfCjb5EZfruCUpENgnHm24pGCwMjXDxueqLqycOLC58RQKRtTrvhtpCc0yYynPaepuVAXDGsEg&#10;4+GVUpWQLfdF890KhqfAW3bm7C6pqve5CgYBPV44OfaCSuHKdf3q7jgFI8pMOyuTySyxKt4r/qTh&#10;yYJx3PCCg9nde3IJHhebW323gll9N2mzWJNz65tU8vHubhgPEBGLEFzSetWJ2CpZUMOgO3DGWnIJ&#10;8gOe3VFjK9i8yWpaW9AtLmcSibF6DeMZRosE0yNzbckqDuXQq/huSUEEdSj+NR7ek2b1vqvHnHit&#10;KKcELQtXYfHdSuo6MTwiZGJsBWObQgpmv5XW1UcMCzZXWhedadnqRvdftbsLBr3SlleNrUgBKiH4&#10;ZGYyYSgHJrllvltxCXHl6QlzvCardSsHFRUEJqrWytUpAVPRmYJxCDM2tQOKFCi15wZhxpaw0W3w&#10;BcxMFpegJVVtO0g2xH6bax/JFWOtSIFeH5CJGVvC5vqgWhMSHYkfyUWMR7nFKmnY9AUjt3I8tq1E&#10;r/PI2yTlD9dkw9Ch3nlix1irywpPh6qi9K3EslxpqTcWdxxCCDmT3lrCfoC1JAXC87wRK2KvW8ll&#10;KcndVhMzxzerse0DNN8tYVhDdix8ZaJhbQ13Uq2ShGFtn14Oh94r+6SsoXkyEYyGkTOi06xak0kK&#10;RCuJ64jdzaOX8SOxNndhM7YkhbF2Me+qwfltTa6SErDihVLdb8ZWMMZGVM18t9a9Qgqqv9FWMFbJ&#10;Td0DaIMRUwJzIfsz+61gk0c7GZ0CLa/aGo2RRI1zw8babJzjHdC6VwL0OHlidxfsYc007yDy0GMb&#10;x8RYSxjWeCvE7IDWvfIYBzX+xlpxCd7kHPliJptLCOoYJSoq6pgScrvoe9TYkhRoeANPqrEljP6C&#10;m9IYUpsfP3La6/C8mJnJhLHfeD5JRDCIPZQ1VEjquxXMc0kJWEm+op80YyuYP7u7Fys9z9yj0AUb&#10;p0S1uCCMXDNJ5aaJmTeMn8ipbHZA616JxeEIiVVSMDpcEIwwzPWkeyUdYypMqV+NKaG8lKJss9+e&#10;dK8wEEv52HstGIWRxCfVDkhS4OBgv6mZTBieOSUy4rZI3VRMyRxTIxgXY0sYq4SwjrkHlICVY4pV&#10;oqwVl1xxMUykl/RqjY1AiFolBfO3jhKw4nAxNsMlBfMeXglYYWUORrNKCgYr05vHrJISsM4D0zxM&#10;LVZJwThxqMcy+60ErPhcdHdQ1vJqxGk690VxdpeAlbHR5E5ZKy7Bv1Y1YlsJWPluV+LmZibLL0G7&#10;R6zLjC1JgfPtNG/JHO/uauGKJgJJo1olSQrsbiZFrcmEwVwPSemxz1UCVqxtSolKrC9IgRNnHhgU&#10;M1kCVniS72bGVrBp6kbw1VgroQjdKyh+EN+tda/znqG6m5aAlVgQZ4BZJQXTym9SgvEBtBa7YbRQ&#10;5Gps/JISsJKUp9LCnDgF48rHKay+W5ICaXKqtszuLrksyV1XjUAOMmfSVm01bCK9tNIya7K4ZEOI&#10;aho0E+2OHwlrEZ5U3y1JgZQkuWu1JgvG0/VTMnHMJS1gXYkFmToq4loxNuoxCTKYmWzd67xcY6oR&#10;eE4kreFxcaCKsbWAFd9JNQHg4lvWyJCZWiP8iYShDFbt159gXPOVOnp7ErDizaqYQsOYSNXHjyts&#10;jY029kan8ASDTFzMvHWv6G1cNLRh0yFS+Vyte0WqM4K6Y0+hYbYhKEmpnEkSoMhDjbWCoZNSHQ5o&#10;m1vWkGGqO07DVrJ9RrGP6qWsIdY0Lc2eYAiuZkqOmasFrCwR1fkLMs0fibVpqyWsNSmgZlGs3LpX&#10;vF6yFsZacQnb1MWCWveKDGkeZhdjK7+Eq+k8P3u8A1r3OvXWKqbQAlbkDXg0xlpRED/yruIlLWBF&#10;hDFlc2Js5c7gdPEOipnJ8kuIX6hHnwj15ZpESUE1rbHWpEBGxtQJ08ClrHFVUZHeFrDyE2nfYWby&#10;iYL4bmpsxSXIiVTD6616wPK1UVmb3V26Vxxeto7xXht2IoYNKRzvtxawzuOoKhbUMAQASh1NM5b8&#10;3Hx99VhXw7iq39TzIiSX0trcHtR+KxjRSaypmSxSIBKEyE2sydK96rpFtNA1NgImagcUjHswHXyM&#10;99oCVoI6LEoztuQSiIvWaIa5WsDKeb+bPhhUisaUcBPmFVG134oUcLigSjO2hMHI8/Kf2W/FJbSA&#10;vKsYXuleiWBweJvv1gJW+i5xCoixFYzIE88pmR3QAladESsYEWwcczOTLWC9cFtXJ07BPmaglbXi&#10;Ep3JLN0r0VCyfeq7FZcQwiZma75bwvCBeI/YRNVawEoywOWEC4Y1UlRmd7eAVauQCsbV9Lqr07Qb&#10;tdK8gYcGzUwWl9ADgJZNYne37vVCP+SzqBEjlZvMNd/N7e7mkrGmxpawxypR1lrA+phJc74VjJAm&#10;Myl05lsJWHFlaJ9hmKtgC+oeF3stASvW+JXGnywYY6P4x3BJCVgJBfGEnFklBZv+STx8I9Zk92vV&#10;uqCCsUp4ZdDsgBKwooyTuqCCkf6/sXfM2NLB+AHWEjbqdEpkjLUkhR+wShL2A2YySQFrUqvWutfH&#10;mlRjS1KY/abqFjnOkrm2Kf4RtUa4EwEjpkP+U0SeGsbzjbSjEmNDMl/WULiZprkN4/lGipTEDuCa&#10;0dbQlwjmahjMxWkqdjc+blvjTiWYq2HzNtsV5+nwtgh7tzXSwoK5GoY1MqBqJuuOg3+Nrvr47KZB&#10;VvxIZpJssmBlGikHDMy2m546DdNnAPuyrbl8d8Pwgk4qFkSL7rJGGxJz4jRsrPGMn1klSQrMJEpU&#10;tSYTNnkt9WwL/UqexqZi5g1jlfAcnPCVaQvb1iRzFcwzVwlYJ37EGSd2QMFIye/z+tzx7m7dK4F2&#10;ntUy1pKCsEaxkZrJ4hLeMFMxPJq5xwcYVlYPMp1b9+rH9sQlN9SiZiaLS648vmu813PJZRdeBeJ5&#10;eWOtuAS5ATX25rsljPJbmsua07Qat9KRltVlzreCzQNQ9GU2Y0tSwBoUpMaWMHIWpDbNdysBKxkq&#10;5JOGuQrGg3lEMJS14hLr4ZGVzR1A5cnZdKomSRcwDm5Y2ezugqELIpkvIhjok8sa0TijV24YkScO&#10;bzWTSQpwJNFXs0qedK/jKqixJSnoSgsKAmJKiHMhDVXWmktoXGwq0giQtDU6uhgvaE1SmH5N0lrC&#10;GBvWzO5u3St9SDiHBXMVzHNJ617pDjWi6sP8G2spZ5LuMRS4CuYqASvMRY2S4ZKCDZPf1JosASvW&#10;iHyY3V0wfC7iJWpsxSX6xGndK4pqvC4zk8UltKWYcPTxd2vdK2oHyoiMteISfXaXXJaeJyTu1Ewm&#10;KXgPr+Sy3sMr3Ss/kr1jJjKpZJpDmSjXueWr6N2MKKhR2JpSx2PPdcv7DeNyl+BCYUupeenNlHRA&#10;fapySApF4G6aPx+P60m4SktBs6kLhfIIXjW2yq2YmitDxSV2pUeTeh0enXzOIaWpphC5UeNRuHEl&#10;ezxeHhWpFDz2+IU7UWQTjzy3YJUZNE02GoUttw5brqq/V/LNzKHRydBFK2aDIhq5DhN1o+5D+QRP&#10;UlW5vwp1Q/Xu1kbxBsUDJjnEmRyzga1pGy/2cvMGCSy1DhOFLXdrapEqhVIqvFqoaQ5glK1kq2I2&#10;aOswXR2OD+dCYUopA4h/pK0rtowjUChYXr1YQdVp2kLkaJ7dbtSMSq2N0rTSD+5s5BUEv+MXYot7&#10;rliHJU3Ve7lQfg6TAZA6qGdD0e7FuPzayCsIUhNUWmYdJormAzdEO8d7uUWpRE5MupAcWo5r3C/j&#10;A7SSFQowQlbK+MsWfpUZVwtSaVWqriyF4qIzZWnHc9hy1GnkZi5jhaI+YJ7/EbaKN4gqqP1VElbt&#10;25QUlaJMBEViHRZq4hfqXC79Ktt/lNjH3Fuo6ctvdMCIvmJF8c72qD2ErURR0TEvS4vvlQywcAt2&#10;a6NQkzBVYe/SoC5kPo0unStGTgfMthuNFC1+CkbfGrXqGzV3MDWNSQITylFudulWFzRE0wLp+JuV&#10;AJVrkYp4F4j3kFmKZj+X/JTZUO5NgeZxM/VcOfLD+GK8W6tcjgItNIZV73pwZKUt/GWznQtEyzy6&#10;N6jvld7DCGXMQmy1KpUmLoZZslMkcCoUUCBqukhRm0VfWlVKMW6miSPZj5h5Fj2iU3Npbs0p4g7T&#10;oZXbbhnj0U4S22KHFQtMb2Nzg6gGrTzuQCpKtJSj2jV/I1yqXJxG0Up/2oMej6wFp/QEUgG+RiHa&#10;mjyzMFYXFjwIkmzHB1mpVNG5UKlgbCV5cO+g+YWxlahp5KQWfmtN6aKvmKpQPPZC91IzriQPdgul&#10;oWZchcJFd95bC03JrqmEY6O4ASu5HAGRXPccSZy0YnUUig2NpslM4xMRqAcfSQnkTzyNflAZK/o4&#10;LfhwZmSF0t5A9WSlM9JUSIlpLNI5WT+nNaaW8p9Q1oNrielkTMzIGqV901aY2j1dKO10t770ghzA&#10;cFWh9GWi1aXTckvZSv7Ql6TWlu4ICNQHy4uLvvxVR9WVcbnFkeyhL7X3pIHVBiEKxQtFLghRqlKa&#10;3FzMqxb0nwqiInABmQpSLE3pw5ZaG0kd1hYtdOIXIhoY4cYhTTWK2kN6UR2P69IyVG0rvZWxZWRq&#10;9CSIcXF75mZlxpUoZJpU5Jtx5aXlfOWri1cKaHwXvxBbXP2MrWQAbE07O/G9EkXaebywQz+RHF38&#10;QoKSzKKxlSjSYZPaEraSAQjsEoQwthK18aq1Ka2gy0KNi148am0kCnkB+RwzrmQABG30cDHjKhSv&#10;AxneQC0a48KtV6/VN2peCeUXHn+vEp3i1lOPJ8ZVqDNrQ81haUdHxmD6p1FDFLPBX51N4Rn5pUBR&#10;dznik+P9VagR/5i7Eb2iwhZFzkoj2SiCMVPVLr5XMcBI5gzPl9aUj0W/WmOrGYDOVmbNl0AV6S1e&#10;vrGVDDBiIb6y+F6FmndGlK1kAM1R1V1Vc1SpRTXPF0rzfLVW5Uq6GfUsWd9cvdMwTUh16WYRKFrG&#10;8q6b+F6FohXs9FY4XvOlEz1z+zWdovAw4hdyrT/R1VbYSt6Y/ghGp06OvmxtiEuNreQNSmpVkoqq&#10;7rTFq39GjIC6P1C8jz3e8vH+KhRlDNM/Wsxh8sZ5mtSJBCYVAfELaXCghA909QgUlU6sXzOuRJHz&#10;VG0rUV6HLX0uF4pfqFquX0oZii0m34yr/Q2+l/FFSxe6oac27+ZeCvUochEyQd6dyjlEKq7WYaHm&#10;dXdTMk3/8bRFos/oxBuF/8q+FGu+FKH0QaWiT3yvQvGq9XZWc9gMQFGAuaeUihRbaDTNuJI3NuI2&#10;Js2HDi5mnug+RbfGVjEATYBJHR9zVClIkQeoh0KZsviFU6SofJtC6b1cAlLqI0nZmXEV2wxHmbte&#10;SUF5Y4aWQsZW8obm3pKCjjDDfa/yNzhTmI3jM6WkoPhRJyNww6XOrzxnpZnDkoKyU1SmlPBp2poG&#10;JWpc6TlQ8Hd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n0EzWZt&#10;FAfwLK16QACZQ4xrutCrcSUF0C7uavobcLVOU4/nuY4dgdKD3glKq4RAodDS0JhITGHpQe8oChT5&#10;Fmq2sgqOlh50nxdDzeFcKPLgLjjaelCq0ExbcRqRxuf6+NiDmcOkjQmbGzUzOdu0Na+IGD+g9KB0&#10;/8JLFAxVKHJ7NEo048r9f0UmaBTGiCliXFwEmA5jK/f/lUuzcty6Aeq2qgQpTXHjF1JaelMBlUJR&#10;fKy6VV1KQ0onD4T15nslbdBIfIQtx7xRYtB5P0r5o4ViCtWLWpTExRySHrmpAFihoFAe+hTjKjEo&#10;vdiVwphuN/ELabWj+jXTtiZQF5RIKqlSKBr9q66IZIfS1sf3mo+97EIRvB0GOF4bJQblIjcyJGEr&#10;vQ2OBtUXmkRUjotguxGMNGolQWqqwmhJGLaI3FBoaMaVKHoQTGhfzGHxxhX9qLKVKO7MMKKxlQxA&#10;8ZR6/BL3J2aD1104Yo2tvKegTcEZNXOYKHQ61HoLW6UDve28kWDWYaFwlXmBw9hKBqCHiUtol3gU&#10;beC08zxeG9WqdN4jUTxfqIXgjUqqtAyUJLhKJBaKyw2FvGZcyQB0C+LhAbE29kQ97r2Go0oFSrtv&#10;Hos3tpJtcEVdouNJOoqToqKIBbvykc1ebg3oBHxMfxUeQYjNfKbSRVRqXZ7ak96JZZnNXDCOPRXM&#10;bt0oeap5svX4UCkY/TvVXm4B6KTpTA0E+oaYQ1wC5WO3/pMHx+hkJMZVMOKc6gpb8k8ESHJtFMyu&#10;jZJ/8kzfpNzMuNJNgWxMlQBB3pj4eYJTiYobRsWg6XBCN+mydbvggJlxJYwn7FSAuUSjyPZRgZv9&#10;VbDpWm64t+SfP+B7FW/Y75WeA+4QgRujaivVKCSq4oclGh3V/jzxdswbBTsTIhL+BvSSa+M0HRuE&#10;rYbBG+ZcvpZolJPoRmnB8bgaRoje3Im4INe4lqtyfBuG4tmcX3yfsEWcnZ9ohpUoGVq+VtPSeWjQ&#10;5MAa9bE73rFrQ9FjDOs2z2Kor5Uo64rSozdt4YquagoTRaBdXZc5hdMW10rD8o0iDTP5pUO391rN&#10;Sq88d2OyDo2iApLbjbGVFw6KGRFamGWYKJ5owb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iaxHub0FIirKK1hmf5X6k31iGo3g8+cc8lCgejzuWurPO10r&#10;1DpMd4N1SG2mWhvJABNaFmoANnyNCzeF1xGOOao0o8NQhqIKNOOiPaexVQzAHIoMPV3JelzrbMvj&#10;cZX689FAxUxioe7wvOLeUn8i8OVCKni+UGwvynbNuIoCyFXweMzxWVmaUY4URKPGVvkb8Jr6YKUZ&#10;xdbNhHspgs3PjBbeSA8aRRdQ1aCIFyjS1nSeN4u+UNqPasUo9xSTTeG2EL9Q+4ctGKWMZBUiPV6R&#10;aFtcfc3aSM8Bd4OWPGYdJkr72KX7XCBfI5yjhDvGRWwOTZAYV+k+aUNFWESMq1A8LT3tNI45quSi&#10;hL4pYTS20kvh69Hg0NhK3ljRwKgYUYlFuUjRlcTYSt4gfcC/zbgShX6LImFjK3kDVeo8OHXMhyUW&#10;JZlCrs3YSt6wchvyILEOH/Eo4wOUWpTAEmoxM67kjYmzGQk9PRDjF+LpqMatjXpsFDWuZABcm5OK&#10;6ZVadOKipl4aHUqMa3SEbg4TpeO9JfzkwRX1cjhyvviFjzi2mcMSfqJoV3UB10Lp+HwJPycHa94V&#10;vhZK5x1K+ElIn2CgWPOF4ueZkiKiuznxeGw8X2psJWyyROpzJQGMJHh+4jFHlVx0sl/KVhIANyly&#10;aMa3KbmoVAPwi3IOibOR5DDjSpjNVpZalCwskVETPywYGtibcW1K98njXAQd1LiSN9Ae4RAduwCl&#10;+5yHZUeIcbw2CmaOrtJ8zoMsCFONnfQ1ppOGGVJ6GuSHueYpUwkj+qpGlS4DVRhoX5SpJ5g6TEon&#10;Ok+Xq0pOov6xSahYMh312OoBQml3RzdnvlbCcNZU8LV0otMo0IW9CvbosWKWRm59COO+qwh2dRol&#10;S2H0lIQXcw6JdKrqyoYhWDavxPDCV9tymp6GTWt+E9hoxafVKlGhED+RzqTq5HpSfKIfMnqva8Hs&#10;HLbiE3Wpql4mOB7jQidqyr7oBRAgqll4c9zwRsHoVWc0xLi4ZYszWd28CkbDNKMFpEt72kL9Nr3q&#10;jk+Tho2aQuzlEnyObz2P7wpb5aBYW8UbiJydB1U60Yd3bcZVvEHmgOu8GVfB7LiKN+izdjeFXxRS&#10;5mem4NmclSX4pIITeZ45Uwo2LyWbtVGCT55KJvdl1mHBLM+X4JOkKLpeZSt5w3qhrROl78k8EnG8&#10;5guGtsQ0ZuFB2PzI2JqKVmErYdOBywSVWyfKBBJWNraSbvQcFgHAGtPoXYwrYcReVILoSSeKb6Nu&#10;XgWjBkb5USX4xBelY7saV/IGxfqmSSDy+lwbhOWpaDFzmDAOCxMcIrpYtlBTmYK2ho07Lzjq1jpR&#10;ZADq5tWwnYio8KNYCjmuKz62ebWzYXeuHGpc5W/QakJFy/HE8yfis5lsL392ovjLxYQ2nmCE2FbB&#10;9OQLn4yhtzteiU+w0+Vucl+82FbGeFkX6dEhdTzBCIkaTuRtkjKGosoU+DzBRmEmsrC3UovSwoSX&#10;WETq5gm28nKO+mZJAxhDEiQ8HB7MzAnBFTAUTG+PRN0oAjeNuJ5gFMQa/5eTNY3RJJtDUyyQhk3Y&#10;0RBIKUbp538mM22MFe9wz0F2fxgnooi4RjbugGD8Jxghe6PvwWkoY5xlpkfAE2zi7WpkxSC8ZqPu&#10;LBQs5W8kFGscU2S9ieJSpQqzGkZ+/+6WfjEIJ7vqu4iHHb9xZembUNituoYuBIxO5jrWMFpljw5J&#10;rMaiAowhAzdLP2EY434qjJUGFD+CCmhzxDQMpYBaICUdhVAp+DMjKxjh6ctm7tBEsfNTY+2EZuf4&#10;QCsYKjAUk6IC8lZC0GmLPs6msFbUw9OdvHxkPluSCLKHR0ceYS1h3BvnUDPWkg6w9nA4hbWEoQal&#10;W7y4LyEmqO82jziIu1nDhsFVeQeOWFkjSmC8/YZhbRoHmJnMCwnTYa0lDGsc2MpaU8Kddz7UDkgY&#10;L4efRpp0zFulC2VsXCPNdyvYaIZpLmGspTcyNcCLqYjkgff43BM5mfyJGFtxCTULqroJV+dPs5ak&#10;QCEVaVc1kwmDuU5z2IuxJSlM2dZ4aMe7u2Wl0wZanW6lEMUa8VDDkwXzO6CEpStaeJjZjC0piCQl&#10;amCz30olijWk0eq7JQUt9AUbXa/4bkkKWCPxqMaWMJKij6cRhbUkhXVSNyYSCAfnDjivEKVZkyUV&#10;xRopBOOWFGzhwobIVMxkiUXH2ty+jndAwbDGTJrzreSiM5N8OmOtuIQmw+otZ5Re8QH8KinYgm89&#10;tQHHq6SEpn4HFIwdgEBVrZJ0MLAmd3dpTdnd22k1Z0DJRj1zFQzmghOUtSQFz8qlN+XsxprhkmpQ&#10;Sv9qCk/NGVAwrPHykPpuSQpYQ36n9lvC/EyWfBRrRKgMTxZs4fGRSZke74CWnSKwHxf7mEsKRlJn&#10;CnKNtSQFVgl+iTlxSnnK7kaWaNZkdRzFGoynZjIpiFPqUaolZrL9kpVAgVklpT7ljRROHDW2Jy55&#10;NHwU3y1hVCjS11NZSwcD75UIixpbwhauD3Q4MaukuIQGYqqlIpLuODqwhoRarcl0MKbyYjqdiplM&#10;GI0lyCYpa0kKxE1JvChrCZsWky5SWJJSrCHTM/utYFgjJG/GVqJS7t3ES8x+KxjPFCP2NKxcstLx&#10;QYmgiO9WMJ555fqmrCUpjGT+ZrKH8FuuSfoWoVUUO6AUqYztIfg8XpMF+wFjS1Lw0ZnSpP6A75ak&#10;wEw+Wu+IsSWMLAUP1xguKV0qmsCH6E5YKy4hnj+d6o7PgJKYjgJx2roKa8UlPJNDKNpYS1IYa0j8&#10;jbWEIXaGz809oGSmWEP+YawVbDIj5FbF2Eqjyioh8mROnIL5VVKdSfHLYS5lLd0ZHkQg0G52d/Um&#10;naXFRUB8t4KRx8V5VdbKL0Hsy+CMtYSxsugfpqwVl0xXbrdKEoZXwoOkylqSAo0uGJuayYSRwEFp&#10;pdZkkgIvD6HDN/mAUqxyfaZHtBpbkgKPOPLGp/puCVtowT4OxjFzlWqV9OV0NjGrJLlk5XSbsOax&#10;tRKgcp3CpzdjaxjreAKNwloGUbFGuYCJYJRyFUpA7mFWSYlQp/Ja9b6j6j88BYKTpBXV2NLBWDdu&#10;HcoLavUq10V6RZqZTFJYCX4Toxer5Em/yjM6pvSdmcsp8WMrGAETkvhmbEkKP+C7FQxBicsalRx1&#10;5cXa+QDHnkLDCD1tpvcjHYRrJqE8lclsGPdZ3p8zM1mkMK0zVHyylKwrDiVXdmGtRakEx6ZW9Hgm&#10;G4azTKc7Y624hJQkN0ZjrWAjsjH9C3n7NL8btIWHYawVDMcEjbQZW3EJ9SnkEYy1hlHIoc7u0rQi&#10;ar/P+7DiuxUFrXw3dQ8oVeu8b06ZirFWXEIuf8rajk+camQ6HcZ5WM5YKy4hfKG6NCMuzVVCbl0p&#10;rJ9gdDKlO54ZW3HJlNEpnUJJYtmjMKWov7uVupWgB1J145c0DGt3UsmH343edn/KTD7B6I3BW3bG&#10;2h+Rglkl5EnzRxLExss21poU5toh9ht7Oa1xCN/NbRHFUcJorbchpjjc3U8wOn/MW0XiuxUpkP1R&#10;L9sj/swfSQ4BpauxVqSANZJpZmwFw5qq4mWb5I8k/6ka2T/BqGqSYysuwQ3lTXcztoIhQSIlYGay&#10;uISJ3E0eh8rznBJ8mRMPn4pVUn7J6XxWfgnlO2UNVjYxcyoFEnZCW2vyAU8wns9RLd8IyJc12mYZ&#10;ofcTDCXpCEWOZ7LlrnfObje24hICeKp1HqdnjA1HgZPLcEnBeIhoh/HM2IoUTtMyVpzd9GCPH4k1&#10;HiIwXFLS1ekWdTH6671h/rsllyAMnXu+2N2llJ1unZNuFaskSWF0A5vpCbC35hXh8I3LirCWpEBj&#10;oBNerxlbwgghseFEpJfGmfG5CViRADU8WTCsEZ0xfknpV7HGTJo1WTCsMZVmbC1gJSN5N7kOGkzF&#10;lDAhmDOrpAWsO830TDeHvWBYmz5LYpWU7lUL9UkK5timtYBRohLtDhih9qt6UrJhE2rnImDGlg7G&#10;gqOGgF7sgOq4OqktpedCX5Bju3EEmOx6wwi1T1tjM7bikhvmOKiO/cknuSzeqzrfqhUq6knyRoZL&#10;CsZMrtNg+5i5qhkqkYh5TcmMLSlopNEqt4izVN+NIJ76bgVjbLQaMmNrASv1DKqvNCmw+JEjvScn&#10;JmayBazUHW4m300KrK3hdSlrSQp0yuPoNmuymqmS3KXMwuyAFrCSeoDyxCopGNbmnm9msriEdTyv&#10;sx/vt9K98t04cURMAWKMD8AridQPq5lMGNY4u5W15hKSP+rW0XLZCzcck8fhJlRjo47VPAzSMMbG&#10;BjA3qhawIiidpiXiuzWXUERitKEEFmtsU9BnbsIF4wygZsjstxawQuVK8cFnih+JNWbSnKale+Wq&#10;wk1Yja25ZC7eamzFJShzp8nH8Xcr3euIYCbZdHzitICVVvqc3sZaujNjbVoeCGvFJQhneETCWEvY&#10;lPGoBzVwIONzk6GSzFUwpFKwslolxSWwsosplO6VFAIHjtndLWBlj55M62l2ZUwJ1vhsylqSAo8Z&#10;3NGMm++WMKzxb3PitICVUJBqq82f3WNjKZvv1gJWSvTOJv/G7TytzZtcJrNCVCtg9IOgWYjZ3QUj&#10;rwiVmfOtdK/0kKNpnbKWFPQDrCUpoK9CTqGsJYw7N6lk9d2SFAiyUDhqzrfquzoC1l155tV4lcTK&#10;Mu0kjlm5YCOv4g4teLIFrNQRqueHacQXi2vGdlM34WqjOkI1tMdmbMUlhEvoOmbGlqSguwChPO2x&#10;sbsNc7WAlXo09aoSDTLbmlyTLWDl1cJpqHa8SgrGdyNPrsZWXDL+helVQj+5HNsFka3R0O8tYLWd&#10;ohoGl8y9T6ySFrCyJlVPJd5g6bFN2sJYay6ZK60530r3yvJndxufq9qqEk/gDDBcUjBm0o4tSQGh&#10;Pw6sspYwxiZP09K90qOSN1OVteISepBdTMU1wsf43KhSXJfKho0/OY+tHnuvLWAlYotBsbsL5r3X&#10;FrBSHoPu0lgrv4R3BZbFRENL98pMos01nnnBPo7NZFZawDrt45y19ksgLnWjqmar7ACa9qixNZew&#10;aviRYpU0l+CpqYxYNXf1XFINVylRcj3aeH0+Ns4c3EQ+zNiSFPAU7i6uXLrXHzC2JAV0Uvu0Kjg+&#10;TavF6/AktxwztuISXlLclD/ZctmLXSUlYMULQnNmxlYw7qZsAfPdSsBKmJebkbLWXGKjMyVgXXa+&#10;m2KugiGqJvJkvlsJWKcHz7zOc7xKCobMmZbo5gwoASuZTNe9Zy8YOWFezFDWikvgH8fKT3JZHrIx&#10;KlvqCJIUpvJB8WTDUE+qajsCfWWNGJ7iyYZphdWTgJUdoHZ3w6CuSSMcnwEtYJ23qdRN+AlGdn01&#10;1lrAilhWdRRhKeUHQAmpnqijRXzB2AGmS/ITbFhB3fKfdK8EKFVmpWFTlGm6WuKs1timHMfcAxpG&#10;LAJBl1glrXtl1yBDEszVsDnz1e5u3SsC1qu64zSMul0ucGZsxSUsSVUpz4Nx+QGIejjPvHWvK7UP&#10;ShXxBJtUvjlxWsBKPci0+zw+cZ5gXDJNBSjZhp4SmoSqNVkwXPOzyXXcW/d6ogTdqJCeYIS+Cf8d&#10;r5J7C1g5cahSOp7JJxjKmRFVH7IyRXIxk6jHCCwrawmbmvApQhfWkkvwFEZRZ8aWMDK0nJMiXkK5&#10;W42NaLThyYbhBZ1H6C/GVn7JxAaMKoLSwfiReHijcDDWkhSm5J27sJnJhJHt45avxpZ+CZ65i+ER&#10;jcmxTQTDqMfw6ALGEnExvIZxD7DWkhSwRjRUMBc67/iRUAnf2+yA0r0uVDapbB/lvW3NRWfupXud&#10;pn3QslglBfMz2bpXcHMROzwDSBzX2EZPZNZkCVjpHTxr2VgrLpnfaOIl6LzjR04tuYrONIwZcXnT&#10;ewlYaYI/bUPN2IpLxpkx/iSNR2psvBhhMtANI99N0FbozAl2lzViCuaO0zCdy+c8K2sbHWnFTbhh&#10;6EuoklRrMkmBY4MSNbUDEjbW1OPH6E5zbHSx5ekesUoKxhlAhN4wVwlYqWxVTQDuhcKYEzSi4Y2h&#10;YYs2GGZkiUIZyslhztKSr051vXKBCoXEllk07l2JXok5Oo4s1MrUj8T52Ccp8ep0bFU0UiiE0SdV&#10;bI0PGN9s510M052xUTrCdS/pKgFG3pEyCyS55weMLEmEB8aQ6BhjiaJelNid4ZDSuxIBckd2oVgg&#10;/MsYK90qDy5SimaGVjAtwaYcO1bI1KHNI9THDkLB4BAWv9nWpVtduLZNLl5YaxKBDkx46166Vagf&#10;YYmy1u7I6BjV2NodIcRuyhWpwogPgEyZO6qQJ6AKDxjuCL6WOUQLhjUnCcUfKGswhCL/gn2UhKqZ&#10;TErAsWOXigQm+zJ+JNY46w0ht9yVi/P06hNrsqjkIXdVY0u/gq39uDUIawljbDM4cdiUbpXLBnFJ&#10;s0oK9gOsFZdQU6kkoTzJ09+Nw83wZMtdER/t6rsVzK+S0q1ON3hV/E/RR49NrsmWu9p0KeGNtsZl&#10;w+yA7teKRlY1J4W825odW3HJVEoonnySu1pWLt0qQg8emzK7u2Ccb1yJzO4u3SrpDd7CMadpwbA2&#10;7p3Z3UkKpO/JC6ixJQxPgTPAWCvdKh1N8ZLN2AqGtcfRcewml26VUhWCaYa5CjYHvmo9TAIllvI0&#10;s6MQRJwBBZuSPmRk4ru13JXItQteFwxrI2c31pIUmEnqik3gotq8zgVMtWjnR+VMXnEwlD9ZMFbJ&#10;I5YjVklxCU4QtGy+W8KwJi+lpVtd0MCr8mC6VsSUsLuZScMlLXclmnlSoYSCeS4p3Srt4JEDqZls&#10;LrGBi9KtIi2kKZHZbwXDe2UHmJks3aoWH5EKqe82jqGyVlyCFuimAk5PcldtLR2MYZJ5o/vYnyyV&#10;rPfwSrc6L5dsplEWwaKaSVn4yU00YPjKxHPU2BLG2FyZKW0O2xowZS1h/4e089mZJTey+6s0+gXm&#10;5v8qYXoWXs/SC3vZ0xZmBpAlYdS2ZT+9f1GZZDFO1ndvHIwg4PYXlSSD5GGQjBMk6+vJdM1r3VWe&#10;kjG68SlU9gE53BWWr7YuSclib1ocAaNRYP+GQ60QqM/d9kMHRGkRsfHjOSDFrfKs/ct3+uMRkJJR&#10;GjNOZdeRw11fu8WKnUzJQEksXyt1S7bktRMulTYme2GycsyU47lDB9Bv8aJXwZakZFFa6XIb4vlT&#10;aaxLKgd2czL6DSiXUDIaBXxBjJtS3cZk9fGW4lbxc8H8l0rLtqTqmU9xqyyd8I5VLFdKxioIN1ep&#10;JUfHB/5JTEmpbmOy+j4gxa3iKuAitgokkylZCVstLblS2Gr4a0uryZQKpzLXv1TWCSnYlcfU2L8V&#10;apZS4Zun0yqbgBS0ylHtMOQ/tpEpFYVRs4qNTDGrNAb7okpho/Wpx3ikkNWDxi8RASkVhbFTLPXZ&#10;aA54L6P0IhTM4WDpmDIOLvIqGP8UsMo7wKVLbfCCpcK4Dq9ycJD4tSEZT/PCTFX6bEzFFbR4s0vN&#10;ONoC2BS8CZXCxlRGM462AMuIf6tS2JiKLRtcemWcpWBVoB9258fjLKWKay2j9X+88kkhrhiC0v0a&#10;xJMNPT0HA1CaQFOoKg6LGnOTUvEcLDUrNeNoC3hNJVIVmnFMNXMX41Q5Ec91aUOD8FhV6aGMnIpA&#10;QtimyuyZ4lQ3zFUpbjGl4rqpeFK6ApDRFvDE26NyFSlxBEN7EKTKJFMqbLQFXBJDeHelz8ZUFDbH&#10;RSoF6I+2gLiytbTikdBWzFWJaUihrfiC43qAAhqTBaHTSrcMT99SaOv2bZoqkT+SLB6LLB2VIt1o&#10;DnhsBFP348pJMi4MrkVAk27cmqy8VVVxRkoy5gvcugVMkm40CQsn9iszjSTjEl9WMIXBTbrRlCx4&#10;kObCLSWSjB3sM1rlh4OAdOPCgsNZpcu2JRnFsWaq1W40DDjfStG0FDcmi8duS/t60o2mYcFLW1nZ&#10;STI8VBy1Kqy2SDeaFKJASy5JSVZ+UIJ0o3lg7uCppdK4G5PFY+6Pyv0C07cUrRp3vlTCBSQZz5fz&#10;tmLBb0G60arw5nmJLZVkOI4e3K1ZGQg5XpVdSiU8geJGY8QMzmxcK260KjyCWrosneLGZE5xo1XB&#10;wVJ61Z3ixmRcxI91qNVutCq89ICXsYLMHCAL71O6sQQ1k3kglKWy1pNkHMzmTrzSjJBjXYmYrTzk&#10;QnGjMcJVwmGCWnGjVZnrtRuTxVUIpXgP1EzmgasSK0e1JFlcMgrdWhl3OW6Va0tolB+ujFiVpyjZ&#10;OlRy5CrL+8olYBQ3GiOWKt+I8C/VbjQP7G73reDGprgxGWQrHElpNs/Rq3goube+0pjJqmAwcWaU&#10;ajeah3jcmgsYKsWNyUAmI6E0I6QIVp6ziKV3pbjRGMWV5OyOS7UbrUo8J1+5V5O+S8niOp3KBR+k&#10;S+Zh41BHDSopGXXbi42ZzAPHPys3EKNlSoZt4KnSUmOOVoU1bWkfSXEpGZeI8YxSpbgUyjpBRlec&#10;57AOyarwxDW761JxyTxQXCVCiOJSsljhVM4jkC6ZB1a17GQKAyEn4yLu0vVjFJfMA31QG3c5Wdyo&#10;XQmAorhkHoBKJXRTk8Hsr5UIKNIl88BBvcqFEZqM4HHu6C9BJZmHeLS9tFlOcbDc61Luu2QeAHiF&#10;/KB2KZlR3Gge8NRVIq4obUzFwyJcdV1ry9E6sA6rRMpR2piK09pcY18qLYW0csNjbaGSUnHIkh4o&#10;za0ppJWQ+sq1ChHqPzje4pAl5xoqqEwhrdyxWUNJSuWUNhqUuI6kNI+nQFjelsdBVdqVp5DWeCO+&#10;EOFISyYrtDCHVMj9IDOHHmAjUls0pFQxPR5FlIzWBKNQuRAm1ryDjoSSLVyqWkLJaBX2eKyuMu2k&#10;QNh4Fam4M0ghrTvLttJaNqUiKgbKq1a30SrwZHjlQCEtOabCz8qbhiVbkkJaYQEr1+JN31Iqrrfj&#10;FbLSwjmFtNZLS7YkNgVzrW7j6qSMyRQIS0tSt5LlSiGt21GKp6QlRwtES/ICewklKaQV13NtJZRS&#10;sYHHr1Kr22hLuLiptsxLgbA8x80hopKdTDe4hnUtLUxSKkrj9eNaaaMtYdtfiSag38ZUoIQjUrXS&#10;xhUGS0OW9YUFcwqEJXgZd3yttNEqcNdQheyhbmMqwyqnkNZyaSkVYchBpFTmgBTSimevZrlSKuZu&#10;1iWllkwhreV+S6mIaMUqlOxkDmnlQbfSCEipWE+yYanVbVxhEJpaiYNlvzCmckobbQmzYo2jy/Gz&#10;rBMIISmhJK0wyqWlVJhkdral0karEGEdpdGdAmFZl6zcRlAqLdkSnOmlVVAKhH2N7trKPIe0llGS&#10;bQnPl1U48Qj8G1aGUDyV2BNJFfGzpVceSTeuMMojIKViXc6ztqV+kxtcwwIV5oCUivltgV2voCSH&#10;tOLhLLloUirus+XKilrdRqvA2/K1lUKOn+VV29K9ePTbaEuw5bW5O6Vi6UwQROG+XkobrQJIrrGc&#10;KRWl4TgsWa4U0rowc9RQMlogVKbfaqWNtiRup62VNqYiEpmL2UrryRQJWx/dyZbEI4+1PU4Oan3t&#10;1gvjLaUy1so5qhVKsDQHpFRxhoK3oiqjO4e1lus27ozi5Danlkqlpd0KmCzZkhRDO/FsO+dYSqWN&#10;tgR/aLG0lIpYC2IJS6WNtqSMyRQPyyoI+1orbbQl5RknBcQ6pY1WoWxLUhxtuHrjctpCKE+6wbVs&#10;J1MqHk4hiKTWkqNVKHvV0r2vRMQSGVAqLYW3omFtfkupOKL5ugax0JIpvhUnduWZUyK8xtUM9oeN&#10;QMkqpwBX/B6Ve4ooLdkSo7RkS2jJGjOWLn7FF4RlrnVcMgvBjJUiQVJALbEShPHU2nK0JgQl8OBE&#10;ZZGXgmOpHeewa7UbzUmZEkjRsbzWBVBqpY3mhKvGa8Fs6epXFobEMpSmgRTpetRel49zSsMGAoxw&#10;w1pp650CZBk6NZdJSkVpBDZVWpLQuUHLqosyp8KchD+iYJiB4VBa3DtaWeTlVOEz5A2tUmmjYYBJ&#10;KDkxYNoHHeOoQlwE92NTCZs2pKsuYHMq3qlgZVLrt2RNim4FFv+Djkyozxqrj0cupYvLAn+8gNVU&#10;uCNKoxvPzlAaPoyK7yknmggijIFT6bbRlIRTqVa1lIoX3eJq+UppySgUV5Rs2IYGifkmzqVXShtX&#10;JsHb1Voyp6ru8wlIGbSsrl9zKvaLHOcq9VsOii3uF/EjDDoCULYdpeGWglurvl7sWyqNGJ7SXpi5&#10;ekiHcS2x+TkV/vnazI0jZygsAtBKAyClwkLHza8VSKbA1qha4bAavZbsD8HsHIMvlTZaEu4rKsVp&#10;M8CGFuHA4cFKrTDaUlRrlX+DcRsL2xkBpbkt3fsawQ2VTT400VjY/GTCL9VstAjwwbVpO4XPxqmz&#10;EvWA03TUkWVyyWilVISJcqlYpWYpmpVbK0rR2XhHBhUjVrrWZzmWleibyn2NsUgaSotToSXHDIe7&#10;h2SM8tLdQZQ2JmOeicDZAvjTBa4RtlE57U1po/HB9DxL1BvOqbFunGapHPyjtDEZty6Wnlwk2WgP&#10;eJ+8dBhPku2s/kuUKbHpQ90I2eAu7spiKyXD4xRXs1X6bbQIM5vZyq0w1G1Mhq0jdqxU2mhIOC5b&#10;C3HHYzc0CVuNeNG2ULcUw0rMxlY5Oh8b5bE0iIfSLhHieEhGhMKjtL/PyXi4by3RigSejqWByZrl&#10;SslYV5SepKJJRqMw45mp3GclyThVWjo9T7LRKHDsglCiyghIyeK8csl9x+HroSW5SoZHQkqljcm4&#10;C5pDbiVMjraEEJ3gKwpbqRT0up7vilRGwGhLiDVg6i6VNibDKAOTUt1Go7DsrKNqpY3J4iZ0NnyV&#10;uo1GYXlQWq0lUzKeJ6ncDsCwHI0ChovbQCstmZM9odZLq+QUvEppLNxKpY0maOFxhlq/peDViNoo&#10;HSMmOnkcOPt+1OxkCl7l7iYu2i/VbTRBrIF4Vb2CkhS8CmHHGyGl0rIJwjdfGgEpeJVLJYtrrpQM&#10;Dj/ORhVGQApeDR9ciQvA7TP0G46q2mk4wDQk46nepTgCxmTc/VEdAaNRqN5JwDAdkxGVuz9rLTka&#10;BV63I760hJIxGcEeHK6p9FsKXuXuV+5Lq5SWksUVGSXyGZ/i0G8c++Z54FJpYzIWQXPNdZGCVxna&#10;pVt0w6E7KDk98J6X+i0Fr+KYZ0NbqttoS7ibsxbQjm92UJIdDpHYpdLGZDjhiqvXFLyKp7Z2HwEO&#10;60FJ7mj+xqHVgi1JwatBjdRcvCkZDQRDWyptNApPbEkpepgAp6FumFcO6lWqNtoEjsFz13ap28Zk&#10;6wGNXCpsNAlPbvCdS46ZFPHKk1mVF+xZ8YyLEpxw3FpRwn9Kx9U+pZOEbHuH1ocm4dxJ5VxmThfe&#10;i9JUmiNXOUvKu7uVbkvpOC5c8wPlyFWWaTW6lL3J0CZc+FJak+TA1QUvNKOmsAlI6Yp0IqviQcPy&#10;nbaxmh7S4QItjet87Su3jJfedqSwcUmy7xB1hXGdo1aZsyHTSs04WpG5FsLFJDE0B7GPEYxSKmxM&#10;d+xTyYikSFfWa/hAS6vWnA7slzotRbqyzHtyXUulajkdDwSWxnWOWaUZucSmVFqyPuE7qmAkx6yu&#10;PCHGQr4w1FK6nb1NqbDRGLBjpNtKGMmhrmxJS4WlVYVR2JhONqP/8Osf/vV//PPffv+nf/z1D7/+&#10;G//xD/Ffv/39z5eM//rp1z//6y8/f/s5fvjrX/72099/+fm3v/z5z3/799//+N+Yjf7v+8///u1n&#10;kpMlqa5svpeY7h0TT1ZiVo9j4tlKTK+NiRcrMa05Jl6txJjYMfFmJcZkjol3KzEmcEx8WIkxaWPi&#10;h5WY9dGY+GklDop5TM3fFsYUZB7Kgs5NpXs4C1Y3JfeQFoxrSu5hLSjUlNxDW3CiKbmHt2A5U3IP&#10;ccFbpuQe5oKJTMk91AW3OCbnbwd1wRam5B7qgv5LyT3UBZ+XknuoC4IuJfdQF4xbSu6hLpi3lNxD&#10;XXBiKbmHuiC5UnIPdcFapeQe6oKGGpPzt4O6oKNScg91QRSl5B7qgjBKyT3UBZWTknuoC0onJfdQ&#10;F2RLSu6hLm4MSck91MUVICm5h7q40yMl91AXhMWYnL8d1AVxkZJ7qAtKISX3UBfUQkruoS64gpTc&#10;Q1148VNyD3Xhlk/JPdSFez4l91AXjvOU3ENd3P6QknuoC9f2mJy/HdSFizsl91AXzueU3ENdOKFT&#10;cg914VVOyT3Uhb83JfdQFw7clNxDXXhkU3IPdXGtQEruoS68pim5h7pwg47J+dtBXfhDU3IPdeGo&#10;TMk91IXnMSX3UBe+xJTcQ114B1NyD3Xh70vJPdSF5y8l91AXvryU3ENdeNlScg914TYbk/O3g7rw&#10;n6XkHurCsZWSe6gLV1VK7qEujlmn5B7q4tx0Su6hLg5Cp+Qe6uI8dEruoe4Q1PG31e+COk4wO8nj&#10;MPGoPH9byQV1nBa2kgvqODRsJRfUcZ7XSi6o470aK7mgjhO3VnJBHUdoreSCOs7EWskFdRxytZIL&#10;6ji16iSPY6cj6vjbSi6o41yplVxQx0FRK7mgjoOfVnJBHQc5reSCOg5mWskFdZy0tJIL6jg6aSUX&#10;1HEW0kouqONwo5P8dTxxhF0IvAwEeHEE0ctAoBenCr0MBHxxUNDLQOAXZ/+8DASAcZzPy0AgGEf0&#10;vAwEhJyNMTMQGMZBOk8DASJxSV4GN8LCZiwUiZxgs6pwIy0QeBkoEuExvAwUiTAZXgaKRLgMLwNF&#10;ImyGl4EiET7Dy0CRCKPhZaBIhNOwMlASI85ZeRkoEuE1vAzUJsJseBkoEuE2vAwUibAbXgaKRPgN&#10;LwNFIgyHl4EiEY7Dy0CRCMvhZaBIhOewMlBiIw7ceBkoEuE6vAwUibAdXgaKRPgOLwNFIoyHl4Ei&#10;Ec7Dy0CRCOvhZaBIhPfwMlAkwnx4GSgS4T6sDJTsiFMeXgaKRPgPLwNFIgyIl4EiEQ7Ey0CRCAvi&#10;ZaBIhAfxMlAkwoR4GSgS4UK8DBSJsCFeBopE+BArAyVAiBwzM1Akwol4GigSYUW8DBSJ8CJeBopE&#10;mBEvA0Ui3IiXgSIRdsTLQJEIP+JloEiEIfEyUCTCkVgZKCkSQeZeBopEeBIvA0UiTImXgSIRrsTL&#10;QJEIW+JloEiEL/EyUCTCmHgZKBLhTLwMFImwJl4GikR4EysDJUq4scvMQJEId+JpoEiEPfEyUCTC&#10;n3gZKBJhULwMFIlwKF4GikRYFC8DRSI8ipeBItFkTnjPMHuhQ2BpoOQJrwibGSgSTf6EO3SlCiaD&#10;wnscmoGJREiT5MrnBkmzDRSJJo/CQxiqgYnEuE40uYVNLoVnPzUD0ybGpZ9ZAxOJSqhwOYjXC3E1&#10;Z9LA5FS4L18zMG1i3J+ZNTCRGDdi5gxMJMYdlzkD0ybGtZU5AxOJcRNlzsC0iXG5ZM7ARGLcF5kz&#10;8JDIxTQ5gxA4RpXroDQDb3bmeWjNwEMiz1lrBh4SuWxcM/CQyNEnzcBD4hxXJY7dGAKvFwSJ3GVl&#10;ZiBInE2OhWPzWgUTicqx8MS8V4W4FDA1osmxcI2sZmAiUY+GcKGkWQVFosmx8AiKVsFEoh4QmU2O&#10;hfuqVAMTiXpIZDY5Fl5IUw1MJCrHwnMEXjfejoqYHAs380kVTI6Fl500AxOJtwMjJscy346MmBwL&#10;t35oFUybeDs2YnIs8+3giMmxzLejIybHwu2r0gYmxzLr8ZEQWBOLHiCZTY5l1iMkIfA0UJtociw8&#10;0quNaNpEPUgymxwLz6SrBqZN1MMknJs2G1FtosmxzMqxhMDqRj1Swh1CZgZqE02OhXc6pRdMjoXr&#10;JDQDc52oR0tmk2Ph7knVwLSJerxkNjmWWQ+YhMDDgSLR5Fhm5VhCYGmgx0xmk2PhTh3pBZNj4U0e&#10;zcC0iXrYhJdwzDZQm2hyLLMeOAmB1wtqE02OhRvPtBFNJOqxk9nkWGblWEJgtYEePZlNjmXWwych&#10;8DRQJJocy6wHUELgaaBINDkWLocTHJgcC3e8agbm7KwHUbg22WwDtYkmx8Kl7VIFk2OZ9ThKCKxu&#10;1AMps8mx8CaRVsG0iXooZTY5llmPpYTAawNFosmxcDultoGJRD2cMpscy6wcSwisNlCOZTY5ljke&#10;sEteHJNj4YJDzcC0icqxzOY5lVk5lhB4jag20eRYuNpZ28CcnZVj4TZTswo6O5snVmblWEJgNaJy&#10;LFxSbmagSDQ5Fh4olF4wT67MyrGEwGsD3bGYp1e4M1qrYNpE5Vh4rMKsgtpE8wwLj7VoFczZWTkW&#10;bsOzqsADu1mDEDjduCjHEgIvA0Ei7yCbGcjsvJjnWLhQVNvAs4lcr6gZeEhclGMJgdeIgsTF5FiW&#10;eP9pnNpC4Gkg68TFPMfCy6eigcmxLMqxhMCqgnIsPEdsZqBINDmWRS/gCoFXBUWieY6Fu9K1F0wk&#10;KsfCcwdmFRSJJseyKMcSAqsRlWPh/kgzA5mdF5NjWZRjCYFXBUWieY6FZ2sEBybHwuPmmoFpE5Vj&#10;WcxzLFwCrBqYSFSOZTE5lkU5lhBY3agcy2JyLItyLCHwNNDZ2eRYuCFWesHkWLhhVjMwbaJyLNxq&#10;b7aB2kSTY+GCaK2CiUTlWBaTY+HlGNXARKJyLDzH5DWiciyLybFwFbhUweRYuBZcM/B2LNxirhmY&#10;SFSOhXcZzEZUJJrnWBblWEJg2QPlWHiV1MxAkWhyLLznKL1gciyLciwhsNpAORbeVTczUCSa51h4&#10;h0XbwESiXum1mBzLohxLCLxGVJtociyLciwh8DRQJJocy6IcSwgsDZRj4UErMwO1iSbHsugVXyHw&#10;qqBINDmWRa/5CoGngdpEk2PhvnYZTOY5lkU5lhB4VVAkmhzLohxLCCwNlGNZTI6FdxikEU2OZVGO&#10;JQReFRSJJseyKMcSAk8DRaLJsSzKsYTA00D3zibHsijHEgJLA+VYeGjGzED3zibHwqsNgkTzHMui&#10;HEsIvDZQJJocCw9oaRVMJCrHwqs9ZhXUJpocy6LnWELgNaLaRJNjWZRjCYGlgZ5j4bVDMwNFosmx&#10;LMqxhMCrgiLR5Fh4FlWQaN4RtijHEgKvCopEk2PhCWytgolE5VgWk2PhMeGsQQicNliVYwmBl4Eg&#10;cTU5llXPsYTA00CQyGsyZgaCRB5jMjOQ2ZlXSM0MBImrybHwBpriwEMiD9dqBt7szIPFkoHJsazK&#10;sYTAwoFyLKvJsfBqmlbBRKJyLLwXalZBkWhyLKtyLCHwGlGRaHIsq55jCYGngSLR5FhW5VhCYGmg&#10;51hWk2NZlWMJgaeBItHkWHjbUKBsciyrciwh8KqgNtHkWFblWELgaaA20eRYeDpcG9G0icqx8MCo&#10;VwXlWHhw2sxAZ2eTY+HNOWkDk2PhrUHNwLSJyrGsJsey6jmWEFhAUo5lNe8K47lvbQPTJirHwnOu&#10;XhWUY+HVVDMD2TvzxqiZgSLR5FhW5VhCYHWjciyreVfYqhxLCDwN1CaaHMuqHEsIPA0UiSbHst6e&#10;SjE5llU5lhBYVVCOZTU5Fp6eldFociy8eK4ZmEhUjmU1z7GsyrGEwGtERaLJsaz6dEoIPA0UiSbH&#10;suo5lhBYGijHspocy6ocSwg8DRSJJsfC+7OCRJNj4XFezcCcnZVj4Vl5sw0UiSbHsirHEgKvFxSJ&#10;Jsey6pMqIbA0UI5lNTmWVTmWEHgaKBJNjmVVjiUEngaKRJNjWZVjCYGngSLR5FhW5VhC4GmgSDQ5&#10;Fl6/luFsciyrciwhsKqg51hWk2NZlWMJgaeB2kSTY1n1HEsIPA3Ui2OeY1mVYwmBp4F6cUyOZVWO&#10;JQSeBopEk2NZlWMJgaWBciyrybGseo4lBJ4GikSTY1n1rrAQeBooEk2OZVWOJQSeBopEk2NZlWMJ&#10;gaeBItHkWDblWELgaLApxxICLwOZnTeTY9mUYwmBp4HMzpvJsWx6jiUEngYyO28mx7JBqaRjKCHw&#10;NJDZeTPPsWzKsYTA0kA5ls3kWDblWELgaaBINDmWTTmWEHgaKBJNjmXTu8JC4GmgSDQ5lk3PsYTA&#10;00CRaHIsm55jCYGlgXIsm8mxbMqxhMDTQJFociyb3hUWAk8DRaLJsWzKsYTA00CRaHIsm3IsIfA0&#10;UCSaHMumHEsILA2UY9lMjmVTjiUEngaKRJNj2ZRjCYGngSLRvCtsU44lBJ4GikSTY9mUYwmBp4Ei&#10;0TzHsinHEgJLA+VYNpNj2fQcSwg8DRSJJseyKccSAk8DRaLJsWzKsYTA00CRaHIsm3IsIfA0UCSa&#10;HMumHEsILA2UY9lMjmVTjiUEngaKRJNj2ZRjCYGngSLR5Fg25VhC4GmgSDQ5lk05lhB4GigSTY5l&#10;U44lBJYGyrFsJseyKccSAk8DRaLJsWzKsYTA00CRaJ5j2ZRjCYGngSLR5Fg25VhC4GmgSDQ5lk05&#10;lhBYGijHspkcy6YcSwg8DRSJJseyKccSAk8DRaLJsWzKsYTA00CRaHIsm3IsIfA0UCSaHMumHEsI&#10;LA2UY9lMjmVTjiUEngaKRJNj2fQcSwg8DRSJJsey6TmWEHgaKBJNjmXTu8JC4GmgSDQ5lk3vCguB&#10;pYFyLJvJsWzKsYTA00CRaHIsm55jCYGngSLR5Fg2PccSAk8DRaLJsWz6HksIPA0UiSbHsuk5lhA4&#10;GuzKsYTAy0DiE3eTY9n1PZYQeBoI27ebHMuud4WFwNNA2L7d5Fh2vSssBJ4GwrHsJsey6zmWEHga&#10;CNu3mxzLrhxLCCwNlGPZTY5l13MsIfA0UCSaHMuu51hC4GmgSDQ5ll3PsYTA00CRaHIsu55jCYGn&#10;gSLR5Fh25VhCYGmgHMtuciy7nmMJgaeBItHkWHY9xxICTwNFosmx7HpXWAg8DRSJJsey611hIfA0&#10;UCSaHMuuHEsILA2UY9lNjmWHUknkfQg8DRSJJsey6zmWEHgaKBJNjmXXcywh8DRQJJocy67nWELg&#10;aaBINDmWXTmWEFgaKMeymxzLrneFhcDTQJFociy7nmMJgaeBItHkWHZ9jyUEngaKRJNj2fWusBB4&#10;GigSTY5lV44lBJYGyrHsJsey6zmWEHgaKBJNjmXXcywh8DRQJJocy653hYXA00CRaHIsu94VFgJP&#10;A0WiybHsyrGEwNJAOZbd5Fh2KJU8O5scy64cSwi8KogXZzc5ll05lhB4GogXZzc5ll05lhB4GogX&#10;Zzc5ll05lhBYGijHspscy64cSwg8DRSJJseyK8cSAk8DRaLJsezKsYTA00CRaHIsu3IsIfA0UCSa&#10;HMuuHEsILA2UY9lNjmVXjiUEngaKRJNj2ZVjCYGngSLR5Fh25VhC4GmgSDQ5ll05lhB4GigSTY5l&#10;V44lBJYGyrHsJseyK8cSAk8DRaLJsezKsYTA00CRaHIsu3IsIfA0UCSaHMuuHEsIPA0UiSbHsivH&#10;EgJHg0M5lhB4GQjHcpgcy6EcSwg8DWTHcpgcy6EcSwg8DWTHcpgcy6EcSwg8DWTHcpgcy6EcSwg8&#10;DWTHcpg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zmWEHgaKBJNjuVQjiUEngaKRJNjOZRjCYGngSLR5FgO5VhC&#10;YGmgHMthciyHciwh8DRQJJocy6F3hYXA00CRaHIsB5RK4plC4GmgSDQ5lgNKRTQwkagcy2FyLIdy&#10;LCGw2kA5lsPkWA4oldwGJsdyKMcSAq8K4k88TI7lUI4lBJ4GikSTYzmUYwmBp4Ei0eRYDuVYQmBp&#10;oBzLYXIsh3IsIfA0UCSaHMuhHEsIPA0UiSbHcijHEgJPA0WiybEcyrGEwNNAkWhyLIdyLCGwNFCO&#10;5TA5lkM5lhB4GigSTY7lUI4lBJ4GikSTYzmUYwmBp4Ei0eRYDuVYQuBpoEg0OZZDOZYQOBo8lGMJ&#10;gZeBcCwPk2N5KMcSAk8DWSc+TI7loRxLCDwNZJ34MDmWh3IsIfA0kHXiw+RYHsqxhMDTQHYsD5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lAqieUJgaeBItHkWB5QKqKBiUTlWB4mx/KAUhENTCQqx/IwOZaHciwh&#10;sHpBOZaHybE8oFRyG5gcy0M5lhB4VVAkmhzLQzmWEHgaKBJNjuWhHEsIPA0UiSbH8lCOJQSWBsqx&#10;PEyO5aEcSwg8DRSJJsfyUI4lBJ4GikSTY3koxxICTwNFosmxPJRjCYGngSLR5FgeyrGEwNHgqRxL&#10;CLwMhGN5mhzLUzmWEHgayOz8NDmWp3IsIfA0kNn5aXIsT+VYQuBpIOvEp8mxPJVjCYGngawTny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YnlEpieULgaaBINDmWJ5SKaGAiUTmWp8mxPKFURAMTicqxPE2O5akcSwis&#10;XlCO5WlyLE8oldwGJsfyVI4lBF4VFIkmx/JUjiUEngaKRJNjeSrHEgJPA0WiybE8lWMJgaPB9E1J&#10;lpfEzEJoFrLwGD8SCBxfElMLMY1k4SGSBALJl8TUQswjWXioJIHA8iUxtZDJmiw8ZJJAoPmSmFrI&#10;hE0WLjqVeJm+mcwLCW7oNLkXsrih02RfyOKGTpN/IYsbOk0Ghixu6DQ5GLK4odNkYcjihk6ThyGL&#10;GzpNJoYsbug0uZjpm5IxL4k3RpSOIQvXdiohQxbeqpIEN3SanAxZ3NBpsjJkcUOnycuQxQ2dJjND&#10;Fjd0mtwMWdzQabIzZHFDp8nPTN+UoHlJPHQqRUMWLjqVpCELF52wMmmtShbuzK5EDVl4+x4S3NBp&#10;cjVkcUOnydaQxQ2dJl9DFjd0mowNWdzQaXI20zclbV4SD51K25CFi04lbsjCRSdMjaDT5G4o82Y7&#10;TfaGLG7oNPkbsrih02RwyOKGTpPDIYsbOk0Whyxu6DR5nOmbEjkviYdOpXLIwkWnkjlk4aIT9kbQ&#10;afI5lHlDp8nokMUNnSanQxY3dJqsDlnc0GnyOmRxQ6fJ7JDFDZ0mtzN9U3LnJfHQqfQOWbjoVIKH&#10;LFx0wugIOk2OhzJv6DRZHrK4odPkecjihk6T6SGLGzpNrocsbug02R6yuKHT5Humb0r4vCQeOpXy&#10;IQsXnUr6kIWLTr2+jCzcdacSP2Thrjv1CjOycD1KSv6QhedzJ8ENnSb/QxY3dJoMEFnc0GlyQNM3&#10;JYFeEg+dSgORhYtOJYLIwkWnHrchCxedSgaRhYtOPXJDFi46lRAiCxedSgmRhevvVFKILDxWiAQ3&#10;dJq80PRNiaGXxEOnUkNk4aJTySGycNGp9BBZuOiED5LFgckQUeZtZjc5IrK4zewmS0QWN9tp8kRk&#10;cbOdJlNEFjd0ulwR/nvpkZBY6MTtesvCRCe+sVsWJjpxYNyyMNHJLvOWhWk72QrcsjBtJ+u1Wxam&#10;7WRSvWVh2k4s3y0L03YCz1sWJlc03biikHjovHFFk8sVTTeuKCSmFjd0ulzRdOOKQmJqcUOnyxVN&#10;N64oJKYWN3S6XNF044pCYmpxQ6fLFU03rigknhY3rmhyuaLpxhWFxNTihk6XK5puXFFITC1u6HS5&#10;ounGFYXE1OKGTpcrmm5cUUhMLW7odLmi6cYVhcTT4sYVTS5XNN24opCYWtzQ6XJF040rCompxQ2d&#10;Llc03biikJha3NDpckXTjSsKianFDZ0uVzTduKKQeFrcuKLJ5YqmG1cUElOLGzpdrmi6cUUhMbW4&#10;odPliqYbVxQSU4sbOl2uaLpxRSExtbih0+WKphtXFBJPixtXNLlc0XTjikJianFDp8sVTTeuKCSm&#10;Fjd0ulzRdOOKQmJqcUOnyxVNN64oJKYWN3S6XNF044pC4mlx44omlyuablxRSEwtbuh0uaLpxhWF&#10;xNTihk6XK5puXFFITC1u6HS5ounGFYXE1OKGTpcrmm5cUUg8LW5c0eRyRdONKwqJqcUNnS5XNN24&#10;opAMWvzDr3/47e9//ue//f5P//jrH/7jj7/9/tOffvn5Tz//9PsvP//+80//8cvP//HzT//yy8//&#10;Eml+/cNff/39365v4z9/+j+//DzvK++i0Wn/Fv89zRv+1Pj0f/7lf//xv/7llej3n/7+y8/TunCI&#10;+6wQH3FhbHNLvb/8059zipk3ok/v4LwTPdHd7+279u9frxJmXuI5XYHx/dqDpNt3v/3pL3/746si&#10;7zKvtNs6zxdxPG8LnFDrq/eXv/2vf/n33/7LH/9f0nFDxyvQkXTrft7lQ0udKm3Tvl1RNPzMNbuv&#10;bN8/E1V5WfQZfZe3GyKV9bHklevgLqSTduZ/Vx9djcHDzFfsIz9vwXKdXXj9TIprjcHPvBfS3XOF&#10;klPaD1kTB3daNLKmTi/A9ToHDi5HPj+bdaa5r73tkPad9b41h92n1l4fbEAbApcdxdtIKNT5SUf2&#10;tB/6edt6pZZlP9d7XbEv0ZV79jv43Nd9uTwc8zbTtc3B/cZnQ/kFvX1d2gWApGDt11K079q//ftt&#10;uoIi4/u5G//23dfacQlXvDQSxAqgomGb3/utXK7oWSRXLmEwWjIwmBDMFTDTRQTOKH+94tmalMsQ&#10;poug49djfS+kftiXT+B+uftJyt3ZaWRwsnzrw+r+KwP8rVRLG0b0x8XyztjlEaF99+uUXq8Pd2xc&#10;fjSgu/G/NFyxg8cVy3GOqWY8f1xuhMavV5wpaTFBL9i3gmE+9jjIcXYewM69AKuBYv3nLw1FA8kF&#10;JgJbW2QUZWL32qTTvmv/tu9XgpNHm9Hq177L9eyp9nYinFKYIF7T/Ltm27L3Fl9pcWlT+vJi0ULH&#10;4UrCH/YlFAklN33DAkrWvPx7+Z3mLeApTc6rOBftxc9YojbZ5Fq2ul+1nSYOKTcTtM/vpzjad+3f&#10;9v1MKU1HwNUn3PZdLq2lwnZfVO287evlsuttyja0vTrGz7RprhmrzhZxz8/M8q0fc1n5r1YyD3f3&#10;kg/aVLKm0bq1OKbrNde3YkyHvclp/vf+7se9OT0Zb80Q8VTuOTH0rGnHtpqbt2Pbzr3O8DP1vJYp&#10;759LNgFHOVm3PvqQ9YI2XTFmt2QhWWy9dD2HLublvWv4cZ3naMKedUv7rtSTn7tiDODcGctEMzSr&#10;cDTFbnVuSLt6eJmYtxqCx1Ttu/Zv+37GcPSWpaXaZqJ99xFHSwyNkzyku25AWRbUODcZ/Iy5e82L&#10;veILTd57ZMcqfB6bn0tmYXQ5N0F/S/vOej3aycj4mQVFsvHL1gOVh59vbfq55G1rQQVD2nfJ2+M9&#10;93xQDKvfZ4gYtc1a57Jaq7fewQb1VJXejGngE2Zavrm0VgrP7VxOUrqLdWq28QuiPiHzoIpMAQuj&#10;4grOYqFNNV8wLrYpdeoz32O/jlO/25Tx0YGC8Tn9tsPPy97XEax03kENPx6bVLK9f8VWiR1Gnl0W&#10;jGxfu3Mj0slIv0tmUdWXRsxSb4a1UDI1vs7zUXJL+856RPCHn9nh9BbrPxdbe2YCbvYIe3y6ct4l&#10;sxTr25kPPxMn1WfU3iS1kufo214yM0c2dTOtDWxOI8sqTX+OdUdP3fqqWPIc++CW9csej3s0bCVr&#10;6fZzg1BvEpYDsew9FXtgbZy5NraireQ7eCeMQB/avOkhKyeMP3vGVnIbdLU6Q5Gw4GxpWYxmbCN4&#10;9n6+D/eJJumdMdqcbDvyX5clId5s7z11xL49mV+ilNtTXzEv6PKDAyDtLTIsLN8aloR15mNq7dVX&#10;Yr0jOU18XEw+y8HXjD/CgDljvkL4+LmtNW+t3axoqy2HrbtDgx1Zj2lt37V/z+9ZWr4HfuwRmses&#10;ffapSbn7qEXDsWkBjbKTYlHVMMYu4iQwWq2ffN1X3zEOWoG5oPzXpSv7o95e950UhqtvJVhAnMve&#10;Xize2W6WY2FXHzRccvy2E/h1slV+0Bh9RQRK85KfS+Pb/RzskBlcdfQ8ME/d88Apjbx9w+zFNR2n&#10;EWBWyMPpy415btavd/YwcAD/6sSVCbRHFL+39g0hF/BWOvY6yjezqwqPC2gGru279u/1PfuNublO&#10;1ucSs/n3vz9YyzSNwgS2xUrLN9etlcLuoRmOlalJBj+eSTYBZzN+/JmVW/8Z49fDyH48pa6cXWj7&#10;a5oytjjj6F7DVXnZhpVbrGVDtdIBzVzSmvGgwtk6uZb5r94TWKxruU3a9bxju42EaWVjegVT0VEv&#10;12lSDFN0Rdfz82uK/Fjyd3yqIP2Kk5rXY2ZZfun+JXY27iNoS3e8NOHAPMtsfdv+vWoY7ps2Q7LO&#10;W/pVEO27j+2ysdRoXsQo5Qzm6O3Chvy4wsdRm+notet4/7ziAbq2F+wUhie3Mxa+bpdjmbBgF9gC&#10;HG1b83W7HLgT2sYp5kDFfKvv1S5sLdob8TNj6v1oRvvu6xF/YMfbSircxh1wb+U+NSq4bY99zCs7&#10;jOxuBofhT3xZqZX1xMmEtCbl4bTwP5+/jiM6F5T/OmuKWV36VIAzfUprN969CT/AZRxvpvM/YZO/&#10;a+xvE0Xa5z1ZPaHmqVTMQK0vc/3yX2dtWRnFUeIrKVNbzhhL2hr5g4ORzuxeeebbd7xMhm366yp2&#10;dInenNvPnSo0pe6LAFZS3YMRS7+65eRWwUezjHeCg1sP272kuEFixTKa1bDwfYWKCT2dmrc108dG&#10;Bid9RxkjQBY1g3v4XiyLxGbr39RHrVjcG43s+rCWYsx351fvvT6A2BD1XVt4lD5PEm3wX0OH5u2A&#10;iI5pOGyffWocVgAwMG1EMR0lBMbI7q0ei5H8Ky77vmHm+ptuxHJB+a9LVxy1fRXSLUSv/sQjoH1F&#10;oDMsz3d3x6A5gx4M82Y/wol9xue2YrH8z+sEGxNkm3z6rwdpm1K4Cs71YAkKB9Bu2+iVdfm5WOwZ&#10;Y/Iaxla+zI2MT49F+dlBUEZDLEIa2J8aOdbvrW9XHEZ5iXQwxBo+WXOFj3hYLXw5a+SCvjPt4Bm8&#10;ogdw91Crth34/rSDWwUTf1U3aLe0m3xgavuyjaGMdRx05u3aoFnOaYdJ39iB8PBubGeupNoYrHlp&#10;y/YrXZ+Vmpkp2/qB3d65LSoBA9vSnqOaV1YueWvDoqXdnz+vGOK8A3mBqhUbm+zPNiL31zn6DqbR&#10;tgPBv3Ml7XgMoLdV5v3Xr/o1F/Q1MDYaq+EuKLLuR/s+MHZWHG1WWhh+eDOGrt/p7ebfWFirTAkY&#10;O183p+ESM2VbhYrOaUSdTYV3aGl79eC2s7MoRmsfYRjAc23VGnLn52bF4V32U+USMFjlsKy6EMeM&#10;dZ4C6BmDsW4x7kqNbYE1odXONXehtkC5Gd4lvCvJN5u64N7IrIHbbBC7L0ZiuVgcJm02iAVHbkbM&#10;49YamZV8NOnQ81/CSWr75eo9wj2ad5Ud5dFj5954bBPoNXpIcJ33m9ndMk9cFW2ftX/b59veOJJl&#10;pZ46Ld8+f7ZF3xIkauu99tnXI2vm9GSQ3y8rhh9u7hHpX1WFuANcK5fdI0W4d85O66V9GBMzJ9zZ&#10;J13lMJzzoJi5f+TRPL94C9iXjh3GCpmfrzJjPjtBVhoWM6uM8OO9ariEEy5lPeE56f7Xd+O1YYN/&#10;NdjMKzV7lHeMY6plRs7ZixMrB2zVlZYZIA8NfA2cBL4G7NuqvUvGW9b1ZgUNnquDA8TwKlurc/DQ&#10;aVDyMwvEphjsyDnrvUvG49MMGGANgrxeMp6O5lt7D+meNdiJye7sDBaSQmbyoh8TZ/v55Ystl4yP&#10;bGqmc6GU04f0Lhmfam9t7pTNM+PEM7lg9Cx55bonmqdeMmv1pvVKn5499S4Zc9pXIDeLD/oWYkGu&#10;ksF2H70ZU/mvC2G4LXBiX2kZJXm5BtNK1ldzwpzEfSRU6q0YI6NZSRwaj9NvWBpVE7DowRor+8G8&#10;Pp0wud3bvd7WZJC4HH1pijFHnm7UWsl4Y/q8TcvGgnSsFNZ4b+RBOM7yNDhR4R5Es7IVeF828ePx&#10;fDC59Y5kZ5PnnIk10Nt/yPY+LzfY9qB362dvqUnwSCxyr34mIuMckb0jI9Shd2RfTr5/xr3YHZsx&#10;Nb5gUGxtzuD2BTIVnNIqCY5o7/6GcPmIidtZJPc6R2iHMapYCbW3JnHBsdTO/Uy5wQ+ey29mVIHB&#10;zr4cZa6f6SzDemIu+654fbD4y8Nmx+/fprIPzlyMGrvvq+TYpxqtHfR0s9u4p8WVxWEDHhy96sxo&#10;vq6Z7/0cMZw9ddxpYrQ2TovYLLzaixhAoS7wyEY0V/s54tTSoMOz2y0ga4ivnA8fbVjsbrvWN66G&#10;aIHxZzoyAxAi5x3iCs77yiqX1dYml91cidK9ThpFpN374pv2Xfu3f79tPW65R+Yxgtp37d/2PWud&#10;63ADth3HTOuJ9l37t3+Pt7Y179h+7btcm5YKd0TjBcILLkMAwq/v1j90aXgg2x4UBS20REhNWyF8&#10;AiJEdNtafYAxZEc7nYpn2hshbCiW7iO4Myk7HdvN1Yehywhper990DVLuLMk7xMLoRkyBHYWuNd1&#10;BcEYhN9nnJZ2XoDv+2fTEkIPLJ2FuRtZAgJ7TCCwVhN9zFS57Qtd688etHUkPs/LT9ENDvsFDPNl&#10;6j5MSxGu3LwCX894DeMXqqEe9rYphE1lHREN+fVYwyn11jF2183etnw/jh1mVByml+q4FGQheuD7&#10;6tPHp5pt7YzgTE/TuZeOuaz8V6sfNBoj9ZyZPqwiwFHbNKxYZVm6Q8etzRK93T83BLe6tzIjiuJi&#10;iEnFjvgHbfrAl9x0xOl37taGPvhcM97D6pzazfnEdEyUUmvy+5LxwbTaa8Y+7XTm32r2sWQ+fjOk&#10;Hxa67D1bTB4OaAxyGpsPJpEWJkGQI+R1vTcDJm3X8XbY9BHCPrcbdvbZF5n5/pkVZWdHcZafNqVY&#10;Z5DQV3VYCFkfYYJ7EA3eK7Youc70VZtx8Faxaq7Xmbeme/jO3XM2ge5+6AAmPzpmtITsDGIt98L/&#10;gh0FZ+f4zj0rCGbDxgL7SkUXnWuyAZH6/co0etkeJozH6fYdvs+lXeMkgsqus7/zwt4hu5LZ0LNx&#10;vBC8MOzPRuu9SfcSB3XpiK10Vn7EwbDEuNJyNiZvyXFisK1pjYY/I0/1zIkxYK/UOE++6s0vPVps&#10;lPoAYmZ7A/ErNxC8wt76Az/4m2No/dD+PVuWeSlepn51Op9jjq5Ob59910XFQvda9c6Yse6O+Eo3&#10;nFqc77iagxRsEqW0VuqpnH5/p8Hk+3hvooUPk//70e72Xfv3yp/jF/hRrtp/0uc7tec2l3da9tzd&#10;dH9Ze27kASxXacxNnWNrWrV/m3asH9pOasab29u3fdf+7d+ztr2gyoGCtd8J0r77ujYL0XXNcQqi&#10;Y097jv2vKsMmjgOFV11iS93CJFpZ7d9TtwXlWxQBnqTJUC2OEvXgPiaBi1PDYnylW6SITf4L1K/a&#10;fN9NG9/3CZD1cwQt5JXNJ5vEHpDnRlspEQeWzCk/7/1sDqZXIhr5GddWSx0RC3U7H2Rcu2AZPyax&#10;omkK4WfcqW1cshs9SYNmDTltBqyuHSXfRmDcj+08qahsAxdnufu9Tq2j278NjKl+rAVbKe27L9oU&#10;r0VvFQxSWhBIkzMi0lo+9yOmyfAtkPYxNyaAjS3/j1Z5NxpseleMGUHs/JcYzbX8egCS+dLimugg&#10;9qY/GoDhMLs6GX4momMzZls7n/3Bzod54RoSMKu4VPPnX6u2LCx3rxkbD8rbCL/HX67lNeTxvbal&#10;KrvKK6qyNSjbwXBrnkOUbcJ5M2H/FQa7gQ2jiTfw0jYXlKvIumCFbz+zRON+YVf7rP176Ucfww+d&#10;n7NLvwE6l9USkaa1RYQDJ3wy2RO3d2UJv5/H5YIJbO4piib+7mOlPhXLCpXd15UxkQ1ne7TWYkUV&#10;jpKzJhFtkkYFvk3WEOevM48wvC98/aFjFS9uROi+Mo5Dp5kbYr/Sj1ZhhnBZR326UulXXB5GbcNz&#10;0QwUyMnndWNb9151YFdzsawTWyzOjENo+oycj40MItu6nc0jS5VUH4jbNt7Yp8Sp+rG2eDwaS0E7&#10;Dc/C/biRmRrbOMERGyFKY8bUvk3McSpM+jaObLW+BYxfBHBl4ONdj4XX2ass207ebViB6+fh2eif&#10;/2jNRrdHmOyZO+fB+7zWcm3/Xnbpqxq0zz72VDRKU+lDo9CP7Vd0zye5wjHc3EFmT3HwmrXLVTW2&#10;ZtnRBCT2tlkNxjwPfnbQ3dUfp9g6nZvrl/86m4hI377QXNiBnCOpjTP4hb7oYytG6MkIn/CQtLZY&#10;OO5vxEYzEXeCgWCceBRiwGWcoGvNGDcrZNTihtzb4gZC73miFojl+uW/rtqytGim7p201xYD25ww&#10;CyzRuYTuvzJRtRH8/rVWLCESbSfwobbMUO/63BqZtXkbwW7f4uBqK1XOPu45aDS4qutKetgaapsM&#10;O+fuccyccAw68XRslmob7qsWssxuHDfb2LfYh/b2ETMLoEk9j9+fGJw2CrBIr19rxb7Oy11JWZ/l&#10;AEVIwbehuY/bV69caRlN52xTKza8iE1jGPTMMOOXJUbqyrjPGA1ShFuz9L1+pZGNaSy47j7xTuwq&#10;UjMS9x3R6dfcytolzSec1es3lxDYwdozOqhUW7a9WLgrY3rvjK5t9YlFWattnFGb0myDQ+ZoFu69&#10;Z6kVy5TdkMwRXjmhNSoVB7rzNBYuyWaloEve51iygch/XQuyR4yCs7Yfio3qtOXavVh8Rs2p9N5G&#10;lWq7EuXU2A6cMrLF4lRJP6H3Yd2EH6id/GBHAzdd7ttxpceVOE8Zma8InKvn70gGUc10srwZnr1K&#10;S5Q2717T8zrHyZQTpQydEy40Ufus/Xt9/lXV2mefujC3Fgu6NE6+39JpjPWdcKkLcZB+DxusS5ov&#10;5QOucB43i+8CdhxifRfQhyehMm0RwRR63fzTfyWWvs1vXC0HGVxGDlPpo1EArAKwEaPFZ+HQCUtm&#10;3+t6mV7sVxvA3Jtf7yAhm4jaP23SFD7Dbs7eW8iGkBNIkaLtVyPF/SCZfj9HVNcJVGJB7qvU72mH&#10;76tpB8+PH/xq1i+1YyvXFpEBjvv5zdwyV51iiXHZ3unJyb285yVyEf/9acqwvazq0ozAz0T0tZ/Z&#10;bhkzEWl56+20g8SYRWz82Pt4SlmttZ+ZZ/PSlZ/Ru/0MUvphhFzL/Fer8x43Orz6BbtP1lIyvqhr&#10;P03/EbCaxj5Bj6RudR5xk8vKf7WSgXzXGkufg4JYT7GXuqYGABPgGZa3QfWzzb7wRJu9X05I1vJz&#10;ybi5Gy0cQXp5Y8ySio1py5rBlhfWeJJX1vtXyfhpzvn7ZtIE/zj8WNK1VAHKC8Ptu/bv1TozCGvb&#10;2RgurOXPBUb7rv3bv4fpvuZZVppXWNkwEXzREliTlgpnQmacaAluFWg/M3lpF2EB21qFVVjE6lUX&#10;QRFfh0vvag+m4/PIQrNoxPqCu2aQwGV2qIA7rE9DPDOBsbSmbxktLeuIKc9uYRbbBIW9FGNAvCLd&#10;E+5wm3bF2LCd5OGt9z+3NsEt14KT5SZZJxsvRgALlnxX/MzxgVZnVsy0fL21YzPY0pLy9F6+WzsZ&#10;PoLNpGSOi12UP5XnW6Nk4IX1PpuTZXKcohubMy41aZYNDMQhrvQz8batzuyu4Fs+1/lLei5Qho26&#10;ymeOZR45W+09d3zsKxyOLcIeHgCLkPuKKIYWwBHkBExC0hvfYbtkBL81M8kXeidbdY1k1p4tLOM1&#10;d7HrTU1CZ1wr2yCM496B9DPadKvKfqgTRbmW+a+rZBwBxKBd0MfwCS/BxpIJsI0Mjq2IYlz40qdH&#10;XGynLamNDIjXvc8juFMYYf+fs7NBluTEtfCW3PbYbu9/Y+87SEcgkqpLvpiJuF1OMgEhhH6ORJsU&#10;9ExDAGWDT3dqgztAYOTA/vv1zwfTc5OYAjoXIYWS9Bq53ZlG/5Cv+Vk8kFPm8kkcwyPBo02EOHie&#10;WkgAgZA1z0saycuUOwljdfMJoLLh1DER8EV0C47H8LOlHjZD7YM+y/7LfEF4Pn0vMjqJRfbVAT9e&#10;IhE9NeJVJVzIy3fhJppBZ+/A3lf/5Z4hUkJ+2AvQa+t52QvEmv75NchZPdMX0869D9u8mTMHuySs&#10;DCs2ON6l7dPr/scmCJE4e/4kdfosv+m8pDCY5gpU1j6ecst8alpR2Sj9Cr9ADM3aW27nv7N97Vfl&#10;xsU5uGgMe3sImPapQqcz5uN232bzL3ntyX3/EClBQgXff54N3qbUfxRTBi2db1RvJ9mpEzLvZBHO&#10;UliDtv2A66TvW+kS6fuuVSPAZ50EmY/xPt5+7E6PIOmIp2vSnRhlyOvPdFT71LkQFahYg6eX9p1H&#10;qhcUIvPjk9VZexTiFIG1yebMkK8Zk1l28GNm557ZwBnDkJ79UEs4wr1FwemnQjR7xnYpnQf7Ig6N&#10;y54hTurMGB98uu/+v1AOzFTk3iqYvy42flHH5Dg0eNsc1GfZf5na7H7zupBLm8QDMsaRM6hNSiV1&#10;N/rAQD9VGhAYN+iXvNv76r+yZ+UBOg78B3Hm7SRkylX8Enpw1rU5w9WVXMI59QZOTmMs6wpYE3rp&#10;ZzD+DC3e8DThAtlip8g7DkbHrwllf6D2tnd0lpY/kzIdocwse+HRnip/6e4CAYCuk5R1O/9Nagqx&#10;WHPi8Kmojtv5r9sTCE9mxheHJjbIu4znuGYEf322opeDmuqUw13KogXl0IVTBa0dQjVU6bXpwsPp&#10;fuaWbaTce/0bh3W+pTP2OyXAQkkji/bASR84sv378ng7CPmPOPqn7+Nn8yxwjNVZ6++eKYeSZO/w&#10;TImcpCEjjq0Xg8Z4QAAuO5wMRFXUy8coJsU9va/+K1YaiSAXgt8laLd9egUs4j/uOBcMQzyDOTDl&#10;XCJ64zzrfXnu7vPvuXmxppX4EW+5nf+6Pcxo/zc2QWbgL9z4aI9/KuENqJZT03I7//X32cT2GWBR&#10;T3yg2/XZ+C2SELxmRBZTz/eaoaah+5s0BMh66IoTD8hw0h2tSgCtC8pRjA0GjtVSdmdBMzxS/80x&#10;/pa9EMowfjh8LzdnLFoNAiUOUdJpgGwMnq+ZccQUuaiywP8bN5Kyhcc3xkiZdrAXNzOTMZN6HiqS&#10;YIrfeQLtGoxI9rKm4ZkCxzVTNkCe/1H7oDnTYEXSpnPN0LtUyGLdZxxJ4MDdJ2laZ73o3DPVO71T&#10;nnUV2LMMLNlBQJgecYR7cDPXY7S3Fz2jCRY681l4QWK6EJUjxbOTRDpnDYzyz2Ud9ln2X8l92LKy&#10;7IbYUlZJ96mSPESo0eQEPBwB2slmOIDTUsNOwz/5Ys4YiFXTe6Ty9kmBolepgDEw4pvouG2dSYTC&#10;J+vHHMZXHEzWbhUFROj8V1qzOdJ/vTfXdGMd+fve3NuTYGfgH/oQLufvO4SaBezNnAVhy18/7Cjq&#10;PZTmgjwD9vvD9/GXO5DKsTE1Wo/7yBNU9atqOIhyATzXLYa4kuEQK1NYgeKJdt5gC37QKD0CS+rf&#10;/5Q2Q6awXCjfzxtB6XP9YTtwhVv708xQgDmH11O48RyDZQ/ncuACV7WrZeJgtGGeZMk/PyOkzj0j&#10;lXAFhXrwACSApVM41o/RHraeqSJQKDb4qiDPva/+KyiLakjPHjVWTV9NAs707IHBgj1iymNVgsiB&#10;4aF4scOJA/Bpv4sPuW9h0haJG3sJCw5hPiJkSvVVPy7A4J01RgUjeX4GtVG9tKjrQv6Cwc3BQttu&#10;1CamWSngYDkpS5281enbfyW1udyqqoYITxjRyTkp4nsWmEQwCLv3gSFvfALNyOrdnInhqwpNzBk1&#10;fwtDkDxVqULkaJEO0XrGF1CVfvEg60bl2H99ln3X0o6QeqwwZGYHm1Ju579JnWbnImTudm0znmUd&#10;912roGCqhkre+XejKRg314aKIInH2GfWf3m8a+yGSFWH3RDaQbGymxMFp5+OPMYyN3WE3zn3vNMI&#10;FF6uI35X7Igf7EaMn/JXscLTi+7vnmeG1V/+ikOAeA3/8MkwLouNRww49hdKtBwQR24598wBYf8O&#10;MdrEjtSnQXD4JlfOLrZL37qqvmCOQ3NG9bnvmcr48NzYISg2BAHbuYayic82NhD+KaFa2g5Z/f7o&#10;em+KDQgBjITPnrHBwgKec9bVWgEfBxJPBGbrmfMi9Tvimoz8w5y/RJZw+xFpkGzAN4LO7PX66NOk&#10;vJUTZX79TZwiaPXRnoNjf2j/xeOq4EaC7UlXUDA91/Tz6PDvmHsRIj9a/DggsJFy/gw0ZOMymyOn&#10;ynbLkxP9koyrZndTfZov5SYYYJr9MfpZHOm8TTEU07z31X+l3AEuoNI2sV5ins6peCnlqMvHUrwb&#10;pyoEaP8rA5sSofdl+ZB98tbf4EDyo8squJ3/fh3jzzQle6Rm5rHVToDVBJnJQWC99ZnBu85gVObR&#10;1Pr6zL7xGuk4GG6jA5lSFUn4zGt4kbEi/Yb46Jtmyk74m2Nuto/NvNBlpyOi1qcEaXaZ27W073Mz&#10;9de34MPw6kw6ro8JDmyaLMkmRC5zjHhuX3ij2k5XSbYNkcJkUOXz08SCNjUE2Y973I8JG73ZFeB/&#10;HC9WRnb4Y+acMQgcEgaZvyu6ADO44yp6Fva2vBedvv2XqY3H2LFQiCW1ddUnhUXywcK/VK62PyYm&#10;aaYGJlq+tN7XzhfESbxGdJAy4Ee+oPKcz0ccJbIW21CkUHgoHHLdlQgCgUiiH69Sv4+0/zKNBITJ&#10;d1FJdKFj6xkbx+IQRXUrR4axL29RrA6HzUxB6331X+4ZT7iDKygUie2ZfIGh4YVXEvM+Z1AfxtiQ&#10;dJH1s6Bz76v/cs8L/oEQIIvU54y1nlYdBzfh5s4XWFscmzlnBFudSr2v/it7xs1Q0Aq8pygzrWd2&#10;PCGK+DQ7DjVqewwb+DFCNgb2mPPGkUA9K7rGR2Wvs8ILR27tqQqDmzHnJ2ij9V+3O85sxZRQw0K6&#10;cOOjdbnwz3YvnCR6xcIJVqC75Bh7X/2XVxOrx9ghld/qvjBYdOJowKzJ/dQGtqBwKE424c29r/7L&#10;PeN48HmPAZl20eRgNqYFH8f0bgABhCRcFHRu2l3vq/9yz6BpzSicCv/booeMBE9zflre1K6ZkmdK&#10;Xfx8fK1psPl9EYT0Pea28dF5pFhTRGpCNUD/3sm/indIuJn8pEhyT0q+jYgIxeLB8eeeiUgbF4bv&#10;C9bvCw+YyEITPY/CDf1xOxC1Pjnb3lf/5dWRUyy1JTS+B3RrORDhTmWsNo5cxo1q9wrlS1ZiHaY4&#10;rvCb9U9jGNeRRtAZZbz1vJyXKKv4Bl7MWYUKcs7/qLLB1jMxZZMEwv+96xfrMYP3+s7m5kz3VbUI&#10;6oGsYDpfJBsmqtVUpVnGGJf259XELZURYWUm4K/pRGNfwzuDwQEXZh29KQTw2hjejA6LG+SepqhD&#10;TrgfaWCclutycetHoaJwFm41xnCZT6wdgBDlxAZ1+iz7r+TgFepFRGpLQuDTE6enIuyhiNacVRrK&#10;Z3PDCfW++i/3vGD8ML62ux4VwHK9LVWxJBrQSbIgiAi/5sVYd/ICH6uzN6lsge2+fxr3STK4SpPv&#10;cxaY34/RZj5oi+c5A3CxCkzCpWIdbZ2X1IkDEpT8HDSvYEA8ajMu3vvqv0xtIpKJRtCKcpD2nmFe&#10;a3//cUCzwdeBUTe5ULsqev/rhYxsqQ5ywm2fXj1ZOGS3c4HbFogkxZwVRYuB3a3z4t8jLsO7XSHA&#10;Q0GYdXya0METkT4hQcisgaC73lVk4lVZPzlzN12bAEolGjKsLHhfu4raFFXmHah11pK7mzOuk8pl&#10;ApgBk7SFVJDe8ULEGZ33xwg1542hm+XlTJc9o86lpiL8PqCf7dPEGmIheUzP22NCSrmreOwKEpc9&#10;UzAqtTPiCvhb+65COZvpUKQfbouBPVjlv97inND6dK2WjgQdHdC7z5mgknPXufcb3/f2mIGFJIEd&#10;ljodfQdbG8+dTMgHgEX2SeWz8ja6nf9Wew4rxx0qmAJl3a73lm/JFZ8eSQLWFHzoM8OjX5dlzZzV&#10;4uC1XM6XsjPnnvGwFrqICMZGUywGKcGD5EAc0kExe0Y6O8rCATJzw3pfnrtny1nvbYFjgkqqWqiF&#10;Rnt7wDEoNjEI7JCwgb61RynNlSYVR/ny379PyKRowIaNmOCX7+sS4ORDttmshOFx99l71nKcpQA8&#10;gMlwsld9HlALHJWNezGndAdE0ADqfbBRzz2j71jOPFNqYTgigN5W4C23Y1ICwulcjOLNDZBMo72r&#10;JLz1oOuPnZ1c3KU80fSCiB5ZOIh16bPsv7wPkU3mAXAcaD+9Z6LkacmxYx6YSNmfjowTgkxE5WXP&#10;TUopc6b33AQgknmTUqgplVfNssT5fdkzztZ0hDN7JNxGbXadWYjaJuzWPjBolDoL68I6j3Ff9izs&#10;a/I25y9L1T+Nhu60Pfw+WR96rjP+Vzgj5Dq6aUQWLnsmqu69e4DVjuS95G0ye3bPT0sYRLiFJXDX&#10;s6LCBilgnmDqtjnrYkUfVkA+McH7Y7Bj6flH3+Hio/H4sme404c7qNOtwiYSqdLkEBlODyhqk/zL&#10;rhzURh6R6DLW6rJngrpwpFaK4DJJ69uk8LPZKUFsMQV19Sz1PfczXjZ6fsFhBJx002/0fEhVwd1q&#10;Mxm4wh6hxcMC7iHebsj9Ljv6r5Qk/4Pajnvhy5exssow/AxgHPLT8tv27Q6vKzVujHsGcO+oLQoa&#10;y45iuhWJ6jYbG3bbz8BzjTdBeALmebHO1AsRzjhGzWmzrTP8WslQANe2ihSYsdjXuVYgaFLqX84Z&#10;k9q+BPKXhWpq1IYBzbzyZ4SQmhzGKenFIKSDlqe3L3tevQJEgbYNK03HHIa3M5X16pmSMeAlg2J4&#10;5pRkcN0zi1zBgIP3ek1oVPLOJmjw7cGh0TP1SSXi73te/J0ccnuaMG4gZw7grdcFsW0xWgwJWDb7&#10;877n1euJL2/TeFn3cjJSBRZZ2ntmZzhvcEQ+3/TMvrCDkhrxD9coK+ANK5TuxoAtVvgPcbPzOlsT&#10;TBmCW1gQo7Gf2E0TT+R2/lvtlygo6/LQeI+SCprZisD9ianU9057rOtLuqRqj4Xn/UDTL7gK0EbG&#10;IYBkSe8Wu+9zNJlErv8F7l1S5idEKf5N2ifI4Kq9RpRybIxox1F+iY1zAbFiZ2PN2AfTzzdnc1wF&#10;on1O9EEF5WDvZ+QKR1B0bpNgK5hByuGHPbXzi650Mh1BMN/lcOhu7kRhwi/cr9tH2h/jyW+oeWmI&#10;hcqYke+HrN1HumAWqA3AgqbMcDv/9U5Y24NAeUTNtvaNfhWPZ1Ru92HNtGFyfwo/0EMH7aMFSijZ&#10;35dUl/Uc5aBHkDODv5x1AJ/I6bpR4gtvopBwyiZvEkAqvPfkza23v7EMstwQVclATlsbcDv/Nd0F&#10;Ny3uRwL5VHE7/6326JWp5+DQ1a6Ls8Dt/LfaE8pMjoXgGb9a1unRfkZgCN7Mk93tjusqp2+NipDr&#10;r00iLo8PexEl+7d1kS978UPPc7z4wFgv0aNYBg9CkReNevf0r8cfSWmfLF/P3TQld6+kAKo/ntwf&#10;1oAdnGuG23eWTfV3P8yMs9cyWBKq7xUYbXnMIbRNHPFobQWuT8jvQ2qceyZIYaAXNTVSFkyaKv6X&#10;A4PFSQPuJP+0Z3pfX3Ydhqlr5yIryS33Hpq7rn8r1wWsty1r3sPv0GN4Pz6mSkXKpvn2HcXwrc13&#10;EdKb6th6JvfrV98e7XER9LbnZc6gkzbXdxsYWlYvt4YLYBl37dvbnsGWpOSaXF1csn5aOawbpo5L&#10;tHQ1W2hqCI83sdqVP0BzE4NuDEiUwT55vNfsjJ0NOIPSghBcpZBynaf6L3MYFoB3xkFpBeRjpxKg&#10;AYO9JknEzDlnjA28Byk3el/9V/WMKZ/cCfKCAGWfM26Qeowk23zyUMHRAFzy6OLeUb2v/ss9Y/Lb&#10;2XDAapCRh3yJhZyQ3TlnsgMKjMSc3+AQlIRrGMgB+kJsFVhx9MyFbSQUdpLgnbAnA6Av2KR7arPI&#10;hcElCJO3pNakVrwoeCi4t/WMFeKcbeJvgvS86Lm/i0W2fRqpnyyE70DGTjvucAMYIDFRTHf7mSNN&#10;8LixI4nUIUr6p3EY1EKqxt9m1eAfNBuwFESnXsx50T0nhmmh9gTvquMITS+Pp35MSRAdTXEad272&#10;WWuuBp5n6cVqp10MpdzOfz+1Nze5Xe+t3mJs3hwcaru+u2yOCZmumbWt9VZeEMQz/FAOh61EG2BH&#10;l0sk4wdbbxMnYLvsiyNNOAuJ3/ER66Pr1UOyE9neytJhuZYQJIOEaTU2IwpYVV0Q01wDdlzNM7XB&#10;rlrnIZN2z79ChPxjp9XpRJLxadtEqqJXuPfVf3mdZfT6NCuLfC4kH/ORQxIY/sY+5/Ux1A6SXFJ7&#10;6Vnz28CeYFtmz1Bnc1WQhedQBXopevsbai/HLCcKRTy2Sc1TmDXdE8PW8x94NaW0XqzzojsA/k0c&#10;6ULtRX1EVd1AZKv20LTLvrKf9VNSgAl7DwZXrn55DqZ2apkQ3EF7Q8torwySb9aCWuf2ofXEsPmb&#10;X8YFdDrNKBwTqrcR/cxx9Rnm6KQChYgiRYI1W1cRY9mecTxre40HcLCpMJPMmNW2rriW0JRSbSUi&#10;cLxkjS+vH3JJGHs9RJ8FU9IGJHUv3iTlft6O1GdmWuUMBScNI17HY0WA3Mp/3RoPT7gQyfYGpvp9&#10;tRhNpovS+rla+7eX0QN/2zmhz8LjQbELsXQgx1dCLusDVPeFntuWXVe4tSXA4Z+KACoBwrw9XHkQ&#10;N6Nn2Ge2UUUTDHvyX0L3aBFf9we48bwgi9ZTh/Y3P+8P4FByf4ix5L+tHJAf9geuRaTmeIs87K72&#10;gEwmEpcPdY1cowWgWwRqvAkCbDy82x9CkOZn2Vkd2qMkQk4IfVYFTDb6EyBNrzqy41M1SNPKEoBQ&#10;T5Tl0Ch/oj+qdGqgtFaxhK+rtfDgOh6PoPOFxwPFY/aHCUobCQEAG2w15wkNCYTyA8Xdd/RGxI6o&#10;eLyDKk80rs/nCz8hOdMYBD2fACzWd/LT1hP8mvAaEALoJ1tPe2vWNtQodCKhyLdxnaq7yRbxO6pV&#10;oXcsV1WbJUWnsLbhOJwPASAn5QjEMq3ora9P/5X0U9Wd7BM7KaLc9VlUwdSylRrWtQ/gVF7nL7L8&#10;1KcSZTNGyKVHuilsmScVU1wpkyNrq3lG3NjFVmSwlATuvfRfyZWCo8c8iVOnHet5At9yOQOQ4wrO&#10;rAPCO4ogFFeOG7peyAFcSVi1epMrDhWRWT9LpDq3OiFp4s794QhmjTcRdiEk7mQP8cf07inwsC0Z&#10;XgbkmD6rOgooKK1TdE1bDTK+4927XmVQ+sOodKzuOlVZFEFBKQRbmByvbxUlZ/8n8PnRbd9ebADF&#10;y2MmUuO8Km525AHFkTwOLXOfPjcq2EIGIiM4dZvDcC+PDglMikV5+hjlqVuMWsMT6GCr4Uns3mFU&#10;LDnWeu2U09hONnCa2qfXfQ5XeoyWsEHXwpSNElsBlYf83eYKgJgOmfBeVpC8mufyWQ6WrcTtMhVK&#10;Y1DCps1zEgG7N+Pnjz69tLGhQc3Yi40LK9P3eMet/NetC5AjIFs5GdzquG66yDRYTLpHV6Ow8vAL&#10;JYGl6Lf5sM2SOUG4p4L8mM+pT+4DnUyIUyzieCWnsE3t40E5SO1pPsWTlQNWUaYPdqinnHKRgHIW&#10;H1K8XRXpg8fczH+zOQUPyFuJfScXsLPu3cx/3ZzjPlkNNHvCVD6uEjjpsmeRT4q6fB0MJx3WoQZD&#10;YBAQ4A+t2YexKlMyLkM5LgeJt7l3KdKkgiGMp+iNtZWnI3BQFfJsD6d4r4d3LCBQQSwj4MtENlaf&#10;wFDtI8G6IqTaOkXzz6MKCUbWmenX59Z/mQ+WV2ulqtv1w9htHY0J5kxQ7GQKzNA33eKp8cHBsRwj&#10;nt1CYQtsNtJ2rKyHjopi3YvkX+1V7MsmAiXfDcxS4vl2TrSnurM62a6Ttf9KIi9H3emIWXY3LTuC&#10;rkmGdwcQXdW5d+p2OUqfs8VMT61Xl3fPg7bPb9v2infWqi5Hupv1l82BC9WfWgJYW4y34LGnhiGH&#10;nzt8qboAn07z9aQTLZvxqU4tKtxLLQ1WTkjJQfkDVpgRG+SxHJOrXOFQyL32VhtdHDNPJRe3bx6n&#10;B/UYDTT1kLda91dlXq6rWDRgHaqFsM5TpRry4WdP0YmPiCFLjRKnPI0WEuO+mDsyseJNgpBvpCfx&#10;eeWIqU/mtGOZIEJq3TrQN5DoByu0z+yLFYsCmUU5MU8VFICInDMfrVi1D1nd2ntn+m/sSWJCMpU0&#10;L1DvigvE193Kf4+tn/mtHzFx2B0ouKMf9jaQ/B9moUvj0+chBzIKzLdx0RpVJb8+ANBfW4M5Sf8w&#10;J51cj99bs1ujcAuhAdWy+N6awmI5TxTYOp9Nx77qQVUAfH9nAjCieMtUBGBLKvGYmopnEDKiex+f&#10;y/24oIvf4MjxKPl2Giz1rZYjCSjOI6SHDZLKtqGoUwyIPR1ZHVd6z3LjoC7s7Oo2Pm5QzPFZpZc1&#10;tQdfjPMHsSxU5CjWoFOz/wraouDz3fgsKmQHsYL95BQeDynrtaUPKNySyQUAMkmVPvbpdc39oRtX&#10;QkooZvmDvkoylyEWmIjKs+mcdZ6P8Fk5ZEoKdjLhXkrzV0Htrl6MGxBjp0NAwMLH+Rz7JI6dShqx&#10;RmUiLSwowEXKPlWzCnej+RMT0WXkAbLkFUhXvLJcRz2uUWjzxDFk0/DAvHTDYkmiQapZH6fPrK8b&#10;uME3e/wHafNZlqOwc2nsGJsyf0t+TlneR5nyAadhxnF4i2yTlf7cpOratWTvYYz2h79Uzk60AH8i&#10;6Mtp32y0QLvP1GdMjRQ4rJlb+W+OTckFOSPg91V3z62O8+EsNRVwenY5wEFBAbUYsmq2t7i30ELp&#10;c6Wq0BtkkGBIqfEjoCmb2siEhZxHJqFO+R8XBv8fJUrTgQPMJi/lfvCw55tUUSGG8FmDLp9RFrfy&#10;32w9b/pkaHd1T8ZN70kmytyGJ2Buu1FLcCw7LtSOr1rltw6UG7nGO4YYYb5zkicfeR7+G/NBlPs8&#10;G7gzR47d6sQTrCVXLsSuJcu3R8kBMcJm8VCH1TiCa7Kj9E081O3GZ2PNfecIJfdjfdj4MNX3+XD4&#10;ZLRH9/0FRO/jjsBnYH2N1iD4fvg2zqqcGjX6y6Pj8R5pRSAzLSUYV5VgFnZVpJ/zcYi/59kteE7K&#10;Rq5lR/E7yYNjn8sZoBSYtkVAB7uevm44wHpZB7ScAZ/57dgneI88TXEZqhpX++yoTxU8vm8ABL8v&#10;Pxk76oYnKCGq4gHjgxd7FpUkKSmpwJEclPy2bhxkcsiPHgB99HXjCKJIVT7ENdYIjH7rsqxD7p3n&#10;c6Ih8R4suvisnHnN+yxwqQn8FMSUsrbcU2KVZ9h76b9SnqkYTFISb2+/ZIB6TKSuxIBG8YJ1UUFE&#10;2/2ptNHaO70X0zh7Ix3Spwk1HB+78/NpDDJAHu0xFiIjgjXFIn4/jlXalhM5XhuFqtYpKMSp0hla&#10;ZXaplLWFa3V1EVj7fEos5H4Hwp6MNl9F8d4cgwho5QuPbtHDGEHrVgsYbMDRpGs8Y6adsP1XkJdu&#10;yVz0h7Gytg/DqXbgjaS71u1vnGepfUOLNzhLXAMK3SeR5YfuHyaROhUb1EoJvHW2n9a1z+8LYxCi&#10;d+Im+jzDCGr9wBcIVFcur7d8SuFeReAGGVmeXkSYmxxg4njI6kSo4aFi9NHn6qgKqX3JmDB9cTB9&#10;qgAlSITul/iFRFem4uAYBhQq0WWvFJ7PE4gpxzEyZ6oE3dhVNZnl4ZGyfW5fVoagCGJpDJrNW0bM&#10;Dyuj8iyZXofnLfZ5DQkNGckfn0T9ago0bmRVvxsPMWCqv228h1A/LmZlksWbOIWaPJejFaRZPDSD&#10;1YCoSOCEMsrShjZ6ty4q+pOORaKsSO91V6geeAp01mWTSxwvzsP5jXPNHH8xT1WrT14gfNIVUXzR&#10;+DeDxyh1vbEnZTBdJpDo/AcDu48guZ5QnaBlYt0n/4nREyeK1tDFJMnv6MPxIrvwPM1+vpDKr9rx&#10;Y5sAaI+45kftj0syDL4SB5Snwt88TQcJ6wt0YLfNR6Ekflff0nUvjY9wFvHfYmy4d1+QUNXs/Fmp&#10;b/2zXILnz9a5aPbkzi5qKUSfdfpdsacKs6dq+jwZVebNIRnkBzrxwrvoMJSsiD7Zhi90EWJVKqse&#10;x6JU8/ZZbE2HtR5nJq5llK54E5HMaROHQF/B/ivYU1nxBiojUCIP3eSjSIIR5+SzqXDGMk8KSRBL&#10;GX1q43zgz1OfVIQkhJ1viivaZ1XgLHYhYeut3gmFGpwGTpR9oqR6L/1XzFPFUFPQs323Ai7KMXAx&#10;HbZ5mGUmguA5LpOC+Avuu+IhALRywWo9uSFcqu1CPmUX+M4s5F/nIdIn0M3iTQzMF7Ql7qiid+pT&#10;VSbjEPBUVD/LajJL1sUqTodyzkDkK1sbB6dvwUVWZdH/j/JGuQG2WtC/KkL6Td6wbC4/omLSHYUG&#10;u6K+x2RBn3d5g5fU/k0q5H2qc+C+g0uI7yptf1APoFU4sD/OhyifwcXI0buKUuSQGm0mF1hHVJBc&#10;a8jhiAw1fxLoFzZo8AS+/dg1d3yoYoYxK2p85H0T5gmOGBwr8VldvNe0Msz9qiQGT76QKwhIn7Sq&#10;OtyTFIhnO5807kdbNwYUEJRu7Bqk/Qssv3T6BKToWpdtKmjeyXxAfsCYtz7hslQvKVqVEumKtujR&#10;5BvEaMWMbckopFc5pMypp9nhJi3b6zdvDulw1yds4rOpDCSvJ2eDCyfqTt7ugCVS4su00BXTPrrq&#10;kwCoMk21Koh93Ogr+eRKt9klEHfjIZUPzVUBFZFJZnd9apmCNVW3ussyND+b31TIInG4DYgR+k2c&#10;EOXp7SdD/xUSQGegR8vx0+tnA09zXJoTbLtJDhPQV3iiS4Pi0IAe8+zyhoxEZZQMqsrWsM/brfw3&#10;x4ZQTrQ66trT99pbEweCIUNgUPqnqgi71RfDRe6FzDTDZY/LPGbyg+FCUzBqYzKAk0L3NFcSk0KF&#10;i7XkGOiaBA8VGBhvjtjWkXKn1SJ1Rgj2eBPHT2M8rBFKHOdDqgPvDzlWY0B4Pl6csHyW0zroijHf&#10;tTQGJP9XDAilvW0T0nhVLiUeojsPderBIcd5QjN7SrkSYZuKIpAeEIzXtDSGA4QvCY/wP3PluU/E&#10;dIa1VZi8VXpmPwpUOaZyenjkn97LF/5D6XSMY/ho7/gP3ZAbwmJIaE9NIAB/Q/UIXlCCQl8XABGG&#10;FRFSeZGrR+7R/36ZrU3d4nkOMuP1nouGBYtWMkaLyPzgPewUCykgN6gVm+Lc2SflMvKspxhWP44g&#10;Akua+8y75Y7/sMZ9fy8ndxfw4NW5Ji8JLze+lqsG9GEt+8y+8AJLiqYfq4r2OlaVMf8gi0gC+icD&#10;4sVBNSRdsZYlN568gLWnuuQSydxOGSrlHY0wlirwTy5T0wSEZrUTUNXOOo0gHw1Gn6iAL04rvAJg&#10;lXJFkUW9T+6gxLrrLFZEUKH2lEWEad/kc/2BfypRn5SA75dXIPHgyRgQtluv5oEM4c3g+fIr3tF2&#10;+EniTYylvrfZuoqca8WwfbuShRuXycWzV85KVfjOw5Nhc3itTI12USB6FrMvtUrpG8JXWsvVLCmu&#10;6OKUKFRoH2ufHOVl/8vn0Jb6XxWjjJV+qdetKipM230rwzkQVD/okipiGaT9Na6xSym97eyDu5Hc&#10;HTlxhtbz1F/xPqcAI+ah7LxFmpAC5wikKkt+0LH6CEJqkvIhZ9Xok5qA/QBYXRkwVxdv1NcTUkRv&#10;glJhcNfzJKFVAc/xJnHIzkOUNHGS1MHPwb7NWAQYQXSi+z7x/thz8PRzDHkRAyJjtGsnlAZTwu4Y&#10;LRL9xd3PgBVUDnq8yXr2QwezWBcg6uHT4KUckHG06C2fKgNYY42VVCCwjH48HKaNW/lvtiaUlP6t&#10;v0gPfmTkPVoTvo/BImeKv9zqxFlcIgKGYLxDtsim8qGOydOp2VPDZfOIYoxbBGtDv1hlFVwosc+b&#10;TVIggaUhqk9U3EdFJeRKPkSsvbCuUSZUG3Z8Fp7sZw3+P5V7jId8tg+I+DPG23hIjLeo2qnZf8Xq&#10;ocArQj/exDrqeS3cFuvADjttrwkEHMhEIAD5Qr9CBmL3RZ8cqV1SLGm//xJW6m4NXAGCz2i0uDDz&#10;GuKH5DcvxQyFT0g9+l8oU/B9t/Lfau28wZkuTQ9udaIhZW3sscc1LYotAhXJ5nTCQ/I84JmU08p1&#10;D0o85nPsk/BJykwsh11fBFrgwA9hqk0Xghq5YUgw/YT68HyTKmjZfEV0J1SUO3ChytYa1RChMVqj&#10;jYRds7Q+zofj3j3Ah91BjGbs3Emo+/emEK0PocoLm295E+nQvcckCRiyj/azhWFwdvqSb906Xzid&#10;PrP+Kym55GuCBvjVtjEOIOcmoB0pNWplJKBBaXwRfsiQyB2vzFyK//DoB4Wmmlq5G3gNskDvfFjZ&#10;IMpVDEa66lMVPkOsANxWnGeZCWpF6sWHDAwcamlFwmavklLxijmAjQ9p8/cTi7S7CqUddWodEKgE&#10;65OI80w7upomTjuHjFSEs5OWQHIKKwLHeObaWuNUydVEUyOh8N45qfhc7EV9VSkVC22XqUC/LalV&#10;xQHzTd3zHcz3mGffzPjMUs4QprZfiXfcyn+DvdkLbCPtfPiMsXlWbnXaEkseKXs7Cy+YA5c8UryG&#10;ypVcJotDEJEZvekajjMQyn3HCOUQzHil6qFjpfLBj/PRNg82hpq4Br9DHTWejBHSWjzVv32a/dwo&#10;Ql+yZOsEl7TnQ8qhsq5iKkRLs4jhYzVPfcI3/yS6Xhdlh7pgisNTeFwGVXV3cbdXcMpq74jkMBDJ&#10;IjnD3kunuFy1ifFCVv50DfOQu0FEWv8b3L2sT+8phSpBFEJt48D5F8Wg+56Q7BldZJsl0r0muzwk&#10;vFYBs95L/+U+52eJ73Z3PY6KGhD/wPOwcC2S3TeMfzmAj31+P9enRoC3fsudxNhNY/uLorGtm64s&#10;ysJJoFf++c77KvSWZsC94sQpluvGFR2UsG9kQpSlb0V+jvDl1roJDhYbE/9DViO/4n3h19JbK/2y&#10;K2tDMw3mUyhw00yHoTi4jHtusnrMXZ9gNhL8Q+xtvxcAmzDhFZRF3EKs8n3kuYU5qzT+kCidO/qv&#10;4E/i6L6lV8Xv+4EHCseIGWUcb9YNceo0jQkmZSD/bp5gHVPvRL4w4HU9mZnL6uK15YKs9pCDw7k3&#10;hM3CMXPVJ9QzHPtp/63odkHVG94D5JjqN0tq4LgSU9zSFreltQkyijLMbtbE6/dnolMYmuA/y95f&#10;A/Qyx88n1mk9STUw8mdY+W0q+JxdFUzXyXXtWbDTdB4LDB6ccEVbbBPjo5SX2smHu8UG6QnvQUZl&#10;7M+xa+7nucJIMBO7TIDUBq1R1mH39+AiT+iZ3EgRpbmbJ2ZlOhhg+M07hQeW3K3BJsx382sJfpS0&#10;fesu46y3aqFIa2MTtgrnbPT59N8RVc4SY5zFclne8i0gdcMXCeopNr6wJqRGhkefTz8l+kXKhLfu&#10;T8yG1BjwTSuUuPa5RMsf/lhFuBLcM4PTV+spx5sBYpKgba+gURqF8/Q7A7BhKw0i0HfAd666/O83&#10;AY98Ea9P6xHZAlgilvMAxBQEOx7KZX+/mmikGKbR5zghV8qiOVKGIqSbYgjbgIgH58Gr0MSbPpEJ&#10;FvEE1bbPwmDJmQiaLi6wHvCahUggBBPH+RVpZTyZ4Z+RHW4ZMjCPWEBfaqW3GKrxNtRE6m36I5Dh&#10;sOHCtRRNQRbGklGws5fmwjbD6su4LUaQtaYu0zdNi9PQFSgw+1GjYke71ZfgHa195Pr8+iFwh3Iv&#10;5PJQ4TdNmWwmZT/pEeHdvrYIDsVo9EwQpxxhn1X/lXqycr0NiYO/GyEBwTmTTDzRn/3HYKJD1tWT&#10;6130X9khBfudkMFAm7wBPMDhmDNk5fpoVITiV9rHRHbfdEnoNg8QEW77LIFSVKFBObbM9hAtJHci&#10;mKk39gccaIhsvWkdRMEtHYBjJXVGNcr+TXB2HncfYIhn0mKeZ7CP8gBdbdSdmNanOLgh5LplBAVJ&#10;H4vYZwzobvcvuAIMgq7Han9LY9Y8RypU7xOXQHo6UbFDk7js8/Bm0RY7sT4LUqTTFqSBQVNgIl/o&#10;d0xlfhYe6ny7fPYZbV/BFUZeXM5zwWxwanXWXNEeyuNrtG2gA921HhKrc03/5e1JKN5L9pgnFkIl&#10;0kkn730C6EjT7SVtyUBRabzBJuaEWk8cc5yk8RBDc+sTDkvDuRjsjrbK+zT3IWr6egJjqG2PUrnR&#10;dhEYiL7x5mWfaARpFj+3IBaE0sSGHBLss9OW8zlFf+3syz5xdWXUioDQdujjcCQUMfp8CkaQDfih&#10;4qEU2SMP+Qz0aQLAeVV+8x23OnIcjhobBkNhbhPnLES37YMo1uCEsJ5Ub95RhZmRDvHps6DUKpkg&#10;J1594vP2Nbqf+/R8kypERckHjN7IKBwszDjdyn/dmsjRziVL6yMNGRNm5OhhIJwbDVUhLI8FRHS/&#10;XgH9jGhJrPJLKYy/V8VCx659SAolGqa7/wkxIuZlnPJnvW+jCsnpKtuq3giA/5DUrvvgrUXRugBF&#10;/uaRhv/7EyqGoBE0odVukRqp7KTRPZJvwwKi4qYv7PN8zn2yHCm/nuox+oPt3ifmjH2mmiFjQIvf&#10;v/fSf3mPzn2NG3TzjJJugCthfPYJ2cMTVfVMIMIbycd+Swo9IXvEjHWHraZyelgyk6TUUM/u9jjw&#10;TOfCEh3/tQlxwispV8rEqj1OUS9Q8DEgZyBe9jnPwKdZx3XgJCKMzz4NQvDaKjEsIkiftozoK9h/&#10;5XoSe8VkiDfZh32eOIgc6RM2bNOGMCjSyUGNw4oG9V68Z9wb2qnDGmjkHqdb+a9bM+Ucm1x4FUZz&#10;M//N5jSmnsSYiqLmcfAusu/ZHHXLzcH9bMfN3vwXUjIC35CMDLyteZ+3h4SrwkYXY4qXilNAQ3EB&#10;VYxAkOCejwoqrdDtwpo4mNU72kdJDal/8pPcA/EjDVQ3LE8yDvqwmRaS9b48KTCePvcR03EizUmB&#10;lk+TkOCQLMDVVODyCQoLxZRRBsPKuNsdSNU6WPF+bO4JqoUDjIsPq75D14AI5SLS8ynzfCF88FRR&#10;SDFfZbbbhxFNno/Myj5bsI1ECuNd3P+hg9/NVqgTrwz+lh5fVmYcNWHjw1gim2cEEe3aQwzvFZoA&#10;s3Ne5ERazTYf/ATpySeHRjJ5XVuq6bC8MSjZpd7dnYn6r2QpXTftrcuO2RRNFt6eBCLykvatW9Wb&#10;S02zHJ+XRP4tB3aM+OGnxedLKC8//HAOy0IW2kIilyBgZnfedUttdnuuuLR+i5aosoArCumaY0yb&#10;dbYcYq5RhMZBIFpPL7slsOGcSbZIz5kEKwSsKFaP/MUN3cit6Rhvwcl4toVuOHW7CSO52eZLcGW+&#10;5Gb+G0zAsQXiOQQytXRmDM7NTpzDAYU/3ZkUVJhtMhQJiFchhk2hIrIHV1quT/HsceLfWCl66w9f&#10;OUlABhvo+7RI7nIun+7ISNHEkn2dl0ChxpAoJ6wr3qwB53yom3xUuIc+s3GrQTA2SlpKrSs2ETLK&#10;zmW05r/g7e3TCtjGp9k8W7oabw/9Q9sCZBfueZ+TffX6r2QAHEtGdIIUYFJbz3Bo4t/ZNZyc25xV&#10;zzRJgvj7BDU21d0n1pWjMWS6pS2/rM7X9hxgPkrczn/r+4Cr8kCWzh2Wwbfvo497FioYZe+Lv3uk&#10;HNvVGZgCHGV9G5/JSEyM3ZRk4M7z/Fse4581M3HWhMi54xbOZIrZJ6eJEduZ8Cd8KJjHYIfBp/tj&#10;IFnJTBiS73omS8XiGc+Y0PSLoCSWN2odZM9/bvoCQHhCQDUwUivOEu1MbcBgDnshspR813peHo/q&#10;Y+28EgRfCxA7BAH+QZZ+6HmOel6YNRdyudBNsfPu5qdn/BHJBpQpmbzb++q/ko/xYIqEMWp2V9cM&#10;oDbqqz+N7OruYx6j7fttgAQv/F68C/OaXuplI+fCBorqdcgcb7Mzcp2RGRnnfvC2d1fNFiBPjlcl&#10;UmOFl137gUajMMegkS572yAmCEaj2XExDAxlYxs8ylA13haS9MyR+0gF8UorBnUfrJh4cRnps31d&#10;AqrKsA875tFeqdceFVdl7PJob49YLsqpuvoP8rGvj7x52/g/UHrufcVCe+R5YxmkxCZ1GjfCXOdz&#10;/0PPK6P7mr65A9dtgi3WVeRtB8KYb3pum5uet32wSh3ETjdUNqlDz17HPsv+y7sBcy+9fELwKeTf&#10;GBclqzQCmQAbtfF+wQUp70ge9Ar3vvov97y+C5yvR07QEpdPSyPYex4WWcqsl9TWBrbcOMi79TGY&#10;qnBnTTZYSYLSEsbqQ+qc56zLL00vfIo9aMFCLovB6bkLmfVtYYL/v+ssvOu2zkvPml+3TBjYKDKQ&#10;0m/ctxKSqM+y//I6L2cihTQ3kBOfngcu7l9dUNEYcNkZ4C+F3n/R8zwTSfbG0Nw+jd8p2YAsLeEs&#10;W8/LsUfEgwJSL3pepBC3BW1Y73Zw4Tr9/ThR52Ei+Ng7nQ0a5ukGwG6L66CzDU/QWEgCXVsEC2US&#10;xSrPKZCGMkPuqb0ooirE2yNnfJpJ1acB2I1P166iBIlrJhGQBjz5Yp2puaH0kTEpljkLwc5PCz6c&#10;JPkHBgylbHmMFpF7EqeIfOfXcyYcA+NkzwLWNQ/SyHRKMIoy86SgrRw2LrB2z6rM+kJ6kjlUkA/l&#10;YW7iERPSIYvlbuw55/YY+r2as1DKMed/VfO4bxu2EbCGfAxkazufiQQ7RZpoMjGFN3Mm6GHdnDNy&#10;P4BXuxktnKTgTm2eO61j+KHe9Kxa67nOhB13uY1MV7LWYEDUtF1lYZ9Rxj0fq16j9aYuL/uvlJ5C&#10;olpzPH2aQk9Ij+j5MDBM9owYCoqFu+IFb/9EbYxZs8FhMRYvxft1HlGZmBQ3W+4LKeyWF4MMip31&#10;sYRs8VKldvqaOn37L1Mbue3zGXtjy2kBZjRi/mNgci9u2pBqeNqOwj2clyQ9NINNqwa7JJMqPgoe&#10;KQ6Dz1o+7QEDuz1y1V4Yf/c8M3wHNuIADCjc0USRwr3pzeYM1sVW/TH+G/fJzMJ785jZuWdMI+/a&#10;QbStZ84ka5gnkpPa6hPp9WqiO9i9j54GwKdPSovtOSP4ewoPD5dxAzV4EdWEURZyci7shx0VPrOq&#10;HhVycct3Zxicg0mdK6zaZi/kBSe+AHnBTZzCvfoTSwcKwAtJhGrzLRIDYNLxNhKPYdzLC8Q6UjDf&#10;BYC+T4rqMQ5rqJ5wL9PAkfGvb9VWzEOYhetTmALt/5q3mdIGkeHTzDlJQllPEOaNDSgQ4XwVFoX3&#10;vZ86N/dfKS9UOceiiKu2s0BOHbMonS5pB49T1bDvKupo+GZvCq9QauE8Z+9r98mJUIRkhSuJ1e3O&#10;I6VGYNIIZzwG5jYUUg5d55HY1Jaqi0xECc0QARsls2rv9j/y2Tm3yhHfCodhxRGFi9VRig/+7L46&#10;1BJLyaP9mJ7AR8+eu2mk3RyeDd4Cm+A1dTv/zfa666CwUIQbHzL4SFPF6fK0wDf111b67U9SjSqc&#10;QznELRak6IZ8ZdqpCIhRJu7E8ftICc7lPZAsA9Fqa25u57+eWesFlWms+3K6nGe2Dp1zMIoEFF/3&#10;iRP67szUqIncfBMn4NI0X3qKPkzPY0/MnjlK0uesnC8q0TZuIXTgcnvQlJsmBzM9uOU8Z0IaZkRQ&#10;/yDi+6fhTGJMsVysVtwKNAeG7HAADj8mCUx6+9Hzvjpgawu9h3b6UwQBfxbyKwcBaL9sFX/Xf3P1&#10;iQ9hhGR7DvgqZuR2/lvtoUFoquBc2JqWSG53pBx+IfF+kAYxEvptkYZZORI7bjLf9DXks+ym8baS&#10;gd9IfqKpqhwS7xLQ3RxjJMYA2MnHxFE2V+IvgsCptqPpAU313uiz9NyTRkRTOU/yo4SsYzrLjtrb&#10;Q/c0fJkeAVbzpNv13tyLtnmuBB6/PA+LpmSlK2diTHwU9OxSU7hV90mNMBLWbrhRWQ8Z/YTNkMvO&#10;gfBI/ddjJFU8S4mp/X/EwoLn3c5/3b6Nio16xV3Y7io2llNVgLrtSxX8TPWZrfQkVKO+cjGPlDiv&#10;Acl56Vfg0+QJdVmEo8EwR/Eh0MU+MKlxuVeR9Vl27yERzj3DMQlIIgRCtlCDFSLasBlSFnHKULyn&#10;94xam3FzDiFEvuMGva99dUAXZU1+VlOZeEkpt/NfryZKrE8/2s9sJLfrveVbKmVkDKtUsU0zphiD&#10;VTkgEBTh6YtNuMaVRHkMB3mMvS+PwH3+C2wp4F285YX6vGOZmG+vF0gDZPtGid6be/lbSSrJp6ry&#10;2QEJeL98I7P8Taglbc3+oIyJTwIOsUx3v+MWMKalYQE4Te2sZAUxkNKwsDSpU997BndjSUNV3jdF&#10;UQSOQQWOOSNltow9HjOwVBtJa04M2hwY8KtEBpH1zIFrXabTt68mQps+UzJi3Kc77+Nq0h6caEJP&#10;UCVn7q6/679eR7FofZ8ar+Yxt+uj81usdxoZqoSeVJxTXQmFnN0imSSNYjImHT9T4kPPyo3KdxFE&#10;0AYp7J6ZPp/2dHAvdLcs4B/p9vk2GlPJ5N5X/xVz5iDEpPC7XDbQdTXVkuR7+Wl4P+AUc2Cqr+3H&#10;8oI7e6731X+5Z7IJ0mlASjxJ8U0yQ2u8KPVpDOyNJEQ4Cg6lXOmzV8zr7T4xnrM6ElWzMJG+n3YK&#10;ArtcJu2FkL6QIvAnoYY8NeRN6hFxeQuclxFIruZ8hRGw6b3Y4Mc/6FLbzKhOLOfHOGHpnBNlG+ne&#10;fkIfR+ZdaF3LDjyuGT59o3F4i+tGtqFzRnrN2AtbEQKZT4a88zahfusOva/+K1cOfLOzCv6kQgIS&#10;sO0QAe2t9JL7AdW2xypnFtTBk/sJZXDsmZObUiF+lwzsPucF2Iq7Cfz0PjBqwrlnvMZvAIHUB3eO&#10;sdxc2Ep9UgiFBNioZ6HPV6FBZNIuVh4zzPH21WnEnfOMOqXC3+jz4eGvbU/ZPTv0jouhm5CKYtDE&#10;0rfTt//KdUYbrbIHc6VmzzjaLCj/Rlvr6hySkbdz7+DQ/+Sl3/aC4hC1RkpJ8njdzn89RqFcU5sF&#10;EqLSwV1nPs8M/4GVXKr8JEZzzgy91wYYAQOVtmqrqdsuUqYQE1QVquiz99V/5Xi5606RzyEbJHTD&#10;31A9U0VDcdN4jIzbNrU0Sh8BA1pqGdj72miE0YYU8kdlv2w02tuDeJgrp1Fs7XtvXgnZ3h66iNYU&#10;MvzwVM16sENNHBC06ockXSTO7mlKMOivEjjFA/PTCDgr1ic+xUOJ9Iuei40v9yYyGJ9BjtrcN3vG&#10;jLGuMLfA8lhJTH7bFLvsed18hznDWza10H23WzHIUpOV4zlzOLyhNo5/22EUyuQiMK3UnJSKsHqd&#10;D4eDkhpMbXzLtb87T/Vf5rB5cdtRvONqqU2Ny7vrhJQVZmDVMwN/ceKplE2R83SwrEfakyQ6O9yz&#10;zsMX8gI3vquo4jAzj0xqYzMXb+PO7TBgRgJ/msN01J573vY/7n9MguQOXHPodl2m7u3X/ScVdnDE&#10;T/oLXio81dmLxOJ2WM8MJbJtkEFj6DVxDrIpo8hf+qCZHfkIkxUvQPYMfbeDC++IS4rSM+fa1jMk&#10;t2U5bqrxbHtf/ZelP9CVWg/S4qJI8JwUS50V4tTz4zFR80QKCApBMtpRRm6rQ+DIgSLe4n8/SX+0&#10;3tkLnOB94u8eZwZCRbpFSEL+HZxWM8O9VhYEcBSkTxMaSwahlCew8MeZnXsmbmynpFL1e9iRQndV&#10;koJPc0Z1cYW/UdGJHLcHdieDVTerFKDDpLDQS9QdHqNklPSvx3c9L9eYMCkUkM6iCAKspZiUcmB6&#10;bBAnAnG5nDNjwMS5pzaWoPFQ9KzbSNtCLsmyPGYY28AQQfb1zseXc54ZvMdPcwh6MdDesNz6wGAD&#10;ez3n40fP5vHcr2RJ+N4t9UkJ+6SU2/mv23NJpX1WKhCEN6ZLziMHk9oIjiqXS8poJ9rIKk9BKTx4&#10;uB9raxEZL9/0XJHHzM49H99dPs0FVikoJ6P88Pi2Z0JinhSVYkIPWD6NkyW1iCkQlscEtVJ/mZv6&#10;sme43zxILjBKQWMU7qPlSNgFwuyZ4zuzchUuQ8vKFe707b+SO8h6F34wZY2Mq61nYos+EJ8ilEje&#10;rFZAoYE3FvtfYFUcWQCHmO/OSWGx15H2fIyT0xUBmDOb/oW2yOlpfBrbgW3ZeRsYfhWyOz2eRSmW&#10;tx/rvO9CYhToA0nnZbxu57+5Lqp2VIJaNyxbHrrdcTXXg4X4vgpWr3owepMvQOMs1+nYH6NF+9Ri&#10;Wblz6Z6PEKHyP8T8nqqRbp8rNnsqVmsFIo5lXUcUMqrPsv9KShHSK+enjvTtYAHfqnLTMbDDY13B&#10;4LO2Hv+0mqhMAGf8UdbqBxks6e5Y3RijfS3fVxMndenoRZXaIUtFAYDNsHH3CKjMU/WJUAgJ/pjZ&#10;kaZLfZyTukktcuUnBE1/oxp1zxKmrTKP8zFnubW73lf/Zb6fl4Sxu8z3NWeBnWtSMi36nJeqNd/2&#10;5rHnVYs4bftFTTg9Xo56jtgc2B21l0o2jNrvzjljykxqP8UVvFWHQ0mzu5455Q1qlRRFf28CgdqH&#10;0493eIwhUvKiHl/2jAux/CPPOQMvmZ9+sgHh0nlegp57w2GrbnKQkfK2lDMMVWTzs41Ty6wvN6h3&#10;cuep/it5e9VxQYopltSk8ypC4bbNXOGg9mUVeBog2QsZCa3nKa8bzXvPYNqMJCfigC+gHxvc8OIE&#10;ISIxeGZe7GdOFBUwGLKAMPVeCIGodxlKeKOVOLOSBJSWaqfH22i7v17MmQCfMbe4Izic+pxx/BUU&#10;iIJQyuxrPS95+rqXIayZO95uQTH0yE2nAv5SYp1cdGX2tp7ZSRZxFLGRbcLjq55Vzdzl7xTVzmw/&#10;SxJAXpwoSU7plD1gIOwdJAtqgzt6lZ+hsiXE+cdKEapOnOPsWcAkP4aDwpiej1dIAG6yF3okK6sM&#10;0uyZ8XfzDujOHyXDSPeX13WhNmWKwQfl2wjfzOK5ozaROtWEHXPGn6vLpdunKafvOauodz+riPQA&#10;LUmSgBYgNHa/zsDmUImz57+45K33DK7LSej4Hui5zxkMmvADMW4wbcEGd3OGrZzlygy423aMuhaS&#10;+KnzrShVd4CJgYHInqFe+tcuewaHa8e1HKcRKZs9CzWSi8FSCGC4LgYlN0sOKWMlVJZHz9bHQmIL&#10;ywVTBKWIK6m+ZuxFt/Pf2R6Ih9vTi/eu2/mv2wPLMDqC0HoGdRiV253OEXBsol32godrZyy2YkLi&#10;+SL+gSb4tPiqczNWHz55o2tjeYO08LtYmiGP5xogr4wwJmM/jZb5mIF7BRmZbmEIavZZ9l+mFB5D&#10;S0WGsdnmYA4hSQ4MT6h8pW31QQ060APKWefodc+CbdsQ5RYw3UC1fppoflmLkOd3wDVrzr8QqYmY&#10;ZycS8X7TM2AjLyTlhIRIbD1zrJW4JrNs2+V/ENMz3gTvsJSa6znjT3PdK/4Buqzv8iHskwExBbIw&#10;W82Zc4StHxwGhkLIyPueOfFtWWGfqsLjOmdy0QoIQxKkqvItj5E4PHbP/4HQue8ZlAyIBJ8jutGl&#10;URsgDJ9ODlNsa9POAEYKTTx2FdyZd9095MuJt4l6CVmY7yJmNr+TSsNNMBRx+kYS5Ddv57hhiMxP&#10;vOxZnju/q5vB2jrD2iBRPLAn+Ed6uf1lhP4kX2/XmRgkpVRMThayC6kIEmXPKFCZ4m8OI92RaHeO&#10;e4Iq7ubMrc4AkYLasnND16hPowOJwmMhZUJv1MZcKi+ffCQfcEXHdW5WS71bPROGgQXdsz89H69e&#10;vnr7bs5oXBMWUZGp5dMSqe75EddSnap6LDPkxa5SmonXeXo+Zs/KRvJCPl0cYP1nFL0eX84ZSTJj&#10;eQ/3CDlndS2Hig1ukoRN5bQePCBejLueqSmDNDA5H7E8RfIsKsjh3UN9dFd4y/n4smckUwW6a9RF&#10;bVXanEFGu4TmY0EcvDNeeozAEs9d9bRthUH00X+gtqqx+XSfj+/mjPRD2zO1HxuW/4Db048fvI0o&#10;ochZPi7H5KNn62OhjXAIofv6o39zBfyOHt7by9la7W3a04vb+a+/r7Jd9jLgTCt7yO381+3Bb1n5&#10;nQie5ftHeYQq44J/xPEV5GmHqcRusUOB4opb4CRqNCXlCgP2oNy5Z5mipvoTuwBkomy2J7CNyNR0&#10;HQnDdS+OgDbpBoAQ7giAbpmj0OKW8VP9WOlBryQd+ynC+P6044AvVQxf9ZZajoibkkjbqCkeSpS0&#10;SqMQ6ws3Ls4VjpQYMXr5lktPHFQaeGgsHOVI6UWV+g0cx9qQjsSwba9WF5uihBBG11bJBrEqMye6&#10;RaT32argnLcj8klh8FuVQhnPDraqeHJ3h+NlYsmy2wea+Dc6rsMTLz1cABNYQH9YBSAaGVF/s+Im&#10;LgBWr+mreC59SyDw4XezRaz5jJnIY29OZTJPIiPh+tqyC2rItUB3a8vqeIs8oct4feSKSJbalTrO&#10;2zpSBQsKH9BVt3CJs6XZDkPeL7xKVBaksUUR7vBNjZW7zXrqW1wxKR2yQVJi7DIB9w+GQomMcca1&#10;gcHg3kVAg4SFv2VnxATaqSeFlyt8D15hZYX66ivcwZCkcRb+Idit3kao3G8kbHSsCE/qKZ3JS5ox&#10;mHJE18DwtP5hlh9YvPOc9xMMtdw+KZA3P+K7dDdzIYJWhKS/ezx35BgqTVZWXNusHOt81CL+eSBy&#10;JFdGwoTgXjEw9RwQhOn5OsAuXz32SX3Xs7x0WJTBwYV5ruXCKzFVmcNj2LsQQQU7vuxZnytyQux2&#10;sLEnEXn1WOReJaceyzeV4/bjy55luJX+NCa4bsuhoNdjf7pIwkjlp/l/9awCLKWNEu/okhegND6w&#10;mvPzMRH4ikaLPPfeIqpREAesUT8+jfqtMvif2ABUETe6+vE7DiNS5wpJJz2S+yRB6u+fLmqPSz7+&#10;3z3XXRL0/FhIvHWFv0ItTnLOnttjYp33iiQBM5zXPheemHlVYJ6S5DEw8KvKwsrFeEftFl3X7uy7&#10;inMStS8/zcPQoGrOykeYchZGP0vno/RUpUoHNA45NmhQqscUkyqDYPYMRrUG9jLfhEAKnlV/Wm7B&#10;JipkMjquNd1Bs2cQrOVkkAn8Yp05RCvB7XDMCjdqjYfwxH5Ig89D68lx41F4oUVzwC24FlCd3bFM&#10;tICPm4Vgxx7vIACAVuhNx7jCm3knPSnLqKpIsZAPc4Wh/BJQIB5jzPwfZeeyY8e5ZOdXITQ0wFZd&#10;d1UJrQaOdI4MAw2j4fagPeShqAtMkQTJbh2j0TPP7YkBDwzD7+f2O/hbmflnrpV7S7nKDZiqs3fs&#10;+K/xx2VFxA5kJBDNKj1X190Z5/FOLxYskKEVt4oOvXRggWp8b/w7vk88cegoAoXMbjr7/sUTLHNj&#10;3NrNmFoPSrgVgbDurhbl3XA2jIlzqZ8hndkMSi0P2nOHppJoh7qmBzsvNUUjV2tsMyDP1vTynLmK&#10;m4o6TsI2Z8DGY0kkWvbnCOG06c7jFJacqTKzggfPrG1KAPLT44ie3x1w7Gvu6OYE6DjLb7ZiC1Fw&#10;Mn6B796gURc+VtOxsRnPlRd02hs29yVRtHWesaS7dTP0hq268ypCyznLaT5GjbWbhihtkHgq14/1&#10;MIQIJSI/KjyTsidR3lsqSutZlRqMvNknvk6K5N3RFoyfPnuw4pFeP+7mbL2kLv40E1kv7PrT28Bc&#10;b1k/LjkTkxkW9gXfGdn/W8bRuWISgN71446zNmeY4JsVsk6KuuhbasWqsG8fY4Wu/vhV3e84q5Tj&#10;ptvK8xZHiNu8ibhzzgqOrtf9uZzRPDa77ZyzFO0hmKVs5dkmTmp2yPi4nLOMgfXanJ1tAiMU3VvE&#10;+nlesaTaeidXU7nkrKd1iMfz+wzWh/jm4Dwu7LrPRK03nee3z/buVYUKb/P4UaJ7w2swvjf+XV5h&#10;mgquQdFNI2R+43sXXyQcQ9qiWYHQcc58DVAXaxB3khe7jzWbMXEds+njck19u1baddGo8LUt+XpE&#10;148nI33lrK29KCPH3IdvnpO7vghogGeVRvbfR8tYH+RVgT9aU+qEUXturOmZeAfyQThsfDzU/m1m&#10;nM01JvrMc6qI/KoOrq/l9tOs6YDEbM/4+rG8ddsN4Z4+QzefHBvj2q/ete2n2cz16p6rHyQQWDGC&#10;4dnrzhGQPvgty7lWKtg4E1Zehey5TkUpQvyGg3poZCVn9PH19OP2TP8C7uQVCycbM7MIhSYfEmVq&#10;EdS/8daYHVcqPxwSluqVq2JMoUZB483dIlfv2Afej6W+fDVdQnO0iplXirzkfbCAeiJDjqi8Rc6W&#10;NilYSAstMdXVQkiZlH/NdxY/CtkXg/QslIA+uc5nhcOOzQfJwe0btMy2NxJUGnXsLaWCllrR6w8L&#10;zjp++AyrwapiNS1sn4cCoTa5itJN4ngDkAy2JPsSERmf4tqNvSUDeRU7gljNn1Z7i3W7gUu4QzOq&#10;YGWL42YNe3HO0/tND4fRpULtQVisi5L40t5iNa6OcWWxpdcREOEaEhXUO4+U6hQP0QwuQfDN1p1/&#10;mXSdLedk6HTbD2+fEitZdl4Ykmf4bOjIRG2refcuzIeQ2bheF9aCSN04F89dZEyIYXPy8uzAUpwo&#10;VcqZD9yKlVpnS9xjvCdgF5dz0R0pFmcY2VuxqfWHKaG+Xi98ZBnw5AJRxXIMCg9TLxwpkURJ2UFK&#10;/CP0Yqaz2mWXFpl7u24Q6sEzjhQRhSGHqKi2lCVZZ8u7Mt7dc6x33AL50/pn90TUclj1IKVUg8CE&#10;/QmZPLT8C59y49cLhN0zh0OrvcWgX4HacrLn7uGyGs0lVXRV6AEfFOd8ZcuNmOODHVuqMg7LgwS+&#10;HciSB2aFbOFFUc6rsVWJgOGjAu6gyjOtuBA4blwgGh8II+U/DJB0nFUKXoKeiU9ptjEktjws8wZV&#10;s1WZ16GZbKTjSBFxHrWMrZbm9qlg5fMtwPhV5ZR+tiiRywUSOioNS5y/o7YzbHH0RpwIcNZabFBe&#10;5WeETHBXkxGwjJh4IrrRby0yz/wcu11nK+DkIsNksDzjJAvtue4er3w6s0lXoJXhMigirQlRuRcA&#10;drDl0XiGW5cMl1UfUq/GjMaRObcG46QrZ9iAUL9g5JPEfiZmXBrfEOcMnZPhiwzsYvWfyypJyA2t&#10;2VY0CDXvFru+OsnqjTUQZVRKVW6q7S2TgdcyHwRlurDV1nc8fATSeZovnuS0225BAI+EeaoLatzz&#10;8R9fG//OKiaP8VqFVzisVSSNr13SXSTlx2tOZJH99Emhdq4gMCLw4GHiU1Z6vBa0MdxM+2SUfy1j&#10;5TUfuhh4iF13QrVyHGvJU7+riqiWnsMuvcJyf8Y9IYLxOBRenFY7WDT9gNcIGyuxq3gZg+KOzefq&#10;7OSMxV7mSfbPuFzg7/CX/v4WkmgwAq5X0hv3X7+4lupdM4dtQKvzbEUKtl6YJf4Lf4Ydl0W9CpeI&#10;OI4aXp7L5/ISWzVYXMK7wM3BEwZbtVpcwpGkWYBVCI8Lkk6pYLr80ibxnS/LkoxyLWllNyoiJ9H4&#10;WhLPG4D1M0oa0RECwyKnT6GJReTy4qkDiJ9vxX8XYc5bwt26PMqLbHkwF+lGFgmLExeH53/UpSId&#10;A/GbbDmYi+6HH4Sg8DPYTim387pO7Tryh3kXljcRWArw+lwLjtGi0RDK4D2Zhnx2vi/Oliu8PDAq&#10;MYArzpdRx27JCFBFLv7KTwlLzg+13KILkLFiy2lfW0eolHgadMCHBw4ctgJiOluye7bZrkOu2GLI&#10;D4+IUv1UKcDeAVIHBx6Ut4k012SrcqfzU8xmIHmfsbeSmCupoo7BFvfQWGTcX7tSOSzTKJ7ye0dq&#10;XKTl6qBML/WxOKHojvsqL7uv85QsVZ3QRogI/P5rdcNRpAfNJAIQOxj6mg4bMH51/LsMht57lESY&#10;vs6icqd+9+vk1khtm7/O01R1u0EEjOJ8bDG5JyHRmNTa8IPEHYSFrz9HbGSjqtUC93AZX96XnBR9&#10;1fGOzKNkjKejSQHEWAqu6hRRAGO3BslrXji1ElmsDcKjU+s6O63qmrzU/JbPEd9YTArpOe41UATg&#10;Ps2kUIQW96sanqKr7Ua5WwO+fj0jA/g6r/N0rO0cXJyUE6FKpCKNTN9+ksBWKmp6LRdXAX5UKWYX&#10;J3WZ7dRocDpVWAj403K1qMc8K9LU/GHldp8CgFxOpMrtzpZBJXAwIyQoJrYgcZaGA6++WjaYKNiC&#10;VOHFxW8e4kgRnQUkSI0wJMi4Zjm//Gv8MDi/5ZEm7vyYijQBhXW2rP/OhJIvhNWZh4yS9ow3LHYP&#10;J/F+b9ntsYy8Nems5ogOiMqz9xb/+ZIfYaTrIqsO+9jb9dBsn7JBy0o990jROZAHcT5S5ycZ24wd&#10;mz9FsUurnJd0QcVwyam9Oy5abmb+NW8tvSWH6gZgn4xeP8fEqxaPF41o0MPzQ4ymMVPW5BnvF3rM&#10;YrTR2IL6t/GzKGlDHwR0uAMaUM1vsbtAJLLS/RF+ZG7LaHmddrkZXOBxkvBm7VAquIdZz2nhMYIW&#10;8Ex1W9WfddnQjXKcFLpVjmN04UPWc4z2mTynVVlGy5xDBKiY2vhZbup8TNYB8e0x2uf1/0bhGuoi&#10;Ty0eEz9DanA7lo+v5YD8Q277MwSwUVKyTpBxe8tsQLRl2VXfQNlbcIaSiIujttvPbW0x4YVKMZ78&#10;D+N+ktW/c9MiJ8bVBkqiXPNZw8kbmc8hVTkXkx+0Mj8+raq9hrtvo9osOpT8iLPot28np/nu62Qt&#10;W8OaYADGfCgauvygsuOzgYidbPQfVcc9no8u1nK+UJGWTmc2wpxPfFtopoXD+NbF+Ww3VcZHFuOw&#10;+6YEu3ySbX8ww2SvXZrPRZ7baZImuHOlbhcDM0v1/ezAoI7AZ7qpqtT4G2fiEk8ehyF5yTnARxk/&#10;q34ty88i0JExxhOX19A82A1l7V6a51jj+ZTQcnkoSTyHoGEXmvGt8e/49ogjkslBeG//7UvzUVr5&#10;OBnrqIZYwoK5HvPhLucrjzGzhENlOguhfmk+l3ii1A+RL6s0bTO0o+EoUWPcHU/7kPjgc3iyNcuO&#10;q/DB7Plb58mmLovAdVdij+0bUnU4J2r5YTTUZ2Dnd/t2cVU2PtSNxXb8jUFg9VIAKT7chk+I5jnp&#10;V2owtD5KtMUIY8p2gv6Du9wr//CB/RyGYM4s/5pPKTdvfdORFOkusIUjzoe56/PkyRgvM2YaRtuy&#10;qskl/5p5qvrassEb5dj93/+QWztUv+fx5CUYMgafgKS9HSr/EIG+q6RtlDQgf8bL7D+rdY5jIg1g&#10;WQTAF7t8RqNEHC71IqqXGUE3lAwiS/w/n6fxxKm9Cxcrwj/eQO7I9XhncgdTxknHmavXok5xj4cU&#10;Hd8a/y77vu3edrHt3UtOCw2+2lVSMJ0Q4tiA64erAFoPkn1IQ7X5bejWcKPEJblvNbot0/nTiqQY&#10;55PVJTbS3wmn5JUPoWd3YntK1nlut4kIzGLqdvPcbjC3WxUg7E5gPA2VSNrh7LFYeeJrWu4hbmy8&#10;ufU8TaQoqzOVD/x1S5aHCqztym3hHx6vL9gsfucizzxxyN/xKtK7lMJ/C8341vh3Pms8NqzBpIeQ&#10;mikTdH5Dx7cunU/ZB8v5pMyusgdsDe3FvgI4kJ50e3fB7i3hyWrfeHPGA6liXPNNXbdmElGzMkX5&#10;pp0j1s4KwuA3tJ5L8/STfcPWxDxNdGCNUvnJF8EuKWrW4jGp5umUYJ528YJNfuKl28cw7MNVj+p4&#10;GuWZoooKNMy7c1XJJa+k4Tg9uZr51yLjTGZz1Xbz3HiysAsWat3sbbTkcZJbsJzY5JJ/nfM8s+A4&#10;jEvEjbAFduH0s4MnXqzhCqFn41JKslvbbZ48h7skfftZHOWCJtlF8g9Xc73i6ZTyX8S59Q/lbYl5&#10;2ulTHbQVo52rmX+dvVkb5Vg+uysXPtxege3Dap68NUMiY6bsIiwmdO/OPGYmh/DTqTLlLPVyZvnX&#10;PE+zOc49v2bKnDt+TdICbXpOEFFRjkVtOnfsmjkIol2AIjtD5idBXmx2dM4s/5rnudUolQWkjlz2&#10;s4rPLSoQ8QelgNmHzGy8WUrnI7p/aW3H+zJzw4G59MZDk0PJHe/c+Nb4d/k2e70EwC5++9J88DQO&#10;MYZDD5CXDxl81+gkiUkNADQuBWHzUUoDHxkf9y+/PG7jdUemLIr0uBbYyCP1jlspTHEMStGLNSBK&#10;TH4sSk4v/5oXiKLhA48j5MsOg4JvfGTLwFaAyWBrruYHXsDZJ1zdR6L/w94QCDA9gaj0I4SE/3cP&#10;qN48u/TjxS938cxcmirv1YiRCx+YHhhzNdMsfY8dR+6M5V0HdDbPPHnAMZcet5wCovnD5hzfGv/O&#10;28BJHnY7qvgGixnfujQf863RLGvpVz8OjLnsUBR5B33jzIulpPhnyDQTIaBGdjWFZc4vyh7QddQO&#10;52kCD5VjwZScreGleZraSzamwBcmQkx2A1Lbec7MBp9wR73sNlOQGraK3RtP/xBTdKfPbTrkFuOq&#10;5mlPH+/7YjWM/TTdCpCcGuXZgMwepgjAFj7N1cy/luu/aSsg3ZeeHYMnUc/hIeRFUjK288QbM7wU&#10;jPwZ9xChMt6o82ARNtf4Vdzks5Y4xoNpOfw/EhH9br5EtC2WC+dlV4fopZB3s1mj1IFkaWMlQ3mz&#10;4HMt868hWEdvBkxAFNN8J6bgx86lO6ZpaheiQy1XWPbqBElrXFYIfwqnIjZs0hpnnpzM2T278uT7&#10;g/J5VrIcX8PWPTOEua3jZ88tVtMgSWVRFbB2nnZT0Df2sJZNSUQ+7eKf5irAvF6OdLW2ZvBTzkOv&#10;l10GTD4WezaNsQ4yyO/2qGrZTbtS8dxsepLnd31qN00P542Otw1nk9J4nZ/zLG9KIIqPvK32oxhQ&#10;SLp5joindMFso7lWdHAO3p3Ncbxm8w3RKJeLp1J7ZHzO+z++Nf5dvj3FYsWe8nnqBpRfvnQFfTZT&#10;URCbDUgYsDDTz4Emz6DVFnABTbu0ITibyyWGPGyL05JA2E413MJ+YBtR73xpt8f6iZM0gzErhpva&#10;QNt5Yv3+o1ypRZ+kJM9OAcCWWwIpyoR4hj9caZKznMBztBjUQ4ZsKhQPFOfOB7Ppe+C8qLWz7F4u&#10;Ym44XpRFXROw8CCaZGq5UpNW78L4yWS0SOhNWcf3RdEtH7DpxQgYxpwfrto44lmYtPkwJpf8a7wK&#10;KxyIous3c5/CsYATaGfWMzGbqPMRPGW2jg8JwT6DJxreYtCQEPGQ4AxgIGSPTBdBbQR2PIFNL6kj&#10;uAaWBoHVwcQSFM5G9wvn6NKPcZ0nEehlKiiu+5q3BHQX04CiyOq3WK8tiMAls4o7dIYo5WfneVJ5&#10;fgfrIAqu7BWNlnCPwogtT5yEA8bKg7t0QR/zRB0lFDX/LDJrVpHWD9HocDBOPJG1c5CsWlterZHu&#10;g1RTmSWTa+pCsVwbMpUWWbLyxCUx5gnq6xnWqYAFi01GNT22L3huyGU881jA8aH+p2UR8IXPt6yb&#10;J2do0cwoMonyFz/Lyi6+a5WRTG2GUz6aoQN+W2AdHc8N+w2iCS9J8ETcLhoobpldigEV1Ya8Iuj+&#10;nE4tBlLnMKGxBE9ZPPMrifa5oPvX/RSefl5bPEzPSQSdnpnlZ3G9Z9NR0PV4qaejKZNgp81gFSw6&#10;nVLnZsOyWlvgr8j0+Wc5RHO0YUwFkPNAHKiMRr4eIL8Abi+UCOPLsm/I+lnSwmBgb1UHm0ya+U6P&#10;b41/l2/j+lheRGrQLZ0GmNX41iVZrsD8IuNot7FgCtb5YE2NZdLoQ5UijYvDMs+HBIJnxN7A4OG5&#10;WCi5y3EnKEav/HKJFMENUiek4RQ1s5YPQbVctirGfJdVEfh/Xnf5C1c/wfjW+Hf9NuCKhYMCcbsV&#10;v7iGGHKLRJpkU8gVdI3hS6eez5JTNxZYofEl04KAPz6bhVtyyb/mcaoI/aJ4AiJQO3uTn+zkiFiB&#10;aVwaZaw8OaXLw4WOsUTnqrOPeSONedoa/Pczanv9WQ7SIuh4Y5ckvvVDIayXVcVrsq5qziz/Wua5&#10;5bwhvHdWkmfacVbStufkDm8jjnNB9Nv3kKu7VmV7IEcnzicZlViL0yIgoXctD+SHWpzBGGnL6322&#10;tnnieP5wKc8/yK4enM/I0SRZesxq/OalNSQgp5Cx9g2vD4Ut/KwAWdA9mj5ka1J3wis+kjogBN9e&#10;ryHSSiJh+lmetlQ9da2H3wXbNt89yu2NbqXKL67QdsoBWeQCzzN5vMs4x6qMf+czpTDtsAIfVd53&#10;9+1La8j54ShM8wHPx631NaRLEAbI8iFzi8uICxVzaP4QT/98U8/OxEWe+O1HHhbPcp5Dyjhihi8/&#10;iwI35USM+4aWfbpfIhZIh9/QkXarQjbiCI3jxOft/L23Rj7tsYVC1zdryIOsYILOBKuutloms6YC&#10;3vOHRH9SNyNVY2S1TMrFMrJcs5wNSX0c7IkXZVTWx3Z8afw7Hwj6iSlWpIGBkFj7344vJZ+ZBKVB&#10;L+JMox7sPhc+BPG5yDvuXsSL8C3wzs4HAh9Ml1vCdoyMGRmG+1dpjHSMDW/gYjYjp1dDdXzr8nxU&#10;+2NeMCaWmCIeXV6x+cMHJhtz5UkdWH1ym8fNSx751zJK4s8PnButOuVA40JxhZGJ846MHx1nG2ZY&#10;qzOdhSSSRf61MGTd9MSKITnNoczIASj7+PJnvAFDTWdpitNHRU1U4HmP8cwMNWVswPh3GRfCcK24&#10;sGEnxpcuTgXXnYCa03CXRV/Xh8QntP55XZfhbp8BX1lUr7GRlSgSpFKxEDFEvc/TrjL/Q3IAwYlr&#10;DYgWwkVOcRar1Zu6ey6uSOTcwWlnRiCcp6HhfDiT/ZfX73eHzA1bwDdsRwhzrG601/lgntDYLp6F&#10;yxypJLQIzLMTzbPPXZhmgIYbXlAgzdDNO415P05Sssi/1lN1Rrgdg+1H2c24zsbvN3zZb99/ejM/&#10;DR9eff5p8urrP/720+fFw//p87998/6Xv/nrV1/9+PHV99/9/Pbt9N+fpm/wP3568eH9p6+/uPpC&#10;//On1z+9+eXNt28/vvinV2+//uLPPw781o+fZqr5y4hU6TAXKF69fv3m3eeb6aNXbz/89Gr+IXLd&#10;ZnwJ53vlMQ1QP8z/+OMYjwb/Qv/f11+8/vnj67dvpp/6gWH/x/f/4c3rzy8Y1sL+xZ/X/9ytgM/0&#10;7bsXv07XhEP5+tWHr7/44e2rz9OPvnuv1ZhfvY+fPv/x1aef5tF+ev/25+/nffjl589vPs6//vYd&#10;I/31w6evPn34u49/89f6rz+///6//N3HFx8/v/32PePiYLx69/qn9x8Z++eP02nUt3799GH+Ov/x&#10;4i+/vH3H//SBJf/p8+cPX3355bQerz791S8/v/74/tP7Hz7/1ev3v3z5/ocffn795stf33/8/kvU&#10;mavpvz58fP/6zadPP7/78e9/evVBS6Pff/3v/4lB/Py90ti/ePHu1S9vvv7iX//3f//X//V//t//&#10;/B9fvfi//+2/8u8LNH7t15u/fF52nv968Y8ff/76i3/+7rubb+7/9N3dy+/4r5d3V9/cvfzmT3dP&#10;L7/jAv/p5uG7b29uT/8i6uvTV68/vnn1+ef37/7d98tU+B+7qXz/8dWvjFyzufvyl1c/v/tiGvM/&#10;4zojwPjNH18+fXNz9fLum4dvX/4BleMlMLu7b/6AuHq8+vZfpsWcRr9MYhn6t2Q+/PHhu9PLb0j3&#10;fHl3+83tSxyB3xCeu3n85v7mD384/enOiOdrsS7aun5/P20pZ/PD375//Z8/vXj3/tufXr378c0f&#10;Pn3gzLGw62ay2POX9SPzSXj11V9++DjdMDbtxV/Q69FoF9VKuJvxmmrBX/MxOYkEPlAIXyO/pUlS&#10;2WeZ3/ih1/+4XdtX/8Sop1P64/fj0n6/bPPr9+/efeKI/gNH74df3r76+ot/8+UL+e1R8l/8+gID&#10;gmpki4bw457oPzkRAAUQ5fcvfoJIaIXlUTkj+gc0a+OE0nB9dczJiQBCY9M9HHPizQlOTOWYkxOJ&#10;E8/5MSd0g42TMmpPxeo5EehDlYM85oRSY5yuKN/6eDwnJyLMSzGSYvUQdxsnVd27L/bJiRRQxjI7&#10;nhMn2Thx9p6K1XOiek68ysYJl/VVwcmJ2Cei/MWc0JE2Tu2JcKL6RCCyN05UqaWl6fGJcCIsP7yb&#10;18f7JBCps7ql0soxq6CCF17WhpffeFxccrcXvJxKvHDqFPPyO0+HVvJtC1ZONBV45CwdCz+/9CS8&#10;A6kpWDmR0ONkyRWs/NZjQGIjFaycCFbk+T4VrPzaYxETiWim5VRcYaRSIWrpKGiHcOq11/Byqlow&#10;XfvVx6hTFKVYQ6eCF90t7oo19MtPyRJgGc1+OVW/hn79iQiqYGcxL6fSvMhnP56Xwryb0KA4Fwkv&#10;x7yCisQ+pG7xON749SdcTmvim4KXUxGvpejTYzEvv/9C/OPIKHg5lXjxrBa8XADgvmHDGl5OBS/0&#10;s4aXSwCCJzzhzRo6FdFV9qvh5RKAJWSEzdlwKnipB22xhi4BUFBBohRnXlns6+lVIBlPbMHLJYCa&#10;dVCpsTgbTgUvNcAteLkEUFsRAhoFL6fqebkEoA4Mgq3ZL6eCF3K+uF/ya60rz+NPOkdx5oNK2Auq&#10;oRyvIfWCnBcOt7tCqw4q8SKqUPByCaD+5QRFjvcLA28b4XyXG14uAeCFH7bh5VT12ZC71fZLj15x&#10;5oOq5+USAO8s0KTiHMrlvY4Qu0ntmIr9cgkALwzzhpdTYQ3z7hUySmGsdYTsF47zZg2dCl7IjUJG&#10;KXvAeKk5SsPLqXpeLgEwulAcmjV0KnkUQD4e7xcRV5sXxRGwbY7vV1DBC7dEsYZ3ITdQN6SYH3pN&#10;gkroX9JMi3m5BACAQ/ZAw8up4MX70KyhSwD0KKAqDS+nqu8ysSnbL0KfoD+LNXQq5CHKTXGXFRHb&#10;zjweZeAqBS+nUpEJijwV++USQA5nooQFL6cSL8raF7xcAqD0UlilYOVE6EPgG5qj4QKAmCw10QpW&#10;ToRZPul5h7ayagKtuzX32ShYOZE8G2hfxwuokMzKiowhYAzHrIIIDwCO2uIMKgNrY1U6G4KodjYo&#10;QLWyIijF5SocG0EF9odcvEKFEiDQeClt76lYQqeCl+qiFbvll58UGA5UcbVU1XMdoZLjQZkUvPzy&#10;8/yTu1k8J4qtOi8ehkJdE8ZjpQJWQMyruMdBxbx4GAqRoSyqjZdw+RhRh09XUGm/wOoXa+jXH6Qb&#10;ZlShXivMvI5Q55BykwUvv/+8klfUaSjm5VQ3QOzwARzzEihjHSFhXUAiBa+gghcPXnEOTy42cKFi&#10;yxf7FVSsIU6K4mwIB2rzErqimZdTMS8g1s28XAIozYzk5uP9EuBmHSG8wPwWJiVouI2KdDNc5cVd&#10;DipcomhDxV0WwmQdIShXgBTFQxlUklFIxOIcutwgFRscfbGETiQ1GTxXwcrFBrA0xXcOpYZCmeta&#10;MKtOGgpFvlK1b3IQ1W8yqU8bK3ImcLEXs3KiWdMozoXwpOus0J8AhB+zCqJJf+JxPdSfBHDcWIG8&#10;PRWnPYgmrfDUsPK7rwaLjW0CFmcb3+SQ42k9npVffXKOKNhQLKATwQoXVLNXLi8w0mRXHx52cNQ+&#10;qxtYNbNycUEChVy1x6ycCMkETrCZlV98rH5FXY5ZORH3Cl4NK7/41OGoXMnCY63HttYxlM+zUk2t&#10;2ZrD7kR6smRTH59Av/hg2KlBUSygE5FDJtj+MSvh8LZZlZI9iGrJ/ujSYsL2Fm9+EFG0VECcYlZ+&#10;8dUVq3nyQQJuS8GsVPqjYOUXnzxHFNbjvRJKe111WPFeNaz84s+dzwpWTsQCKgu2mJVf/HqvnKjf&#10;K7/48lU1aJ1HJwL7RZ5Cs4B+8VUEpHHqksFoeyWwVOOcUXrpusMgP3nzi71yImIfeMUKBVfJIBsr&#10;Tm3jgg8ilRYAf3N8LJS1tLGaUjaOZxVE4PUUrSpYubRoj8WTE9XHQlUM1lmRmYtdXMzKiUhAJWG6&#10;UGOE8Q5WT6eClRPBSkZWsYB+8XE2k2FTsHIicghU6aVg5RcfVhRnKFg5EaxwlTYnMC4+zVYEHzlU&#10;LlT1YF128r7u4VdMK24+MYWnxiJWGkLwIgOs4BVXnxowCucczyuopkS95mS4wCCmoGh/wcupWD+l&#10;jBzPC7+0LYfa25Fsfswsyag2RNmCYhVBBgU3XJKNnzXJuP8TXOVQTVMPzW2rrx9xBHExDzctyeCG&#10;f6aam4sBCrGrzGjDzclINqMmVbVvLglUpg6rsOHmZDxhVD2o5ubCgGrwZN5U3JwMjYMazsXTAh7J&#10;902FBRoFO8mUGSxATnFKXCComH2HXSPNeTtccGNuhemg3kMbGZbXU+VOTrJa+SUtL7gBZ64wZUEG&#10;N/p5NCsZQE/aHQJEbU5JkGGEYUQ0N0BttFZBzkGm2mBzu4MM6xK/V3MDlGhm3Ej6a1xEKi2xkc2e&#10;r2olXShQQYukqUaWqC7KOkj8AQQqq5V0oaD8cmo9FrKE1DnnVjo6iFwbGdyILhW6d5Ih7ABvVHML&#10;WXLHu9g4VoDY2SBBYnNKqn1zoUAWhVqRNSvpZOImg/hYcikFf91uVhKHdhHem+ohrGSsJG6taiVD&#10;lpD0Rh5BMzcng1vnDpuKNq+DnByyjeGeZP0NSNwoSR8Ab4q5BVl/u1XUY5sbGTZVtHlqM7KS9ZJL&#10;VVNWMqQySbrNmQyyXiqrD+DGTWmzTQiTJkFG1r84qnRg3IjndHNzsv41DSyoyjdSeac5JSFLKF6D&#10;AlXcbmWQ2txwNzSOAxWp2MjwM+KRa2SJ6jMZNyBkDQKSa2JkrCR5aY0WpPaPxk2dMKsz6WToXDjL&#10;mrkFJhQNj5hVIyeDTNzIXS72LVChIF0JGjRyMsjgBkK5WcnAhXKwKP3WrGSQoZlj41TcQpbQkZHa&#10;pMUNUL/XdbuxOlSaoFlJFwpqbUUB2oabk6k0CSU3G24uFLAW1W614eZkeOqwhKu5uVBQPw7qSjTc&#10;nAzblFPSvN2JK8UrQwWEhlvIEqIP8l0e6yWJLCXJiaB+wy1kCTUI6MvdcHOhoB4PQBwbbk6Gv4TU&#10;nmZuiROlFE4VE1QnM7sBVKsja6GYWyBFgehUGB3aXToz6nJ0F0AFkNdbSoCKckjFOgYVea+UZyx8&#10;d+jGwQxgWnP8g0rMkOXNMoZEoCJMl+AXyFQaYlMgpjmQATIlp4XC2I2akGRwI+O2mVtIhJ5bkMGt&#10;Ch1jZNi2qbQ5RYCbQxJkcNN2HwsS1dxZTyTcgMRVpyTI+pUMiaCELt77Y3dhoFRJ5yKVrlETEjyq&#10;foP3zXVLMtUBqK5b4keBMFVYENVDtA1Qkc/qBiSClGqglDktVjLJSIxDLylOSSBPKRhT5UxMBSzt&#10;bD3w/jbXLUCkuJxIFWhmFgIIxEXnUAsUqSooNWArjGXfNJze190yhkQg76/C4V8n+hTVjlhls2kh&#10;EeDGkjQLmWTatYpbSAS4UVGp4ZZkyoRsxJY60fvRQnWtuCUZxbqbVENapQQ36rA14b0dGZXcMEyL&#10;fUtAKa7JChpKnWMfJNyoAtBwc5WEa1OuZOBX6Sj8gL7bcHOdRJn53SlJLCpeaNqZN9xCJtT3LdGo&#10;9X0LYClvDTXrigsQVGwZdZxPzdRclAB81YIcP6Sqw2vXBt9pVZMiwKUwQ29tmKUgweHaFPXAfWZj&#10;pPwZCN2GmVORnkv9vUZqBSqVsrBVqRd+24Z4g15BZKrYs4CYkpVKmcViZkEFs6fb6+bJDpAperXA&#10;GccHJKhURgR3RzMzFyJAaahB2jBzKmEkySRomLkMIbaHzdYwcyrAUpSRbA5IQE1xUFXZ84gMPyAq&#10;69OAiVkBI7vDO9KUVkgqbKgJWn2s+as/2yoLiFFXufromUYl81DJaQUzlwV3yp+v9sypUI1ZkuqA&#10;uCwgbCwrrzj6TjWZotX7SW1gW0a6pVRBlKASs84SDdgpCUUds6B6BjNXKDj5/F+xjAlX5VmSZnZ8&#10;QAJ6Wh+QoOoPSIBPp6Pf2E5B1R99mn1sBwTXcYcPCCqB64irNsvoEgQBgh+m2TOnwlGnVg8NM5cF&#10;NOehbnPDzKlghqOi0eUChKoq+xXMIqhghsOzWkaXBRQ6xnXczMypnrFnLkHIfSK+0DBzKlAgOFeb&#10;ZQwo6h17dt9oV0GF+0X1josDEmBUDjBjLGYWVLydpPw2T0xgWEnPkvlzLPWDSpWCupc6UKzUdQAy&#10;2zDb6SCkoFQzcwmC055eEA0zp8JCo094dUBcFigeUUkQ9bxYlQnsOrSripnLAkoSYus2M3MqVDnC&#10;9tUyujZB6RS2umHmVHQywNBtZKMKza8LAlCOYTbMnOqGYO9Vg0mfmqQYMwJyjeWp1iorFcxA6BfL&#10;SJqBkbXLmFT1Mk49AtYx3iqXr1jGpKoPyFTBemM2dVU53rOkqo8+rm9bRg4+SeUNM6dCwlGithDE&#10;WDvOrLSpk6q2qafK4usyghYhtbnaNBchBBmvQMQcvzEE3mxq4lY5J5JM3KrqAeqnZ3eGxD4aVTTb&#10;FmSUHKjUfUqGJrd2JZ0Mf96Un3+oghNGc25Y8VSlaObmZAT18aAXApJQU3Cjq06DUUwycjN4eCtu&#10;bstgbtGCr9m3QLLSsoJyh811S0gq+rQKpBzqIup4vR2u/gYkJBXwH1WiG24hSuiEB5CsuG8JSaUG&#10;+MNtxc0lECLiim7rDTcXCiieVFcrcEUIRltJuOlYNtxClqDm0t2tWckg0+Xm4hzft6h8ytwofFKd&#10;kpQluIubkjg8TL4k+EcrlO6OTF3ZG8Q/cjG4gU+p5GSQCWhCA4hiJbOSKc5OVU09vm9Bxs2m61gR&#10;e0J5ibmpqFsjS4KM24Yrt3CMYJIEN1rpAaIp5uZkrAc3p+IWQoFXimJ8DTcn48VBWWju2w6SCtCh&#10;cQuiqtqSAOsi9l2dkhAKd7SAa2xfnqXghlrYxJ7wDxkZqgy4ikZOBhntS3iFq7mFUOjn5mTEx9q5&#10;hSzBQiz3zcmesW8hSyg4znvanEknwyKdnDjHUjkhqUQkeKsKbkF2jWFf+cUB0sUpIR5a6SVBhizp&#10;kBVqYbEpGBh8pAo0siTI0HjJbm3k5A6SCnK52rcgw7SlAVojS7LK6R0d/E7NfQsyzY0yR8WLk3VO&#10;MZ0rRyvLbRtAKihdsStuO1mCyKvOpJNxSoTTbebmQoGUC+oqVtycTI2XRFbcNxcKOshc1Oa+ORn3&#10;7V6ZyQU3FwqkypSyhG5428XpZUlCUknyo3FsMbcgI+IGurR5AxKTSscespobbi6CgFbQBrDilrKE&#10;AhSVLAksK9wIKjX7lqhUVpKqk83cQi+ZulA29y1Rqbz34IIbbqGXnMheQZgfn8lEpdI2jt7LDbeQ&#10;JYDCEF4NNxcKwNvR1Zr7dudkaHhPOKwabi4UUCZJaStgCKhLcd/oC83FKVbShcLErQk4kOeV3AjR&#10;VTfAhQKnH39JtW9OJrc8eMpibolK5d2oYA8IVJ8bDWlpgtRwc6GAlgJUpbkBAWbFfsOias7kDpVK&#10;XkhlvyXZFUi5JheX5E9bEk7/bdUFZE+mol7VvrlQ4L05sZbF7Q4QLKyAC1Ur6UIBboqeNdySjKqN&#10;TXyPmtCxkvSFbzJ/92RUKsXNcny7szAqaTnq3XBsCe/IUEyaSDoLF3MjDa9Jn9iRydFVaXiJZ72i&#10;PTJkxdxclmAX04Coud2JZ6U57ONNgUQDIeRLooIMlccwgank88h8OJ5bktHwjlI3xSlJYOoV96Yp&#10;yEwGT8zthEwogG/43pyMQtiK6BZzC7IbMkgr7TWAqZhGKsracAsRNEXvG1kSyNTrJzWBae5bkOnp&#10;qPKwWANbSbjd3jYdwpIMbicVVjiWJYFoxTRS8+lmJV0vwZy9JT+54eayBG7qctVwczLhSTqLKtCp&#10;au7e+ZWDDKiMQN3F3AKeiiFGvmpzA4IM5YkO882ZDHwqaii1zBt9MsjwRatZSDM3FwoYK3QtbW5A&#10;Fl29JbDSpJnhRfYbQG0XgrvFKQkyAqAYmU2MKiCq17h09HQcS64gwy5SLlazkq5gEHugQkLFzcn0&#10;4FQVgCgvlCvJG9z4uYIMbieCYs3cXCigFBKCrm6Ak7FvZDVX3FwoKDeBdOhm35yMbHRQEdW+uYJx&#10;TTGAh8rzlPBWgbEqTSGAqjylVKVq5hZkmLREW5sbEEhVnN9Ync2ZDDK2GqnQ7FtAVZGTJ8rtFPsW&#10;ZIqidRGxwKoS/sEf3ciSIEMqk8be6FwBVuXFQZo3cjLIeHGeHisA0qMLBb2mnUUVZHA7kddZ3O6o&#10;s4rLFnux2jcXQbzdtFds9JLAq/Y6V5AhgKamO8daUJRoxVw/dTZOkN1QAo53sVnJkCXER2hS0dwA&#10;J+O5oalIc7sTsnqFJKl8QUnWphygU9uLI6tPgIPj1zTJSHTFF1GsZIJW5bGtwGNJhrjr7LfAut4g&#10;tni+m7m5OkO0W6UEmrmFsQIQvWrQAg7FN0D1EzFpj2/AHrd6kngt9s1FEG4W8tEbX9CuCOvTo2qh&#10;F9xCloB4whRu5hYKBoYYHrKGm5NhZCIUqpUMBaP2GAZOViZt551J7OotBam72+2yBPFKpehibnTT&#10;9cOFKMH5dLySSQa+RMGt433D7g1u9w8qU3R4SpKMhwp4Q+FVu40KrigYV1WsI8l4hJlbcQMw12Ju&#10;wC6bhhlJJnSPmg4f3u7bgL1SFIkVqfbNZYnMPrTshlsIBdweCJNm35xM5kNVLRPPg6+kUsEaOyDJ&#10;VKqO2EozNxcK6juooHxxJp0MtPITXZ8abiFL6GZb1Umg56UtCSYtKfDFi8NFMTLm1nJzsp5b4l4F&#10;U2iygBH5NkiyxG8FTTy+AQFgxTktwmLfggxugNMLXZkqGDZIuKFONqckyOD2qPIixdxCluDBoHpZ&#10;MzcnU+FXdIWGmwsFXOHgjpvbHXBZuMkWbri5UBC3+8bPhXFoGwC39pSELAE+zEFpVtLJ4IZXrdo3&#10;Fwqckqeq5Ba45pgbwMTq7U7cK23x8Cs0cwtZQhztqsEpkJpvg5ScvMeFdCwng0xRO12c4xsQAFa4&#10;3Stsd8wtyCZuTT2Z2wCwihuKScPN1Rm40b6muQGJe6U/DGUnGm4ugog93OrJL1bShQJzu6ryOvD0&#10;2XYT2wXfU80tZAlJb9dNKhqVV52bMhUb3yupoUamik90vGtW0slUlwQXZbOSLhQQW2gK1b45WS9L&#10;shQrmbpVHAexaEvSv91ZipUyfF2f8iCTUlJ1O8AVYINEAN0T3232zckYIipfcwMCwArqD4xhs29B&#10;RmEUnBGN5AoAqzCGFRabPBpbEpKQqVrR3LcAsKqItAqbH8vJICN9FhBSoysHgJV9k0e64RayBJ/O&#10;Q/W+BYBVz5TSCoq5hSwBb8AtKG53AFh5pjglFbeQJSccXY2n9/bWhQJoTWE3mrk5WW91RAVXJBdz&#10;a+RkkPUaXlRwRSrzMFZzC70EdR6p0OybCwX1PKdXerOSTkaRZXIEm/sWAFZeU2qANNyCjNdU9mIx&#10;t8S94lQmlFnMLch43+jz1NyAALCybyf85g230EvA7uHraubmQoEbcEV/4Yabk4GJoOpIc0oS94rm&#10;xKI03FKWzJDSY50rca/31yiYjbUYZLw46nnZrKQLBeQk+9bct8S9YjxgiTfcXMHA0w5eueLmZJRR&#10;nypAFSvpQoGgPG9AdUqcrEZ+4wywR1iNBCosdpJR1RN3TaOXBICVoDyZFs2LE2SYfLzCzb4FgJUw&#10;Obl9ze0OsjobAdntK3lb5vYlmTy9VHcrzmTiXm8BojY1w2+DDKmFe7LaNxcKhCTlWi5kSeJer9DV&#10;GkQj4VVfyRtWssmj2pFdcbm7lQxZomZKTTYCICcfJBoXD2qzby4USEcEb1DdgCADv0odnYabCwWC&#10;aE9VRwAaicbcSnQ0CAMn45hUnYp2ZCxkVVqSExjc6KzQ4BR2ZAiTzme+A7BySytvaJKpaGmlcyWA&#10;FaiOAHXHdkCStTVqwaH4ShIABR7acAsywDNVHQxqnAQ3sMCVjZNkwM6rzF3QgcENsGZT+G5HRuE7&#10;Lcnx2x24V8pbYGZW+xayBG4qvlZwS6EAmqWSygGXRQRRiLGaWwqFe6gaLSgqwPJwdAUtbxPAimmq&#10;jsjFDUgRxNGqfAoJYAXegEZTcEsyBvlU+UsSwAoIQ2lzx3NLMpQudMrilCSAFf9F1YeMqipxcahM&#10;0aDaceQ7GYcLz34ztyC7pnpY5elNACtD5M413HYiiH1r9Mmo6KoClVUNduCqviS0OFSxjuPbnQBW&#10;YvSIrmZuIUuu8GEjFApuIUvUr7fyBT0EGQCACh1NcRRfEoo8ceOauTkZpvpD1fGGEkbOTdZDd9+c&#10;DO8k3JqVTAArniBAbsXcggyro8tbpKNRzA2HSXUDggw7mDpPjfaaANa25gAxYBskgosCeo3kSgAr&#10;7/1jUy0FB21wA5wOyPP4BiSAFYULUdnsm8sSJDIPXMUthAKFQpXEcPwGBO4VnzmPd7VvIRSozsUr&#10;0HBzMjxPdPiqbkAIhToiFrhXPNgo5tVKulDAG6pso2ZuToZzjHeq4uZCAW9oGcl8dDK8oUT7mn1L&#10;ACsubHy2xdyCDB2IFtmNVy0BrHVMOMjgRoiqud0JYK1RSEFGBPr0WL2miXuleAO9L5uVDFlCDQAK&#10;exWyJAGs91TNrnx4QTbtW3W7E/c6cSsqnQF5cTmpU9Jxc6GAA4OVbO5bwGVxabKSBc6cBCgbJKoM&#10;5TMayRVkqJP3qr5//AYEgBVujLLRJ4OMuZH808iSxL323FKWlNwQ3b6SlPrHSXx8A5JMFVboIXS8&#10;ksCTk1uHQkoybgBtNov7hkoX3EoUUpIBNnjg7jRzc6FQY55QQ2yQwsKTkNNwcwWjPpNcsOBWr6QL&#10;Bbh1yDiKEQU3nclqbiFLuN1VliQVkZ3brVKNiswm7qWR4UEi2lr4uZLsWtV9m4w0imYHN/B0jeRK&#10;smv8IFX9ybsd7lVpHYWcTDLkJG93c7sDwIrOhQXXyJIgU3NCPR2HUplCrbmSqF3F+5ZkcCPe2siS&#10;ALAyNyLexfvG+2KDZCVF2czNhYJW8rGp4EOwx7m1Lw4Fvo0Mbl10PcnQua4qz9NdAFi5b9SmqPYt&#10;ZQmOP0JbxSlxocDceHGqM+lkiqJVfYtokBYrSaZFY1ElGafkkXhTM7eUJa3kCrhsL7kCwCpvFW9c&#10;oSkEGQCAR7VfPN63ALDCjTYWzX0LMriR2tSsZOJeaeJXeQyJgNl2SypXHckIiBjZM+bmZJySB/DS&#10;zUq6UIAbGM/mDdjhXrFoGzQL4fSc2zUZ/cUpCTKSfSl43GgKiXvFeENZa7iFLAHiRq3wZiVdKFAX&#10;BhFUzc3JCGQS3K/2LWQJiUYqe3LoCwLNYBtAx0j8JRW3kCW1hrfDvaqXSLWSbqzwcCOVq9vtZGQ2&#10;AR0o7DcOvC0JUgup3OxbkOHn4vFuVjIArHDD11txC1mCKwgoWHEmA8CK3V1aVEGGVw0gasUtZQnF&#10;tJv8N8xD2wC4UT+m0YIS90p1qJKbi6CZW3MmE/dK1RPe4eK+BZm6KXayJHGv1KIShPv4dgcZtike&#10;w2puLhSQXGRENbIkca9I8ofuTKYskZ+lud0Bl0XnwjtTzc2FAu9b+eJkvVfCA2hdxX0LACvcAOw3&#10;Kxlk6Fy83RU3Fwr92524Vwp80GilmZsrGHArNbyAy/YaXtR7pQwMd6e4AEGlUlSNT42Cqy6AKAzS&#10;pDUlFbyUWHmsuSZ4FV6VERxU8Kqww9Qv8nmRDVspJEGF406lpot5uQwhVYK0k2a/nAqcE3K14eUS&#10;RIlJ3byc6pHcqQbHi8bia0gibJP2nFTSKKp5JWSVWTWpg8RObISUTAJrX6xhAlbhdSrKA+HvT17d&#10;OQyUa71fQaU1bFA55PvZCOtzGFQPZJlU9kVAVal61N2voHoAY9+djTBKSFVoQlF3gYqFl4rUH9/l&#10;gKkqxQor+Vj5CCp4dZpOFmclLatyrwaVShE0OFoiA342yC3hlS3m5VSwqnAIgOKd1wlejSIQVEj5&#10;qosK9TqcF5DKpu98UmlW1dkIcCrV5+6aYljkyNgI4YWdW5zDgKbWdzmo+jUMuYG+XSncgYKtz0bC&#10;UtXmrnkrg4pSBw9NNVzgNrby1EXEXV+c+aCiFDGFnZv9cn3jBhHQwGYpw2YjBNgLqqLh5ZrDDYVR&#10;K5MlYKwYOkqCO5aHCUdV2bjGGAsqshHUkqrgFXIDr0J3v5yq1m0CikqiMPCl4mwElfwX1bscQFSu&#10;v3Dfx7I3qChS/dSgjgF92Ymi0bywJQUvpyJ/RN3Oj/crsKvXWJfV2UgqBUwrt3dAV6+JfDYoeCr3&#10;+3Ig2R4bRNZdQFCpTyBEXLGKLm+ur2SDVcvoQkCunErNDrjrNYglFVwq9sxlB2pb5fEO1Co9ujmK&#10;zX0O1CqrUak3QaSGe5I4xbxcCtBLuVI5Auh6rfLBFa+AnpLo0OTRkLrqJxEfmoA5x/MK4KlgOc1B&#10;DKJr8lo6H2bATgHcVa6AICKDjBB1c+gTdCr8QyOnkgpuJB40ixhSAJhMUw/2LgCuggReE9gudiyk&#10;gCopNxZEAlXpnUPfzoZZyA5kaaXiZFlXCvcT2W6Yuey4pgJR5eBLmCoQMUW1i2V00wM0ArDwQgRH&#10;dVZwLuRFNLxceGB3UDWm4eVUCi9UBz+xptTsryRVUNFahlqpxbwSaQrop1I8kgoVvdPeEmiKt78K&#10;OCYVFnAHlwt4Kq/fqckuBELpMpgLDaapWcYUH+hUzfFIcOqV8IMVsxAfV9focMVZTGxqrQ0kyBS/&#10;YGW17KhaPScxpq3I31G1GlxCTBUxad6XpKp10wCmXtd3OuRHqXRTvMTP8D1wgOIwJlVrTNwHKFWV&#10;NBptMalaI4lscJ/XIwCCYsOSqjX+KB5mvG6YV3M4kqo1au8DV9o6IZKqdUIQr/B5oQU3PTSSSp73&#10;Jm2LrIU9r+ocOlXPyxUPQAMCbhyaY2TF2wjJdKTy1bGwp3i5UfW8nEq8GpgayDnjhfWMZdXMy6mA&#10;aZL/X8wrsKR3J2qcFUEPzCgbIbww/Rpe7vKEF83Fi3kFbJWwMwUGG14uN0hfFiD3+GwE+pRwmEJb&#10;hzopVXpsNUA1A79ueDnVLZ3Wm1JL9wE9JbSDat/wclUFeAHxnGZeLjfugEA02TdEb3w1aG1WyY1r&#10;lwCo9VQcbublVOpJygiL/XIJgFpP9l/Dy6nuOBvdGroEEIyhqdaGBLQ1JKPorklzI5ZlVGR5kufW&#10;zMupgBqBbSrWMHCjpFRXGEmqD9gIkSLK5zrer0CNgnMExVbMK6jYLHITG14uNwTkbyxn4pU2L6C3&#10;AH8aXi4BBBZqKouRT+u81NWk4uUSoJZRgTKtZVSATGs5H1S1nL8JCfBILlAjN4IKxZzevc1+hQR4&#10;pARBdQ6dimLIquRQnHmXADieBd4/fr8CXYpZf0UN3YKXSwBVY2hw6lSetHPIowy4tOAVGFESeKsg&#10;FX2CnBc9BhswApWfjYre3wrZHa9hUJHGoGrVx2sY+NA7lcRr9iuoKKdQAR949H1e+AKaSpJJhWSr&#10;imSC7jFe9bscVGQjVgXeQS0lL8rjNfvlVPgeUZeb/XK5QSENtLaGl1NNSS4FTJCHx+cFVLw7h07F&#10;6aWqYDMvlxvqxVnpooEkRX/lXja8QgJMGX3NGjoVkbjbu2YNAw86tQ5r9iuo4AVGs5hXoEGpr3xq&#10;wny4kmyX8e6TKtrwcs2B+oOUwi7WMBCkwAOqtqSAim2EtW4TVPVdDgApGcKE7Jp5hbSRjGrOfEBB&#10;6WhDAaOGl8uNWvYGFFTAjG6/XG7oTWE1jt+Uu5AAVA1pAG6UivJd1ltZraHLDW5KFSmlJonzUjmU&#10;al4hASj3VdmVATtFj6J0XbGGAQUlZMGQi7MRVGpgXcmogIICH8WKbQ59ksnObhYxsKDA4h6qvmm0&#10;q7YdA+BSlaYnBcupKDmhKp3HqlSSqXlvIxIDDUpjK5SpahldduCsrFKdyC72mfV7FmT1nrkYoOwQ&#10;1X4bSbWDkSrd/lh4BB4UVCJHv+Ll0oMdq5TfHYqUulRNvUbMDF/7a/DMjaYdgNBnLKILHdJyqkVM&#10;GCkhYORice6DDDFQeR4CEErsEj9HI6qCDM9DxyukwBXTatKuKQJpG0bXoCa5iVCUEQGaIrDSHMQg&#10;A4pfeWIDEHpNE9yqXQEviQ1RNe8bMRWAUIrTnZr6BkSWndXUDOz4Lgce9AmndBUQCCqKqFKYqJAb&#10;gQd9AlFQCd+gIs7cOUcDD0pntJumfOF9UBEH75yjUQn1kSy0poj5fVCRp0EqcrGGgQeV27xBM5NU&#10;ZEcDwUYaS8PLzQ76T6ElFhIqUKTKqrlp3pRAkZ6ACTYIYwp/2LwwBFiOZl4uNk4YzZU0DBQpYLoK&#10;pc2i2QhJLX2oHCpBRfJxVRuLcnDGC8wTFQub/XIqypYL2HIsNwIMqm5VlT4aVCxh1b+LJnI2L8Ij&#10;D5UDLKgQobQVbebligOV3yuEMU+BjZBSO1V1aEJlRkUAXhm9x5pvUGHWVzUYSbR3XuoO3Tg5ggrn&#10;rSTA8dkIMCjOC8GQjucVVDwN901FDTwhPi+c7RVgJKhoZi2YWjGvkBuc+SoIFghSahDItV/wCrlx&#10;Aj/anI0AkGIzIxEbXi4BSJ4iitvsl1PdTC3AG15upwDdVQeI4mw4FTgdcr0bXi43Hh6p2FvNy6lQ&#10;len30fByCUDdgS6gHeBRsIEqHlqcDZcbjzg5KjmfBU5x3lRBlYSBEgSvAolBBaCQRN5iXgEDpVoQ&#10;bQ6KsxFUk93byKhAgVJc/KbJurwPKlTRLtCRIFBVn6y8iEF2YpObu5wYUDl8KlRbkIFDJ0x3fA4T&#10;Agq+B2dFs2EuOHj2Kmd2IkCpda8GsceCI8io31nd5QSAKkzX5EAAbvCnCBO20bET/0nqJpWMmnm5&#10;uKGwWWXCJmi0PxsubsqzwVLbYtAUEE9FIXyTDGHTZAmcdqBR5dYW5zDJyBhsKpxgLPi88DeggB3v&#10;V5LRMK9xMJ8CNApsHxR4NS9XU1QjvZC9VMfzefX75WT1frkAQB3CcVP0USZxzIaIEG38hxQsNSKh&#10;9tVQ7lBuJBlJs01tK0SS87qiOkTHy8konNm8y6cAjfISPZBa0MzL5QYu+sYmwt8d87o+VYpvkoF4&#10;bt4vclOMF352hlhMK6hK1zIBUWOltoZNDCyp5up4x08lQsJ4PagJR7NbQdWqojwhzgtV9KZaQqei&#10;8HRlLpNA7rwwKyspH1SEYRRfOlQ3yDY1Xiea6zRRh6QiAxLrpuHlYoNkRmBCzTF0Kjogotw0vOL+&#10;k2rVraFTUWzu6qGal99/spMo+drMy6lIwqsKndHx0/ZLRUN59I4lb1DRC+6qKcGN4eS8CCE2Vc6S&#10;iiY0902RB+qRJi8s5mJeQUVhZZVeOT7zgf4Ed9tJ+aDixFNqvOHlEgCno5TK4/0KzCh7XrkcQBzZ&#10;GtLtRym8BS+nojKs8ruLNXS5cQNysdsvp+L9B2za8HIJQC6oUHfFvJyKfp/UX2p4uQQA3EMyecPL&#10;qR5YwabcKhqr7Re8rhqXQ1IRWqIkbDMvlxtUous07MCMtgWsAKP5vFjBxr2RVJQDrzBS+LqCF1Xj&#10;mzMfVFRIv26KL1F913nR2R0penwOg0p9N6+KXGbS74NXl1+cVNhD6rB3fJcD/YnrG1xrMy+XG/gB&#10;UR4aXi4BMB2qnmQoQLYaxL7APDe8XAIQye4s2KhA2hZRYR4+QnKLGxEVRJzBrobKKdCfgG0qFTuI&#10;iC5zmqs1dLlBgkrjIKJCky0GsHuqPTZnI9CfOCqr5yuIqO5wU4U4wJbbEIH1VGpvEOEVpedWc78C&#10;/ck9aQqN4Iy3AbJfoJKrNXS58UTViuYcBmSUc0i+ZHM2AjMq13KBfyGLMOaFmtLUkaBWq5FJQjUi&#10;Kog0L8pzFnIjMKNawyJCj+JkAxQvXctj2RvoT7ZZJeyO35SgekLOV7I30J8AfKtOSPy4TYzrRdpu&#10;M68QAcQqaB5TzMupeFIAjRa8Av1JfV4gTAWvoILXQ+PuJbnXVoOqcoDvG15ORRXQqkARb4jzUuX5&#10;5tAHVa1HJfQTO6WJppyCqtYPEzB6T/GfAqRHLzlbDXhh+jZnw+UG6gYleZr9cqpaxw7c5zWCowHO&#10;gRmweeGbAxPUzMv1jf9P2dksSZIcyflVRvoFUJGZ8QfZ2QPPe+SBPA6GkMWKgDMQYEiCfHp+ll3Z&#10;baYBbKoCh+myKnM399CwcHc1M6cMFccizri6FhdZVzmN9z5qxH1y9E0Ko9NX9xvcb0KBQ6ev7gFu&#10;xMBYZ0QjxpSNFH7U6GuEfUIf8H9jXEOLUCSShJ2+ugcgKtXKb99GsChkClyb01f3G264zTaCRZ/n&#10;Uc4aYIR9crBEtJgzh32VUudsTgg9R13tTdnID7TO9IbW80WxxtU9AEubD+tMb0SL1rmoky8NY9DG&#10;VXGE3hx2Lfu8dwR+cuFKZbe+/y4Prec5tjWH3QMQ0W7lBZDh0GbDPp8fgZ/w8/AVzri6t7F5hxH4&#10;yZE+h4FGX0ML85yUIm4I75PBiu3u3Owy1Yolch7XiPuskOAy8T02hlqxX1Zf3QGwk4I3dtY2I1wU&#10;Vs+JBuBAs88h52yQHM64uprLVo5oUVhYTkad88OhRgzs7ixtRtwnl3N5Bc2Io2zTQewRC6L3S4AR&#10;91nX2NbUG9jo6w3n0zViPuuiEwJTnX66z6hKGs6Q5rt/ss2zuupqnL46oxoRn2RhEPvidKVq1sdk&#10;RHzWRelWJuc21Ei2cSrqceLXoESk3UncnPG0hhqLNevwdUR8VqFA79hrqBUyHO80Ij5xGOdhnWAP&#10;NVgKJ56SitV9DjnNt7IrpxoBy84tMSxwZ19mTM9Qq9L8zsHGrBdqx74MNaoDWF8uifgkfsiJ99qG&#10;mj2H/f2v6FIre5mksjb1xIk6aV/EXTclslnYAzt+Y6hRq86JwyY7ZPTFN9naeQ01CqY5sYAEavS+&#10;iH6rWnXvvyZTraIpDDc/Aj5rbV2X7xp9jQWK21dfMpDa9+GtoEac6HN17Yxr+A2YA7bzzriGmjuu&#10;4Teos3Y6iV8UmeuPmYRn51s5Aj7J4CQ8z/mmDLW6KdnCRl82UJwY7svCYVdz/bzEiVJ+x9rlDTVz&#10;FcpJS5946p7UJRFvMT/ViC1xCrPsM06Uviqj1eiru5uqwGUcKnNFzhgXiTPOiehUs+dwOAC8RhV6&#10;N8bV1Th7cQiiXeJEWds4O6+pRg6Ms46COelzyE2tp/N+TTWiEJ0igVyhNvpiDp1rzqYaKx3ncIg7&#10;GkZfRFM5CW1TrZbzho/aZ5woYQBWKempdnAiaqyjuP+vj2tjje0wRFPtZMvhjGtEfJItCsKMbwp1&#10;EbqJrNkcthf30rXoanGONkSNI7ab4enhn6Uz4u2Mt3mqUWrR4b7IpBydUXGZ0KP3rmOqcSRq+cQZ&#10;9kkUrJXgg8PtNlaEmRGVwoFL16LKHSfUzsiG2o2bc6xnNrxH3cVkvdGjMunCUsByweNie65ugcy2&#10;oD+8Dgmxzvp3H+VCWfDVR9OZxr7uqFoJDsNMRH9/ZmTSw0w7nQ019jmE3b89J9pHyCh1eBiZs/KY&#10;alx25MT37CP6k3xY4oKszqbj8fL2Ockb01hVno21oqhxFOssTPcR/1mbKisxa6rB758W9EfYKCWv&#10;8cTWyLoHuQF95yiMOMw+jRwYfTjbsalGqeyKQzLQODwInVVBo/eOeFQbpTNg7HTWXQHrCDKgnU/M&#10;uM6+bkD2ANJdAQ6VhD/npZ4Rp1ztcXf20PsIA63erCqgU40oMCImjQxI/HWDSJVFr8Xm+6c21Orq&#10;Tm4+Mh7bCAUl7OFZkcfobTiRG3ExzmkfHnuMDdLVOamaatxMQbV4Z780gkiJ3OGmO2dvNtTKg1vp&#10;HUQTjLFxSmCt9ocavVXhAOe5dUfCdLi9dTV644Nt9dY9Cb0RF+osfEYsKZFJHxWa9N5vjbjQ6q1q&#10;YRuY7B6o7i+huITT2/AlnKwvTkYkBd/b466Tk+JPjLH1dcVtq5vGnH31DCm1exvRoSRSQbs6MznU&#10;8CUf9bF/P7YRH1ppW7VCe//chhooAZNWb8OXENpklS+kqGp/bvYbMGJEb9wvj2d2xjb2QlUw1fLK&#10;I0qU3giNtp5bd0ELdcEqrtd4bt0p0BvEozW2rgYp+rwa0eht+JKibpyTQHZ2/bk9bjhKCyXdKfC+&#10;QSE4i+QRYbqwYSMO1JnJ7hSqt9p9GW9AV6M3ZtL5vo0So/RGPRfHKw81esNMByUjYNRHyVBbWFtX&#10;bsB7lIxAU/8NGGq8AQSoOigZQaP0Zr7dQ40QhPsH7tUYW3cK+EnTc41oU77d+ASrt+4UfK884k3x&#10;yvRmoaQ7BdbzzxJ079+AWdf0ToQwVIQxk90p0Bvhd877NmJOg5mcvoRdh1PUiIDW7rm4fKQoU2Ns&#10;3Snw3PCTztd0RKtC6lRCrtPbXJfcWZc4X5wRecrbTViig8kRRMrY8HjOF2eo8ZV6pmq9n8kRRsrb&#10;Tdqwg5Khxh0pfHGssfUFBr09Cz6+fwNG/CkZitT1tHqbvuSDExZrbF1tYfvArBgomcGkFBCzSiry&#10;8exvwFpXnzmYnOGkvDdV6dSYye6CKCwBm2T1NnwJ5ffo0Omtq1WJSe+kcISUckpL4KDzvg01euNI&#10;3hrb8CXEh1DexxlbV+OaYoI9Ha88glFrDcoxoNNbd0Fc88r2zeltBJZWyDynsEZvQ22hphWxisYb&#10;MCJSGdsz4PM9JodaMLbhS+zTmRGT6j+3EV7KTD5LJRljG76Eixe9M7wRl0pM4DPozuht+BLO86tS&#10;3ftvwAgxrQjEKutq9DZ8CdfkcBTt9NadQvVGiL/TW1cj2JmKZM4+YESn0hvhH1ZvY11SM+kUNIdk&#10;aM4clHDyZL1vXQ0uy0VJdwqsy/FcVm9dDSKGg3bn7R4hpwUtNgLGcxtq8LgsXq3e+iHq84Jqiy0a&#10;saoga8VKA5Mz7LSqclsoGWqsSriE1+qtOwUKXVBp0JrJrgaBQ6SV8waM0FNuHiIO3+EDhhrbZ6IA&#10;rbF1p8Aljtzx6bxvM9SVEuy1wHjvuUb4KfRlVTZxMNl9yY2vWx1rGr11p8B2ijW9NbahxktaB41G&#10;b90p0BvpAs4JxohcxSUQMGShpDuFyry2at/tI3aVw0loRWdsMwz1zq7DWgVNtaUWQc4KbwaicviN&#10;7zJQMtXYdnDHh/HcRigqdcvdsY3lDAcmkPhOb90p+M9thL5SGeXDY41GOOqNG2vrAbxfKUw1jp7u&#10;Tu1H6kP1rykfU26dcXobauxnKzHq/fs2QlJJBuSw3SFppxoLSrbsTm/DKXA4VrmixkwONRbLVGl0&#10;ehu+BEoSxs/pbahVkI1Tv3AfganltlhhOL0NF8TChBjp92OjsldHCfkp8Ajve1M1Ejmcbzd0T+9t&#10;IZbQqSokajeem8PlY9LsbYe7dsY21ODyK63t7RtAvMXojcftxDyLGscXVpVmYthGb1C7Xm9DjUqm&#10;VMdzxjadAml0DiaPERLLO4qnNPLv+KMxNkq0OHdFixq9nVDJxnObTsGeyaFGbQzusnN6uzgF77kN&#10;NQ6xWWU7vU2nUNsOw0+SvNAfAB/h09ktEifd1SitdyeY4q1XFjUqf9RdRe+f2whz5WiMWyyMFR6n&#10;mN1IkgyIdHV6G06B3qC3nLENNXqzsnjxHd1I+E+rkL2okdVkjm04BZahpxMPSgXqbiQhSFACzkwO&#10;X8JEEl/ozORQYy3zcXd8yQhaZUH/YG3i9DZcECs169L0YwS7EidYCXNOb8OXcH2OVfKNEjT9ARA7&#10;RiCe09tQI5K0AkWM9607BT7dFM2x3u6uxtVAu1U6j/yuNjZ6I5vCGdtQo7fDKv5KnZzWG5FjaDnP&#10;bao9CHh1SkYeI+K1qkWt1vs21eznJiGvxKo597NBifQpgRLGeRko0ZjX292pCcAR4eht5VIyYx9A&#10;tF5TozDQB6te4w0Yahwh8cIZJ72wq6M3TvGcOpVTjd44nXHWJSN+leMxZtLC5PQlfAOcmCfugOlj&#10;g5E8Ha5jqjEhdGehpDsF9irEITm+ZIbLQtJSZ8nA5AxgdQP1+cK0KamjdiK8nN66L+GofbOulIQA&#10;mL1Bblm99QXGwkLtcOqLQQCM3jgLciJ1CDRuavRGUWPjBGOqcdReZY2dmexOgdQRAlit3roavXGs&#10;5nzfRilUoifhjRxfMtQgLW5VYPv913QGsJKWAZ1veK6hVqHRFrd4jLhXzj3InLJmcvgSlkC1XTfG&#10;NnwJGcNWXWmWjw1cFQwPJ+b0NnwJubZ3h+8+RtwrvbHqcnqbAay157AwOdQgd0mzcN6AGcAK9YDL&#10;M1Ay1Oit9vnGTM4AVnBct7O/378NNWaSL45zpjDiXuuWz7qG0OituyB649tt9dadAueMlJh1dh0z&#10;XHZlh+PwONxI1aDM+1a50c7Yuhpj4wVwdlQzgJWYmCpaYsxkX87guTg0t2ayO4WvCX3WTHY1vDI5&#10;Q9b71p0CXxyK9Vq9dTV6Yyadr+kMYIWfKdrOmMnugpjJWnQZ79sMYCUyt4p8vO9tqFUQTJFN773y&#10;DGCllD5fb6e3uS6BNGKJbfTWFxhMPjSC40tG3CtJQ9APzhswA1htzzXUCJXCKzsomQGseGXvTGGo&#10;QSHwwbHG1p0CwQ3kgziYHHGv9MZjs3rrToHi+Ccx4w5Kuhq98X/nizMDWDkKsspqU2yquVd6A8rW&#10;c+tOgao/7BcdPzniXtkpVpaY8wZ0p0BtMoqFWG93V4NX5IvjeOUZwEr++If1xRlqQW/dKRBfRTiF&#10;M7YR98pMQiU7MzkDWB/4OyfGkGpaHSXcQXZYK/NReJWkRT5xzvs21Cq8ij20gZIZwEoeoXX9MDdQ&#10;yNh2ayc84l4rUI3YY+PtHmpkdfDKOd+AUX7VrgJ0DDVmkrfb8VwzgJV8NOtWJcqTz5l0MTl8CbcW&#10;VkG199/uUYOVscGTW2PrToEDW7gtxytLuCxBtk4MPWNpU2JXippq+JLa9xlvwAxgBZO1wHg/k0ON&#10;3oq2cHrrTqFSkgkocnrrasCft9tZc424V84T+AY4vmSoBWPrToGIG87ard66mv81HXGv1OvjzlSr&#10;t76cYc2FN7eeW19gEJXiVank7u0G5VpP1lU171evI+610n3p0EHJ8CX26nXEvdLbTtyl01t3QXWv&#10;wLI4p6H78CX1obIY6KH2dWXunKrNANYqH2f1NtRACcl2znObAayc4JGjYczkUOMNqOurDZTMAFa3&#10;2iIBjAOTri8ZBVdJUfJqtFGZY/bGKsh6bt0psFI4vXPlEffq+8kZwEr8ZJUqeP8NGGrlJ9nlOM+t&#10;OwW+b0TGOe/bDJf1UdKdAqsgYs6ssXU13gBeAeu5dafAMS87I6u3ruafzowA1uXguVmea6gRVM3J&#10;k/PcRgBr1eCp23neo2SoEeZMSXTHl4wAVrt6D3W1+/tWJcetSJ0R9wrfDZnveK6hRhYbDLSDEglg&#10;JfPB8pNTjehJK9uOwst9Sj44w7OiIqaaHWE1416LpLLe7qmG6yoa4f1KYQaw1t1U1k5Y1GDXb1Zv&#10;wykQLGtVFGHf2x8AxYStK+r4MA01cvucKsmiVl7B2uVL3CsHlBazMtUqKZODxrfP7ZS410rHMfYB&#10;okbABwFdTm/DKfDWEIb03nOdEi7LN995u0kRGs+NICRnjyNq5O2ygXPGNhYYQNLKlD81XJaTLmsm&#10;hy+5kR/gREWQIzSmpKh8CyVjs0L4WJX7fPvFIXFq9MYm08kA5WC3q1G+8OHctSJqLM0fDtfBhrn3&#10;9kEKuhOFJGocfXP856Bk+BLSeMhScmZyqBE5U0HVxts99jiwOCwond66WuWEV5jz+95G3CsrhYqo&#10;M3obajC0EGLGeck5Alhx5YSYGKvXqcYq6FGB/sbYui/Bl3MW5/jJUd+VFR4cqONLRtxrpbyzF3Zm&#10;crggfDJ1AJyxdafAytw7wztn3GudYDjRY9yF3t43+wxvqj3PS7zeui+hN05DHc81w2XX2j9Yb0D3&#10;JQuZTRbbxwlhmxL7dIa3ualV0T7csoOSrhbMZHcKVfa2NmLvvwGjOixaHM84mBwBrNQOLiwbvQ21&#10;p43Oeck5Algrl9w6nZlq9ObxpoQw9ufG683hhDO2rgZKOMGwZrI7hQXOrsJS3j+3Gfe6rhzaGnHm&#10;5whg5eSVayOc922o2Vw+udJjJu9UpDV2wlON+BKyJK2ZHL4E2rpKgxgz2dWqN+vyYy4h72Ojii1X&#10;9zi9dTVOMDihdzzXiHul+qRVBIDc8WYjnXkBjRQ5b2r0RRkMZ2RdizhU2B/nWzrCVyu73loCDa0q&#10;3FDVLN4vE0b0Kqfuno8cWpQpgFp3ntkIXq2KrZYbGVqEYX9YydbnCHk9uBfDqc44tewTLuLJG0A4&#10;hrYurZ5awci6E+GCMUJ0DDTOeFc26dRGcwDSnQEnQN4ne4a7QtVZ93HTfJtGLlwkFc0aWleraidW&#10;CDZrndEbHJO1QBhq+BDAb73W3RssbNuKi3/vjCXcFXfgHG+x+utjY/Xz4VzlO9Wqkgt3eRogGXGr&#10;y8IRu5OuyIUkzUh645TGCE/gZLypcScPay3nIzrU6M0LCSV2ffTG3tJy/kPta0ioNZPdkbCw4y01&#10;CEw2d81IeuNb7zjkGe7Kxrlq9b3H5FALxtZdCa/2k9M1eutq9FaDczDZnQKbDc4lLZR0taC34UvI&#10;qWRJ7sxkV6M3Pm6OU57hrgQfEQ3j9NZdEL2ZKBlxq19DL5zehlrQW3cKNl16jihZemOz4bwBI26V&#10;K1w/KlvuPSaHWjC24UsqU8LykxLu6nrlEbdKoAeXTVnPbfoSMw2HTNvmgqA3uAvHWSQPNb6mtbwz&#10;3u5Zr5UYQdYOznObvoQTCGvhOuJWCfTwrrciZ79NCeuS56fj/Zp8xK0uFUptea6hVh98q/TwOeu1&#10;UsyORBBnJocvIaXvcArAcHFFmxKSR+7e4fVQY3fDCs9ByYhbZSbJK3YOLoZabcCsEu3U2u5j21hg&#10;WOvJoQZKnmc571Ey4lZrEUREnPHchpq/KR1xqyzw+KA6KBlqvN3MpLMKGnGreC7C+62xdRfk+5IR&#10;t0o5eGoWW71NX+IeXIy4VUILKUpkzeT0JWbi5zniVv2v6VCrlTmhq4ZXHnGrrBS47t0a2/Aldm8a&#10;7lq5n8YbMNT4dpvryRG3WjeX3J2CFOdQozcv8fOc9Vqf5znW2LoLCnob65KqKGg9Nwl3ddeTo8yr&#10;f1Q+1Hi7vUQ0kiG7V4bl89YlQ81/A0bcKvs3DtSMQP1zqFVvFbHx/hsww11vlbvgHF4PNXrji+Ps&#10;Oma463O36PjJoQYma/nqjK07ha87Yau3rkZvXpopZdAmSupGL8OXDLXqzSpuc464VU4wsNJ5bkON&#10;5+alK8KpjrHx4jglWaaa/76NuFXOuWD+rZnsLojezJP5EbfK0onTMcdPDjVWQRxzOe/biFvlfBJX&#10;Yo2tuyB/HzDiVjksoxCbA8mxLHkQtmotuY6+vqjzWms1ObQoQkj5F2edMKq1cpka+zdnZOOwhCfG&#10;/BuOZAStUqygljLvd/hDCyKAkTk+csSsMhlW9SOiRtsb6sd4jJDVncm3iIChRWfsFJ1nNiJWuS/D&#10;uhGKPME+MrINKeRlPLMRsMr111ZRGyKTRmfUkXQSB6kZ1dS4kxpmygDI0KIELWyONY3dF8CmcJrg&#10;dNa1+PK609h9AZ6R8y2ns67Flg0u3XnPRrAq0C+/8/49G1pV1rJm//3KZ4S44gis+hrn0LoVA2CR&#10;pCNUlQMLj7kZWlwHy8iMaVy4LbzBketUSu3tPIrajWqMi5MTj14/b+XmKeuuDFEjmBDm1PiCotcd&#10;worPcoIXRY2iU3Wx9HuYoNddQt305lQkFTWCVfnYeN11VwILSZy39ey6Gt3dqqTK25cAM7tbIKDt&#10;4Sx+RI3ueHaGU0avOwZK4VStAAeZXY11nVdzmO76kmT9IBTI666r1dWRVuIU3fXlBVeP4Pis0XW1&#10;G1ngVjw03fWNyoObq5yjSVHj68Ehr4XMEbR657vsfHeWj6FGsVbWM9ZrPoJd74TW3oyaJXTXnRH7&#10;WTy2UU4Qve5VSNWySm+LGt2xgvJG170KR3FWbC3ddbW6+tba5aPX3cOdQCJnnSdqnFeReGW95iPg&#10;lZhQ64CS7rozsq+XQK+7B74iXLzkvHdDra52P5xqA3TX3UNVgHGCB0StKo2S2Oe46BHzyg3oVuF0&#10;uutehWOkgxK1Vnfdq+ChK9HLcNEj6JVvOZ9lq7sZvsoNgU7yGwuTvsRJuhvuoV47Y/FMd12Nsvx4&#10;B2903atw7wNnjs5kznBZWCCrfglmDvfAsZC38BtqBLBSI9L6IowQVq5ssi7/wcrujDg4IbXA6264&#10;B390Xa0KI1jRH5jZvQrr081J3BI1Yo+h6D2odK/CzsKq6k93Xa2qKLlQ6e6BLZp1lRLddTWWKqR0&#10;GgFX6A2vQhroahxqixrUK4yJ5TNnLCvnlc7xEEevw6vgMDlqc3zmjGaFJHMy0+hueBVSqDnIsrrr&#10;XmVh4+qkzNPdUCM3kL2y1V33KnW5vFNlk+6GWhXXccp9oDfcw0qKh7Xwm2qMjQwWa3TDPZAM6tQj&#10;xsqhhm/g4lKru+5VWNOa28kRDlslxbhUyepuuAeoaecondENNS68ZpttdTfcA9058UJ0N9RqheNk&#10;J6DXvQofhDs7GWOtMtUoy20VI8NFDvfAM/Deu6lW9bWdjLgKXm7HOAUVJ5BT1bi79OHEQ6E33ANp&#10;e075CFUjlJyK/Q5URngrcN6cIAa6G14leHbDq+DpHSqE7oZa0F13D5zbOfFX9Na1uGaEwtfeXHan&#10;wjrMiZujt65F7jZF7b3eunOg3qO3Yn90LVIueQLWqu/RfQMB9k6RBcbWtSrlkiwHC5Xdo1Bx00RJ&#10;1wp6GwGuVZzEiBxdPoYWN81zQGXtykeAa90Yb8Q70tvwQndi8x2qH73uTtiIeIuGoVU+b/dQMgJc&#10;cehOeRhsHM4EPpwSqw5KRlzsVlfXOZ+doVV3JJk7gxHgurFsM5IZGdvwJVT+4MjBGlv3Clwg7qQX&#10;0lvX4pyVe3MsXzICXOEEnSJ59DZ8CUtSbiSyxta9gt9b1yLBkyWiN7buFXxMdi1mkrFZnmsEuK4U&#10;+reObYYWY+M+dgslI8CVo2dvJTS0WK9xLumNrfsS9gPeMm+ExXI5NylFlp8cAa7lXb2ZHL6E0hg7&#10;x4IGAzMCXNn2O7EFrJbGuoSNODVvrd66V2Bp6OSY1NpsrEShj83euleg8pDH9sxoWt8rj7hYv7fh&#10;S6hpApqtmexegZM9z3ONsFi+3axLvOfWvYL/3LoWkfJ4BctPzgBXrnez3oChxXqSDYs1thngii+x&#10;NnFDK+mt+xK+ip6fnNG0rBMIKHFQMgJc/d6GL8Els7O1euteoYI8rBXeCItlXfKgOofVW/cKvG/O&#10;pQKES3QtgvnvVaTN8JMzwNVGSfdAteaqDF2nt+4VoHicSBTG1rWIyDytOx/R676EUG3zDeharMu5&#10;2sR7bt0rUPzMWyuPKrB8Te+EmTgzOQNcj92JL+Zwaxy1ELxLASKrt75b4aZ5b6UwwmJ5HCS6WSgZ&#10;cbH4cu/bPbTYqhIFYZ0yj7hYkOyxnEOL3phby3ONANc7Xw5rbzq0mEmem9db9wo2Jmc0LTlWxWIY&#10;b/eIi7Xf7qHFG0DBTQ+T3StUOIk3k10rWCuPyFhYbW+XP7Qqo4Kbo6yZHL7EHlvXqjxucpic3kaU&#10;a11mZq0UphaXuJNDY/XWfYnf29Ai1oLIQqu3vi6xMTmiY1kF4V+93voKw/7ijPDYpLe+LrF9yYiP&#10;ZfsG92d9cUY9V9tPDi3yuAki8WayrzDsU7VRBZb4WCIDvN66V8BC7/s2QmSpIvQsimj4yRHtyiG2&#10;c+lpJWz03SKbdUgu6w3oXoFzD6dqEb11Lbyd2RtxcN1KZtJixkRthwTCwb6fSuJxenfFjDmRIKJG&#10;ATrvHBvmvHdHVJy1pBS1Hcfg1IqBvenuxKUEptaysc2xFnksYtrgKDxuBbNNLRaGBPU4nwFOG1tv&#10;u3fXPDPStcAI9dacrTdnLb03Tl6cT9zUojcCmzxUdnfiHlGyrGs24k7qPMJ6B7pjqCqkzkKI9ero&#10;DSxb5DCeoenBJFiHGFOrEheqLJzxfs8wV3NTBUyajdzbwsrEem4jytU9VuCSkN4b1XM8Vp8HNfSq&#10;dOB7ll21OI7w3u4R48oZhnP2hH/rJhJEWC+O89i6K6ljVW9oQ4v73bwzDJDbrTTXr6LF211Z6s7Y&#10;uiuhFSuQk+9Zt9He58MdND13/Tq1cCwkd3nPrTsFd78Im9JsxEWz7fBet+5K3LNeDi1Gb8TAWXth&#10;zo2aHs7VYvOnFufz5pd7RLYSeOO9AEOrQpu9HAI8vgzNib6dWqzAdpLinRdgxLVSvciK0yZJttlI&#10;4dKdlZrxto2oVpd/Y+/bO9t4A6w1yagCW8ENzkEvm/re2e3kg2+NrHsE+GDvsz3CZysFzaIeiM3t&#10;NrJMttz/0CJMlNvdrJF1f3BuVrlZvmtdq2KlzWc23QGfQ2sHMCJnK0fUOphhvd/mkcMqq5JQbROa&#10;Gt+ZwwoRpZZPU3uGqlljG2q4ntOi3gi7672RzWJlAE41ajBaFzAyJd0fUHDKy8ibahurf4syZSnR&#10;xkbIBpW5ncXWUOPEqQq1GU5rRLHe2Mw6lbuYku5I8HXEjlm9dUdih7gTT9WmhK1G3W/rjK17EmI2&#10;VqdmBWPraivEg7dLHCGsRCgc3v5+qHGN38OiFZcRwcpNKKbnGmqsK6wLqjCqO4UbJzNOdStRI7HU&#10;yqVHrfsS0i4IJXLegKFWEfjW8R1Blg1cFJbhAi6rt65GZWiS3BxMjuhVQnS8rAsW4c3Ix9dbRow3&#10;YASvEmvAp9saW3dBOGVgYo2tO4X7xkbC662rVV10NnzO2LpTuB/05qFkqHFdj0X0Ec3THgBBOiSA&#10;WTM51LgpwDsnGcGr9Ma+xeqtr0vuXFZiPre+LqmoDSslDk/Vp2Tbds9PjuBVKjlRdt8Z21BjDXR4&#10;Z0AjeBXCjhtDrN6mC+Js3noDRvAqJSbNNddQg8Ov3CjjDRjBq3UGZ3EBy1Bj5+xlw3Ey1R43F/fe&#10;D8tPDjXSzMw3YASv2mUJOK5rRhKVu53eTHanwF13RFhbKOlqBHuQXGM9t+4UqARL9TSrt65WxTIs&#10;8plCm21KSPvmsmCrt67GIujmHV2MUrC82lZN3TqaakYuB4ew1nMbwasczLOhdcY21KjU6QW0s+5v&#10;RsJOEYlt9dbVGKm5eh3Bq5zUevUI+OY2I6l7Skqwg8kR8lrUiHfEO9RwEV52Jj6/GUn5YC9/carh&#10;XknUM9zkiF0lDZ4EeuuxdVfy2KGRrc66SzgpMnyzDmZGxCsXaDn32Rfx2KaRQziqVnj473qU+bEy&#10;CXlPRm/UB4LQMmiAoVenF9andNaBJRebus9Wb92TkC7snQPNyFWWaSZdOvQo+GKd3c3A1Tun0Oye&#10;jYkcei6dKHGrFGXw/P/Q4wjU8scz2JWa49ZNj3AAfXuzbRB1xns9o1b5ZkMnW9PYnc/NC+HiOtQO&#10;/gfl272P9tDbt8VyIiPStS6y5yNujaw7H86fiNZw5rF7A/YMJ+VarN6GHsnW1ns9Il0rpociNlZv&#10;w/vU2ZE1tu4N2EVzOYnlj0es68bexulshqxyJMb23hna1GNLanU2VhVBZ11PmLbf/fT7f/8f//a3&#10;3/71X376/U9/4h+/q3/9/PdfPmX864effvn3H798fKlf/OXXv/3w9x+//PzrL7/87T9+++N/45Do&#10;/37/8b9/fEGdJtH6bOY/U8asrrxEyqx5uvItUsb3dOV7pIwv6cqPSBmf0pXXSJl3vStvkTKvblfe&#10;I2XexK58RMq8kF35jJQrWqJr83OEMQVZhrKKghi9ZzirCIWhniGtKngN9QxrFXkw1DO0VVDAUM/w&#10;VrEBQz1DXNH2Qz3DXPHwQz1DXdHxXZ2fE9QVVT7UM9QVYz7UM9QVmT3UM9QVPT3UM9QV4TzUM9QV&#10;hTzUM9QVKTzUM9QVzTvUM9QVbzvUM9QVEdvV+TlBXTGrQz1DXTGsQz1DXVGmQz1DXZGZQz1DXbGT&#10;Qz1DXdGNQz1DXfGHQz1DXRGCQz1DXTF8Qz1DXTF9XZ2fE9QVBzfUM9QVFzfUM9QVSzbUM9QVWzbU&#10;M9RV7ZahnqGuirEM9Qx1RVAN9Qx1xTgN9Qx1xQUN9Qx1Re50dX5OUFckz1DPUFf0y1DPUFd8ylDP&#10;UFcEyVDPUFeMx1DPUFdlO4Z6hrqqwzHUM9QVNzHUM9QVazDUM9QVDdDV+TlBXdEBQz1DXR3UD/UM&#10;dXXyPtQz1NUJ/FDPUFdn6kM9Q10ddw/1DHV17j3UM9TVgfRQz1BXJ9NDPUNdHRl3dX5OUFeHwEM9&#10;Q10d6w71DHV1UDvUM9TVke1Qz1BXh6lDPUNdHasO9Qx1lds/1DPU1cHnUM9QVyeSQz1DXZ0xdnV+&#10;TlBX+fFDPUNdJbwP9Qx1lcE+1DPUVUr6UM9QVznmQz1DXSWND/UMdXU90lDPUFdp3UM9Q11dYTTU&#10;M9RV4nVX5+cEdXXN0FDPUFep0UM9Q13lOg/1DHWVvDzUM9RVNvJQz1BX6cVDPUNd5QsP9Qx1lQA8&#10;1DPUVUbvUM9Q90zR7folSHD3TLqdDWTIe6bRzgYy7D0zY2cDGfqeya6zgQx/z/zV2UCGwGdK6mwg&#10;w+Azy3Q2kKHwmTg6G8hw+MwFnQ2ESLwQFjFjIS6wUjgjKF9ICwRZA+IGCZAPGxBHSIB32IC4wsqH&#10;zIYgzrBSHLMGxB1W1mLWgDjESkTMGhCXWLmFUQNKYlS6YNaAIhFeI2tAPseV1Zc1oEiE28gaUCTC&#10;bmQNKBLhN7IGFIkwHFkDikQ4jqwBRSIsR9aAIhGeI2pAiY1KOcsaUCTCdWQNKBJhO7IGFInwHVkD&#10;ikQYj6wBRSKcR9aAIhHWI2tAkQjvkTWgSIT5yBpQJMJ9RA0o2VF5TlkDikT4j6wBRSIMSNaAIhEO&#10;JGtAkQgLkjWgSIQHyRpQJMKEZA0oEuFCsgYUibAhWQOKRPiQqAElQIgcCxtQJMKJZBYoEmFFsgYU&#10;ifAiWQOKRJiRrAFFItxI1oAiEXYka0CRCD+SNaBIhCHJGlAkwpFEDSgpQo3usAFFIjxJZoEiEaYk&#10;a0CRCFeSNaBIhC3JGlAkwpdkDSgSYUyyBhSJcCZZA4pEWJOsAUUivEnUgBIlVOwKG1Akwp1kFigS&#10;YU+yBhSJ8CdZA4pEGJSsAUUiHErWgCIRFiVrQJEIj5I1oEiESckaUCTCpUQNKHnCLcJhA4pE+JTM&#10;AkUijErWgCIRTiVrQJEIq5I1oEiEV8kaUCTCrGQNKBLhVrIGFImwK1kDikT4lagBJVQoDhI2oEiE&#10;Y8ksUCTCsmQNKBLhWbIGFIkwLVkDikS4lqwBRSJsS9aAIhG+JWtAkQjjkjWgSIRzSRqgMM3kaEqQ&#10;NSBIpD5U2IAgkfuiwwYEidxvHTYgSKT6eNiAIJFcqLABQeKN6qHZUxAkUssqbECQeKNaZ2aBIJE8&#10;+qwB5Vi4Yj5sQJEYciyUkZV3IeRYqB+pDYRI1OSQW8ixcAmKWhAiURNEbiHHQr0qtSBEoiaJ3EKO&#10;hRvS1IIQicqxUOo/Q+IlVSTkWKjMJ0MIOZbbJV0k5Fhul4SRkGO5XVJGQo6Fqh86B6FPvKSNhBzL&#10;7ZI4EnIst0vqSMixUH1V5iDkWLjtXBsIv86aQHILOZabppCUIPqwaBIJBQvCBtQnhhzLTRNJSpAN&#10;QX1iyLGQJq2PMfw6azoJRZyzISjHcgs5FkoGyRBCjuWmSSUliJ6CppVwiVTYgK4TQ47lpqklJciG&#10;oD4x5Fhuml5SgswCRWLIsXATgeIgRKJyLLeQY7lpmkkJojnQRBOK7IQN6Dox5Fi4+EYmMeRYuMFR&#10;GwiRqAknt5BjoYqnWhAiUZNOKIEWPgVFYsix3JRjKUEEJE09uYUcy02TT0qQWaBIDDmWmyaglCCz&#10;QJEYciwUhxMghRwLNV61gRCJmojCHRXhHCgSQ46Fou0yhJBjofKsNhD6RE1IuYUcC3cSqQXh11mT&#10;Um4hx3LTtJQSRFDWxJRbyLFQnVLnIESiJqfcQo7lpukpJYjmQDmWW8ix3DRFpQSZBbp3DjmWm6ap&#10;lCCzQL/OIcdCMSvBQcixUNpZGwh3LJquQjXTcA50nRhyLDdNWSlB9BSUY+H23bAB9Ykhx8IFhfIU&#10;Qo7lpqkrJcjmQJEYcizUjNYhhD5RE1i4rCIcgvrEkGPhshYdQvh11jQWquFFQ+CC3WlBCZLHeK87&#10;53r+QgmyBgSJ3IMcNiBf53vIsVBQVIeQrRMpr6gNZEi814VscxIzJN7rtrTZQOYT73UB2mwgQ+K9&#10;bkKbDYRIVI6Fi1czHNTNY8OCkGPh9mFtIESiciz3MI/lrhxLCaKXSTkWyv+HDSgSQ46F2w10EkMk&#10;KsdCOfVwCIrEMI+FcpEyhJBjuSvHUoLoMSrHcg85lrtyLCXILFCfGHIsXG6ukxgiUTmWe5jHQhFg&#10;tSBEonIs95BjuSvHUoLoKSjHcg85lrtyLCXILFCfGHIsVIiVpxByLFSY1QZCn3gp1RVyLFR0VQvC&#10;r/OlXFfIsdyVYylB9hjVJ4YcC7cvyRyEHMtdOZYSRENQjoXa4GEDisSQY6GKuc5BiETlWLiXIRyC&#10;IjHkWO7KsZQgewq6Tgw5lrtyLCWILFCOhbsrwwZ0nRhyLFyjLjgIOZa7lvMqQTYHisSQY7krx1KC&#10;zAJFYsixcLOITmKIROVY7iHHctfSXiWI5kA5lnvIsXB/lcxByLFw2ag2EPpELfF1DzmWu3IsJcgm&#10;UdeJIcdyV46lBJkFisQwj+WuHEsJMgv06xxyLHflWEoQWaAcyz3MY+EeBkFiyLHclWMpQTYE9Ykh&#10;x3JXjqUEmQXqE0OO5a4cSwkyC/TrHHIsd+VYShBZoBwLF82EDahPDDkWbm0QJIYcy105lhJkc6BI&#10;DDkWLtDSIYRIVI6FW3vCIahPDDmWuxYFK0E2ieoTQ47lrhxLCSILtDQYtx2GDSgSQ47lrhxLCbIh&#10;KBJDjoVrUQWJYR7LXTmWEmRDUCSGHAtXYOsQQiQqx3IPORYuE54WlCCZg4dyLCXIGhAkPkKO5QGl&#10;Ms7WS5BZIEjkNpmwAUEilzGFDcjXmVtIwwYEiY8wj4U70HQSMyRyca02kH2dubBYGgg5lodyLCWI&#10;cKAcyyPMY+HWNB1CiETlWLgvNByCIjHkWB6ax1KCbBIViWGtsIdyLCXILFAkhhzLQzmWEkQWKMfy&#10;CDmWh3IsJcgsUCSGHAt3GwqUQ47loRxLCbIhqE8MOZaHciwlyCxQnxhyLFwdrpMY+kTlWLhgNBuC&#10;cixcOB02oF/nkGPhzjmZg5Bj4a5BbSD0icqxPEKO5aEcSwkiICnH8gg5Fq771jkIfaLmsXCdazYE&#10;5Vi4NTVsQPbO3DEaNqBIDDmWh+axlCB6jMqxPMI8lodyLCXILFCfGHIsD+VYSpBZoEgMOZaHciwl&#10;iCxQjuURciwPzWMpQWaBIjHkWLjxXF7nkGN5aB5LCbIh6Dox5FgemsdSgswCXSeGtcIeyrGUILNA&#10;v84hx/JQjqUEkQXKsTxCjuWhHEsJMgsUiSHHwuW8AuWQY+EWeW0g9InKsTxCjuWheSwlyCZRfWLI&#10;sTz0SpUSRBYox/IIOZaHciwlyCxQnxhyLA/lWEqQWaBIDDmWh3IsJcgs0K9zyLE8lGMpQWaBIjHk&#10;WLj9Wt7GkGN5KMdSgmgImsfyCDmWh3IsJcgsUJ8YciwPvXClBJkF6hPDPJaHciwlyCzQr3PIsTyU&#10;YylBZoEiMeRYHsqxlCCyQDmWR8ixPDSPpQSZBYrEkGN56CUsJcgsUCSGHMtDOZYSZBYoEkOO5aEc&#10;SwkyCxSJIceyKsdSgsSCVTmWEmQNyNd5DTmWVTmWEmQWyNd5DTmWVfNYSpBZIF/nNeRYVs1jKUFm&#10;gXyd17BW2KocSwkiC5RjWUOOZVWOpQSZBYrEkGNZlWMpQWaBIjHkWFbNYylBZoEiMeRYVs1jKUFm&#10;gSIx5FhWrRVWgsgC5VjWkGNZlWMpQWaBIjHkWFbNYylBZoEiMeRYVuVYSpBZoEgMOZZVOZYSZBYo&#10;EkOOZVWOpQSRBcqxrCHHsirHUoLMAkViyLGsyrGUILNAkRjWCluVYylBZoEiMeRYVuVYSpBZoEgM&#10;81hW5VhKEFmgHMsaciyr5rGUILNAkRhyLKtyLCXILFAkhhzLqhxLCTILFIkhx7Iqx1KCzAJFYsix&#10;rMqxlCCyQDmWNeRYVuVYSpBZoEgMOZZVOZYSZBYoEkOOZdU8lhJkFigSQ45l1TyWEmQWKBJDjmXV&#10;PJYSRBYox7KGHMuqHEsJMgsUiSHHsmoeSwkyCxSJIceyKsdSgswCRWLIsazKsZQgs0CRGHIsq3Is&#10;JYgsUI5lDTmWVTmWEmQWKBJDjmVVjqUEmQWKxJBjWZVjKUFmgSIx5FhW5VhKkFmgSAw5llU5lhJE&#10;FijHsoYcy6ocSwkyCxSJIceyah5LCTILFIkhx7JqHksJMgsUiSHHsmqtsBJkFigSQ45l1VphJYgs&#10;UI5lDTmWVTmWEmQWKBJDjmXVPJYSZBYoEkOOZdU8lhJkFigSQ45lhVIZGRQlyCxQJIYcy6p5LCVI&#10;LNiUYylB1oDEJ24hx7JBqYxJLEFmgbB9W8ixbForrASZBcL2bSHHsmmtsBJkFggSt5Bj2TSPpQSZ&#10;BcL2bSHHsinHUoLIAuVYtpBj2TSPpQSZBYrEkGPZNI+lBJkFisSQY9k0j6UEmQWKxJBj2TSPpQSZ&#10;BYrEkGPZlGMpQWSBcixbyLFsmsdSgswCRWLIsWyax1KCzAJFYsixbForrASZBYrEkGPZtFZYCTIL&#10;FIkhx7Ipx1KCyALlWLaQY9mgVObXOeRYNuVYSpANQdaJW8ixbMqxlCCzQNaJW8ixbMqxlCCzQNaJ&#10;W8ixbMqxlCCyQDmWLeRYNuVYSpBZoEgMOZZNOZYSZBYoEkOOZVOOpQSZBYrEkGPZlGMpQWaBIjH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SCXTmW&#10;EmQNCMeyhxzLrhxLCTIL5DxxDzmWXTmWEmQWyHniHnIsu3IsJcgskPPEPeRYduVYSpBZIOeJe8ix&#10;7MqxlCCyQDmWPeRYduVYSpBZoEgMOZZdOZYSZBYoEkOOZVeOpQSZBYrEkGPZlWMpQWaBIjHkWHbl&#10;WEoQWaAcyx5yLLtyLCXILFAkhhzLrhxLCTILFIkhx7Irx1KCzAJFYsix7MqxlCCzQJEYciy7ciwl&#10;iCxQjmUPOZZdOZYSZBYoEkOOZddaYSXILFAkhhzLrrXCSpBZoEgMOZZda4WVILNAkRhyLLtyLCWI&#10;LFCOZQ85lh1KZbB9JcgsUCSGHMuutcJKkFmgSAw5lh1KReYgRKJyLHvIsexQKmJBiETlWPaQY9mV&#10;YylB9BSUY9lDjmWHUplzEHIsu3IsJciGIHvnPeRYduVYSpBZoEgMOZZdOZYSZBYoEkOOZVeOpQSR&#10;Bcqx7CHHsivHUoLMAkViyLHsyrGUILNAkRhyLLtyLCXILFAkhhzLrhxLCTILFIkhx7Irx1KCyALl&#10;WPaQY9mVYylBZoEiMeRYduVYSpBZoEgMOZZdOZYSZBYoEkOOZVeOpQSZBYrEkGPZlWMpQWSBcix7&#10;yLHsyrGUILNAkRhyLLtyLCXILFAkhhzLrhxLCTILFIkhx7Irx1KCzAJFYsix7MqxlCCyQDmWPeRY&#10;duVYSpBZoEgMOZZdOZYSZBYoEkOOZVeOpQSZBYrEkGPZlWMpQWaBIjHkWHblWEqQWHAox1KCrAHh&#10;WI6QYzmUYylBZoHsnY+QYzmUYylBZoHsnY+QYzmUYylBZoGc4hwhx3Iox1KCzAI5xTl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wGlMlieEmQWKBJDjuWAUhELQiQqx3KEHMsBpSIWhEhUjuUIOZZDOZYSRE9BOZYj&#10;5FgOKJU5ByHHcijHUoJsCIrEkGM5lGMpQWaBIjHkWA7lWEqQWaBIDDmWQzmWEkQWKMdyhBzLoRxL&#10;CTILFIkhx3Iox1KCzAJFYsixHMqxlCCzQJEYciyHciwlyCxQJIYcy6EcSwkiC5RjOUKO5VCOpQSZ&#10;BYrEkGM5lGMpQWaBIjHkWA7lWEqQWaBIDDmWQzmWEmQWKBJDjuVQjqUEkQXKsRwhx3Iox1KCzAJF&#10;YsixHMqxlCCzQJEYciyHciwlyCxQJIYcy6EcSwkyCxSJIcdyKMdSgsSCUzmWEmQNCMdyhhzLqRxL&#10;CTILZMdyhhzLqRxLCTILZMdyhhzLqRxLCTILZO98hhzLqRxLCTILZO98hhzLqRxLCSILlGM5Q47l&#10;VI6lBJkFisSQYzmVYylBZoEiMeRYTuVYSpBZoEgMOZZTOZYSZBYoE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CaUyWJ4SZBYoEkOO5YRSEQtCJCrHcoYcywmlIhaESFSO5Qw5llM5lhJET0E5ljPkWE4olTkHIcdy&#10;KsdSgmwIisSQYzmVYylBZoEiMeRYTuVYSpBZoEgMOZZTOZYSRBYox3KGHMupHEsJMgsUiSHHcirH&#10;UoLMAkViyLGcyrGUILNAkRhyLKdyLCXILFAkhhzLqRxLCSILlGM5Q47lVI6lBJkFisSQYzmVYylB&#10;ZoEiMeRYTuVYSpBZoEgMOZZTOZYSZBYoEkOO5VSOpQSJBcuHkixPSdiE0Cw0kaERBYHjUxJaIctF&#10;msgQiYJA8ikJrZAlI01kqERBYPmUhFbIBoYmMmSiINB8SkIrZBNDEyk6lXhZPkLmBYULOkPuhSYu&#10;6AzZF5q4oDPkX2jigs6QgaGJCzpDDoYmLugMWRiauKAz5GFo4oLOkImhiQs6Qy5m+VAy5inJ3hGl&#10;Y2gi9Z1KyNBEttNG4YLOkJOhiQs6Q1aGJi7oDHkZmrigM2RmaOKCzpCboYkLOkN2hiYu6Az5meVD&#10;CZqnJEOnUjQ0kaJTSRqaSNEJKzP27zSRftmVqKGJ7CwIhQs6Q66GJi7oDNkamrigM+RraOKCzpCx&#10;oYkLOkPOZvlQ0uYpydCptA1NpOhU4oYmUnTC1Ag6Q+6GPi++M2RvaOKCzpC/oYkLOkMGhyYu6Aw5&#10;HJq4oDNkcWjigs6Qx1k+lMh5SjJ0KpVDEyk6lcyhiRSdWpaMJlLfqYQOTaS+U0uT0US6K1JShyay&#10;s3QULugMeR2auKAzZHZo4oLOkNtZPpTceUoydCq9QxMpOpXgoYkUnZpGQxMpOpXkoYkUnZpKQxMp&#10;OpXooYkUnUr10ES6Z1eyhyYytgeFCzpDvmf5UMLnKcnQqZQPTaToVNKHJlJ0Ku1DEyk64XlkcRAy&#10;P/R5+bKH3A9NXL7sIftDExffGfI/NHHxnSEDRBMXdIYc0PKhJNBTkqFTaSCaSNEJ7yO4CJkg+rys&#10;O0MuiCYu6AzZIJq4oDPkg2jigs6QEaKJCzpDTogmLugMWSGauKAz5IWWDyWGnpIMnUoN0USKTrgg&#10;QWfIDtHnBZ0hP0QTF3SGDBFNXNAZckQ0cUFnyBLRxAWdIU9EExd0hkwRTVzQmXJFnN8LLkoSoZNj&#10;10sTITo5G7s0EX7ZOcC4NBF+2dllXpoI151sBS5NhOtO1muXJsJ1Jx/VSxPhuhPPd2kiXHcCz0sT&#10;IVe0XLiikmTovHBFS8oVLReuqCShFRd0plzRcuGKShJacUFnyhUtF66oJKEVF3SmXNFy4YpKElpx&#10;QWfKFS0XrqgkmRUXrmhJuaLlwhWVJLTigs6UK1ouXFFJQisu6Ey5ouXCFZUktOKCzpQrWi5cUUlC&#10;Ky7oTLmi5cIVlSSz4sIVLSlXtFy4opKEVlzQmXJFy4UrKkloxQWdKVe0XLiikoRWXNCZckXLhSsq&#10;SWjFBZ0pV7RcuKKSZFZcuKIl5YqWC1dUktCKCzpTrmi5cEUlCa24oDPlipYLV1SS0IoLOlOuaLlw&#10;RSUJrbigM+WKlgtXVJLMigtXtKRc0XLhikoSWnFBZ8oVLReuqCShFRd0plzRcuGKShJacUFnyhUt&#10;F66oJKEVF3SmXNFy4YpKkllx4YqWlCtaLlxRSUIrLuhMuaLlwhWVJLTigs6UK1ouXFFJQisu6Ey5&#10;ouXCFZUktOKCzpQrWi5cUUkyKy5c0ZJyRcuFKypJaMUFnSlXtFy4opKEVlzQmXJFy4UrKkloxQWd&#10;KVe0XLiikoRWXNCZckXLhSsqSWbFhStaJlf0u59+//Pff/m3v/32r//y0+//+seff/vhzz9++fOX&#10;H3778ctvX374649f/vrlhz/8+OUP1e1Pv//LT7/96fNv658//J8fv9y2B5fdMdY/1b+X28ohef3p&#10;//z1f//xv/76VPrth7//+GV53MnM/4pS/ogqwK+zxu9/+edfpsaNi7+/HvneNkJivnEqr797/fcv&#10;nz3cuF7p6/lu/f3jW+T76+9+/vOvf/vjcyDf+/zUXR+322c0wG29Q/S9XsDvf/nz//rDf/z8X/74&#10;/4aNKzZ+Rq+i99i+Fmhipr6atC7b+hkaxa+pnfxs9vuvCZX9/EzfsPf+/Wxp9PUPe35Q4+/TfaF7&#10;43+fz+hzMrht+zOglV+vRV1+fYSfv0bjc+HIr7kE5tuZq9Hz0P0HTRPc+NUR0DRjenqRb2MuHHyy&#10;M/w6HDPT/Xlg0XS/N72tr1PYfzTbj4NThRcC7xuGv14mY8wnD/Kb7j94zuv6bVD3+/Z1Ef/NsH+K&#10;rvlk/xN8bo/t/g1nNx7ti7X4js8Xyj+htz3ur6KMt/XGgv6l8fq713+//f26fEa61t/fvn3RX3/3&#10;z62jslpdH1OcHaBiYl9kxnfj5kC/dkkdLRzGSw0MDgRT12f5ZHdvGP95NetrSqlwsXyyrvx2f3xf&#10;Hb99lidw/+RwUKUg+ngzKBewfnutrr/lBf9u1Eu3nOj7bvf98XnMxfxu51fC/dt4KJzyeTgKdFf+&#10;N15X/ODrTsGv79TLeb7vt/IdHp/Bw+jigp6wf3UMnbVVds7Xhwew51OAqsKwb7/+p47iBZJPMBGt&#10;/Ap3o0/83msl8fq7139ff/8g4rz7jNf4Xn83x/lNa3ul+dMLH4jn1/H7yNb79m3GH8y4zCnP8pMa&#10;LRtbncm3zxLei55f9pYHlKa5zvnzMPG2Fjxlyrnq6JPL5Nd4otfHZo7yNfbP0S4Lmeev12W7fb9f&#10;5fV3r/++/v5GLy8bAde3D+7r72ZvLy189yf/flu3x+c57Lc55WzhdZUcv2ZO58jYSrzSKPg1X/nX&#10;c5x9zZ9ePXMb+7eed+ZUmmbSvg1/Xz6v6P1uGJ/Db1PO9H/ftL9/msvJ+/aaWS5E/vph+NY08/j/&#10;STsTJMd1XItu6TntHGr/G+tzCVyIoCRb+j+6IrL9RIkkiHmiVfSvb261DQN2esw+U03ZHl/iCUQ/&#10;+LTP6ODTT1ZTC0O6NQ6JsjXWGqQLe9lMwc97/hII69N+d9vUPx7XwiDgfhjPB2AwV+B61VjYbs/G&#10;tDzh5wO5ZSE6v+Vx/uvxXzCOgiyQsg7ucYd49BRpRESY49ohyvPJMkI35zHsbsjF2vgTkNeJ/MAV&#10;jmnzeGYUo/RYg/1+d/v069flrnqMQtF4/PO7ss+nxzuYHs/8/e1Mkendbebvv032HCwMrl8SQlRr&#10;bt3nMtR9OvCgeuvKaUoMHOGMv9tn8yzcoZSeb44LPbXz+Cf/qQQyt+QsIuAJVaQVhaLNNgcaX4Qp&#10;eyrJR2v3qJHfYAp9FKLAfMIZPz1+/pQegaazZap8pk026UvNMJWwMLp0ecJkS3enzVWkGWwzo1SV&#10;aoSU2sLmF2Zmx1mkycx+d/v0jMEHj7FwCmL1+CK0vxDA5kfw4/DPbTOjipU5c/CY5LeSqAWSazN/&#10;6WxrZiRHZ3VfQBu0CSaLlrY+lt5Rb/usLs78JTvYnx78eLbR4JXo0n5sFCqQoA5I7Y2F/cFt7sha&#10;maKeeY+8D5hAkTYXtSyaE8wfm9Ezm+iu7Zm4Fwqn30UZ7bjNf/hX57wn9wcgqcOYeU7nHf1XcpL/&#10;6JJZJ/Uru72xX1LPfX+b5MKqflDV4wvm4LCMvcFJ0DP/HoZXaWJ1kJSI/2Z6BurgkPgzGiAzvjIv&#10;k8fWNXfQNhf1bqmgL4cGFlk5nzzOf2M8quVG+LIR7GjysCOQ0tDKKY4YLWDjYkmhVBnHsCIiKuVd&#10;/2N0ad+iA0/YJ+q/cq3YRwWvvSUF4ypTAgUi1N6aFpd7sWUpdteJhs7VG5/Ar9O58h/AKI0ILO0q&#10;PzcBSH4ErZJNeUMO/cGeyvNA6U0332B7bsaC6Q12NHI6Ncw7WM8te8KqIH6a9i8EaKWJb6a9MSQR&#10;78XBZn3mF1aVPC5gM+jqcf6b47E3vuw6ef17Spq/H/+LLpNo9RILtLLi7/a9eRasBzOOF6JpIX48&#10;kxgBcT6Hj9Hc6jHMr3IDP4vUFwUptq9fsKBQKI2PxPAR5skbXrQmXwyqFwdgdgk0/wr+fZf9V50E&#10;HCvVbd59ReP0bWYMU8t6nIlync5s5wUrSjc45zhEZJxLn+sN7kgnzeS3r9fvF2p5nuwp7nzTZMKq&#10;O14aOTDf4oLcN5aQ6HnP6u/xFhe+UTXsRdQskaFTcMEg/82aAJaNOBpWx/b4hQcozQssheke9Y4L&#10;577m3+cDDpbIJuSwWXMOl1/cCWalkoErznu/efKYFr9ZMfMFTW03oXjc+an9wsetScltXAi3La4j&#10;QEwJ3go3B4N7YWF0dzN4KH9iPEWfiPCWQcptePI/x9OZovtE/VdMC1t9lijAmf5outsfHgUDGr/k&#10;yjr/Hzz5LbPfCYpm5/1De2KZIQokgXyWfX/9V+wWzUj14fkqoq1/GE5qIB84GDnM8sojb7ckqI62&#10;7VdOO7tEd87tfz9swYvaKwFoUuXBkOp3nXPSO1KXy8VudwEOelu62SxuEGksM/cShy8NFRYaTs2d&#10;znQIZPCkLEpRwKLUTO7h/bQoieb1W+jj2rS4NxzsOtCloPlyftXpFQFhEJmTf8ujdOyzMPEn6QDe&#10;QggdjPHQw46AgwZABCbPhJqlqNeqdQCtgrqUkYafmDqYOH6XGT1hn6j/yrXiqLWJtsn8mvbBza7m&#10;PTsJy53s5Ri8KUF/IXPzDzmxI+na08L53ZUSAWnhU09/edeLwlUQ+uAlVPgFtW1Gv9DLQ1msD8Py&#10;jGMvRnYg49NDKQ8gEzKaEkwaYR8BWfq7z/aFw6irSL+QmPETnUs+4klbOJUafaI3YgfPYKaE4O5h&#10;VzYH3osd3Cqw+Nyuwm5d/YXVltoGKcMdpzVzIbHCLCF2EPo3LBBuU5Y5k6+uwEDnBZZ+ytH3RX0h&#10;Ka0/YO2FWXQJMeAtvmPs64Xm0k0blBZfivD1ghF3C2QglaeVkX3MI/p5BfX9IkZtgeDfyVcLH4Xo&#10;1jL3T8/OtU90jhjfAMt4pxBZ+dHeI8YPGoel0hPyw5sxHf0Pp23/xhNd5dEQ44fRdho+JSmthS5r&#10;bhQVoMI79LSdp9h2dxaJWovCYIChWxmQPzw2Fyfu8hNLvoQYaDkvyyzsjbyUpT4MjhXH2C9qhgXc&#10;BKiFzn1ht6CyGe9T3pXmm21HsAcyOrClgawvKPHytDhMLA2kcHQwwh6/DWQ0eYF0OvlTdFp2e6q9&#10;K93D3lUsyt9KiNzw0QI0qYcXsojzC+sWOZEb9TD/9fDvH8dIni/2+d58xjesntyDEz0VRPXp+avn&#10;lPVFkayC3+Nd/HBfVWZwthXyDnCtJN/jDbl34tBqtgOa+KJtAXZSzgM5d6L4oqnMnz2/eAsenV2i&#10;IfM455Q8CyS7RBZfdE6UHy+gIydcw4UHnpPyv27AM9ngX1U007Al4OuTW3DlYM8PNAd4Vb6LBOik&#10;ga8B5SlFxMbVtpnxltW60aDB56vEAcZw1Z73rDh0I0oeoyB6YURHQuptM+PxMQMDWRUgvz4zng77&#10;1jaSrk+DOxJ2cRgokkswk2saEZx+PHyxl2fGR/Yw63wyS/iQtpnxqRa0aRTcJePjj7Pa+CNq3o1z&#10;/kNX96pfnGmc1DYz7LQ0kB3HB/ue5ILEnl/gdlHvBQzDbYETO9+FSrq6RqSVTyc4iZxkS5ltYVCG&#10;uSQOjenO3IbNfR3BoR6gRSVrvLAHu376gOWWt/u108kI4lLP5IUhI8ONeomeH3hjSm4DWSmk4Eht&#10;Cm784+CBHGcQYH/8VUk0L0yBLSv0855/EW51kFg2XeaQowqrLpUPlb0zGqTE5rO8p2qSPCIlN8+Z&#10;jIygyG3PikjVY6uT22Pci9vCEI3Xxazs0b9SkNngo2lJxIh+yt8gl8/C4n5QkstPq9SOG1SFJuQL&#10;RHHBoWr3g2RexQcHJ5HltaDBD3Y5i8nHHNYN7gm7LKv49Yfy1w/yB7+/RdmBMxemhvWdM8uTdQPa&#10;Ck+bb+OeXlxZVJBwi2zuGWrOuwPqnJXDWW+rUc0NaOO0kLEw4EUO4BK6wCOrbC4/Vp5aoyo8u8UB&#10;3zgfDjmJrNta9S5WQ7bA/JiD7AhIIGdLcQXPS7Pqc1k3Se71IkvX1hmKfkZM4D8e5781/vu78pYr&#10;M+/NeHSdrFiBt+OY8Un4u/7r74Pf5ocNfh7Xd+O3cEc4LiAv+EICBPzKWj84UnkgbYOywFvYopQa&#10;awhHiEgg2qbVARoT7HDJMZ7pexSCQfEsH8HOz/P44WCLXR2QLhTidWMs3eMKqOQlWEjNWEjgBwU3&#10;e1AoYiC/zyx3fv5+/yv7+SYnJDzwrCjMnsn+Pp78S4azZ9G/X2y5xNJN7o8N6oPE55l+imI42Asg&#10;bs58IJYIWNSezyWecTyxmtDDj41CoqlbrYLH+W+Nn9Yo69r81uMOaQeJisPUQIPT9uP6xfdV4uNo&#10;Z98u/PzipDlcHfZF/YUwGpQakgkUXLUI8MhGwwuuvKjuhONe5kSb+2c3s/duGCmLwhFchOmHRAAY&#10;A75krxGnX1hrE787himXnFVMbed8QhyTpWSQ71XGP8Rq7Qw7LZz5u50dzszgLUJ6oOhiezonDwc0&#10;DLnR5h9CxGkSJDkSvL5+mkITWx2bw6YoBDu3GDt2dgYzt8dolBUdxVkePOXinsGE0urgEIt+BAuu&#10;JBq8V5gofc+clSUO3iq05ut75gLxSt/Ze84eYLf0wIHgRPJ1MDMnxDKQLpePOQzLxn6yCwZjsLks&#10;7EuoFTrZhJHr+BcmbjJFBMZfuH2n8X22pBMllWVB99cT2yG8fnVc3DtWcu0J2QfQtsfYWz5N/MpT&#10;f9nPtgV5MKgYCRVqY7pJjhMDs8ZAw5/RRT0yUQSbb+M8OTvNU48WhlIREJJtQ8QzNxBxhZ8s06No&#10;ihInB3J8Dv4bkEXdKqbHcNhRopuHvXVRbZUlnD0umXz3bG04tajvSHAIW3YuKs8ai1vH78Ngy3hd&#10;IuL0Yb6fpzEh1248LSvy9A7X82b3tOhR3tYgF/L3twvHTndPmyWQxW+QY/z+aL7IJajw7Bfe3IKv&#10;d+G/CS1swB+jOQUFr2r04nHnu3mSXWfHqZKyw18B4M42gxFHKlfuRSa12ZTn8t9Y25PFO4sAT9Lj&#10;xtJUSlTJfQiBjKm9WZvekJE/jmbs5hOg/7Cma/xIWgitwZs44knYgNwh67eUB9bYKY9/qjYH1rtk&#10;NPIY15bfVsaCAdjn6r980Egn60hyo/bwOrG6p1zNgZlYoxE0MDek2gy0SouSsUqMO9KRvHfPqSBG&#10;8kHe4isLo1jHt/0RoPQsHne8MwjEDAJvqEyGSUQtIIcimnKoc9/OEUfYDd8C7/59ORKAYcu/PjPR&#10;dIK5Rqk0HDeYnuFo3+U5AcIZns5r4oCQYQneUwLEQ2jXEvGZrebQ8PXfOD8sH+RCrp/IKi7VBcVP&#10;RdDzibqbEhsPysaEt6X1XSbJ43u1qopVmVmVhhjmoNyaAU9MmWg3WU+JYBvZYJp4A3O1faK+RfSC&#10;7YhYcXVh8zD/zfVxxuZgFGCi5a4QacqBX+Idw0LpwA0/EfYv1zhDhEvayxMWaPcUU5N/d7ipvsU8&#10;PdqEWilES1sKu9Co3Aj6S9VS3WTCt4kOYW6AG9zMsE/Uf+W0QyfPVzGse2wIK6dKqwin4LLWfnyE&#10;/Skujxu7lefCDArM6fW6MuvsclU6TWByTYue6FycL6TS4xhzDncLRlpvx3hEVWn7IXBresNOUVX9&#10;vFt4laMUwGm6668h0eG0iEbTCY5YpSjNH2b3FsyqClvOViVbPluQ8SSBqyM+3nUpXiEeUNs+cHJ8&#10;9ZUScagjrV+/N1y5iT5rysdLDPqr/psYebZhDzuGMDC06DqAIcfup6y9F37Jj2zv0c2DpU4bVSfh&#10;jCXX/VJg0I9tWwXYuwzH4K7IgIreKvrb99d/BYhIDC6d9onBEoRn+iAcUToilhuZKjO2yaFiWDzp&#10;DnAjlRq5XfGIYWMtH8bytBUlm6YhOV7LH+tCxP/+BZKj4fX99V+5WzQRc8bt1dot/Ng+mydBpdC4&#10;6ylyzQS/Pb02LRkVNhwOdotA2/azAzKqvAn+7tniD7NiS6nkT88xhdkhcwPhiMsr+2PiJJTp48fx&#10;U4zg8fTSbuXtcn8DjHfVwk8fhp34/isEEUjTTp4wASk7pgIY2Hh6bdpRXpevos71fMbGl/Z0O04l&#10;34WaQjhdm1ZOR6+YgHsPSBNpqwjFJmCMUmRnSzMO3ooH5YbUU2i85PQDI6SBkTRxsCY/zBH0vgiU&#10;9lWjE/JAUFV1QJd2iw0Lh8sPc3qRjOv9SIdzPEYlbY9Gt/hvfs3hNhPn2rRIeGMyFb9LQde8qL1G&#10;IzeTuRTRla3spTOI/ivYxfNPVBC7PZhW28mTP5gWF5N9UJvVdWm3L5KiHBzBh7NYZCSFVUGfenss&#10;ahZuIxeKYAARyr58trNiiDPo30KZI2EnT75UJZ88uSeVI4M2NF191jQay90Uz68vFbIE+kM6gS6A&#10;yMP8N4efbc3Djo6wQwv9r9HJe0g3GivD+dIR4k99hxvoJXa9HOAVvmZz/LsIO5NYGQ0+JPLOsTMS&#10;nQmxdF8y6FqOaNoLEju+jDmI0j9HDNAC4BEzx0dxqPgm0je70dSizuzFfprntjCxKZL8gyc9UIgJ&#10;2+XCN4vTGBKIpDds3uqNfd3ZOh5DyYAjdWTviHy3OlxlXh1pAbjNP60Oy89KpJBDbsNgz15Vh0zu&#10;SSpG8t7HPwr9uolMoiPu/mBl8F60umaQ8JgEQD/GOrshiXiX+/4CrXDCIHeWT+PZSpGOnELDakIB&#10;G4F1+20wpWoX+i77L+/5Rw0gBkLDgPn0MjOuqzS/OT/yWxvtkyPJ297zjDd9rv7LM4PytWo4fY/+&#10;kSyD6ZWUBsLgsJsJQnYoVnkQIpcHE9nNE+5z9V+eGa+4o8jK6et2NCoVaoY/DbF1+wTH8wt9P2fG&#10;rXNSTGNMyznxD+KF9VtCygUjd+NxZtR40uaM8x7nv/V9AuMpZ9E0MwttEgQnkICb+C18Dz1ABSRo&#10;QuDHCK/1iDAirKughSm176oSpHQ8PIAJD8RxVDiYo5EaDN6ZIYGX4Y/aHiNoi16QBDdUa84WavGn&#10;lYLevcgo2+SQjYVBECMxflK9oTXOzm9jsEWs8ZJA410q6f2u8swbj1+YABysubp4TLWBqRyNOTxh&#10;F2eWMeh3eZNDbZtqjI/ctPUx7CdBolgqeHb5nEEvuHeAEzVZRXfzzOqBYs4GDqjmqz0mPdd7xroi&#10;PHM886krlawaEnAS5oSgVTYWa98k2yFlvDAOzM3xkfx29Z/P4i1IgKquMlw6hZ/9MdlonrXP1X8l&#10;JVNdjPQxxEiV7ByZKLsjemAiGlJHIvGmtPv5Ckh0a+b505aa26Y+LKyB5Oae27sH4PxwGCdn3OH7&#10;RsOAFyHJEuZoYmgbl7AEL7bLNgguITf6YZAa46wgRUoITzXsxiHtzjUEQ9A3TrC76f+JJVgozkca&#10;Gg6+kUY4FISm/aMsBFW2t8espmQvVnNFHxeIHc2Mu4jEvGSQiMcl2IX7ATUpH6NQ9KydL8JucOB8&#10;jN82JM41LkY0X4QmYwfTeJQWtU0BzzQXUUn5dIc2ySyIlXz73+PnxEGxyFVlzxcglXrrM/K4DjHT&#10;8A9FwF7pXohQqOieXChro2qobYTkitRtUPeU2Z7Y2OfqvzzzTP8EIrrnCMUe15+BgMeqe7d5DD5b&#10;QmFZFh30ufovz0zOR3ro5JogwL2g3MbW/mHNRBB0Yy40LCrZyLx35Kpq+jOP7JAlTrRAAPPnMcBZ&#10;MzMX2w68wBmtih4O4xpGov5JDg+M/MO9smyq0T+WYwjObeYzrtPh+4ZvqUbVMFf0u+h4k27GU58S&#10;7bLS+/QgDW1r6OZx/ruNL3pVwWVoS0DH4/zX4wFgOoAVj98CiR73bje/sIfEvh/Cb3CoOInz3eCT&#10;zBiREhVIwc83arZDDoYeVWtE8sS9kHUs+DscIVENTkZI6jFRY2uu8HxcPMeWh1eQcMEfCrczlpHU&#10;ZyzzOP+dxqdmDqtAER/UNMG940i9hdpsfNyjOmeP2ZQssIhs2xn8NQN9EwVfo4QnKo/1LKyxnfKK&#10;omcSpfgj1eZtZhIkivpLaFycGeAgd0MqEAMOGtg+jQpppKKgWxkiM6/Fe+5AL0KDt41BHb79l6EN&#10;9RuPlA63cDzyEBE5Y2HU6dLMpTNEUuqqtozESeB3ne+ouNTJBVwh/x3v1p7ZcnVUBR7IurZnsLoq&#10;lpBTZw0SDveM+0/RouFwxOxS3fcMTrxekvjxeBeQh98hGJ0UQX7ECbQXWpAsLa83vV8qouFx/pvn&#10;IlSzXUpaCbpOQtbj/NfjVZfgPaGSVezP4/zX48muSGTGY4smZvnscYeQQxm3bMV6IxWvQw6nOocW&#10;kMNiShW0jpQWu7J+BmARzIqFHUkpryBX+h8FvoQ18i0Svc2rPM5/PR4fVxIL7muugTQH9jj/rfFy&#10;x+X3f4TR7yFNuEOhklgP7tOStf7uMeRQkhxD2OpsN9BQZgnpxUcxMddUVTSs5C34boiHXadwOIIc&#10;TflpSBzNdcJ2PGJTFixRhp48hftARcHxNkh7lovqvQdMeQs8SJjic1E1UZy0x/mvx4OMjpJgE2z3&#10;1Huc/9b4rYAJ1XLTtDzOfz0eR5Q9S0+4RVkpHnd0ZtgAavafeycwAVbNkAPN1DNjnBmdXmmH1R+j&#10;Z5i/oVUp6+8ztiONiYZmiqRKhj/4zB5/she8CIRWLOKDjEWrgaHkzmA0EHVbOiKGLJ3YGa07+Nce&#10;UwdIXCAf46Y+SQ4ybPMMZMyknoeKpNzXhIfH+W+OR7v+z0H6VtvpcYdnphKTlP/RUKO5XEFFavET&#10;XOhd6o4yHykiCQdX7gw97kbYjBQ3aiv9aUUbF5iiOjvZR9lVPS4N9hCMSCqlsS9lsQmdvsv+KyGF&#10;Jlgpv/tuHmLTlaY76oY7SKRz1sLISS7rsM/Vf3lmGHqtWj0vm5+HwhMC0gYnGekh9Mz0SIUl/SvF&#10;hWLgxdn7XP1XzoyDqBrFj/rwvinyjNV/ImiTTKTIcaqZqa7Dc+/HuP/H2ztdzZjmOdHtvV6YTnq1&#10;Jlpbx8817Ij88vB6nP/6+1RtOpsUfYjAxHsKoREGtJm7wEn4+EBRNBEpzYVUSnLJP3wfSedwO2Ij&#10;3SDTfg9PhlaR1WIJVq6s4ZnEYFcyHOJkcNsEUOpkmrzBFjzRKBfI/fv7KW2G8nO5UILXepz/JqRH&#10;fcYsE33+Hne0MxRg0vus3kgKN5xjsdBwHocCJYtTiStU1PY5RPx52t3xzHAlXEHx7i5t5es/KudL&#10;71IH18bVpN4pVhNvg1eVR9/n6r8CUrzLzF41Vk0/TdISmNkLAwV7XJ3HqGt+Gw/FDQonWsSn/S6R&#10;hk7C1MKSXeBNVdKM8YjAOi19/bjSI3YUfrhn2mLJ8zPgRUcRHeqEwTwEvxINVGawQJvId/UVIEGY&#10;XueJi32u/iuhzTV41YpGSapdhqBxY4J7ZszcFSTwG0ugLf5+bc9SlSvPGDV/CVZRkVf1ZxT+UWPT&#10;QIIvQO3QBsTwIOvu9aC/vktTV+4WEnG1HWCGgg0pj/Pfbfxm58JkdjZOn81vzcazrONOtQodp2oo&#10;Xfh3gSmZkG44FqE0r7HP1X955jnCh53Zk7MIPKNYpdMOjMrtFwbDLtTpWDDFdpCH7xJMydXMc8Tv&#10;ih3xwW5U/nu5FmYvumF/vDOUnfJXHKQRzEFCBHsYl9vOlCkQ9KVAZKYnX8NTjkNFMQMqRPIzw6g+&#10;jd/Ldz4juyCXTrpq6WHvO5ozqs8hTA/3jFbGMcTM5Lksefoom4SxggTwTyn3qVHI7PdH17tTq660&#10;cjh8zowNFn7lbc+6ry3dcvK69/aB6NoETnNhygs64/7n8Udcaoo0DJh/I0nKxjj1adIzzdVXj2/i&#10;FOGwmjQHY1dSysfxbzyuCm5kkQ01MEq5yDM9Xx3+HWMvTOSjxY8DAhsp98/GgjdOuznEFw5NvtyA&#10;Ghkt4M4sRZDDbk6P+ski1sfoZ8HqeUyHnYHI12iEpBL1S8qZWUfTwEjcJC+oPi3Fuy1MIUD7X1nY&#10;WVxtOUHe+k67lfVOp+Bx/usTP1zjZ5hSklQ789qKEkA1JVblxpVS03YG7rosVuVslCglpvTze4dr&#10;1HilYSyHnnpjhZw7xzW8yFiRY0m8ITyKNwwP/zVcSCVADtb4IOYJLvvxMHyPp8mm8cTj+t62Wba3&#10;wENg2nAT/l0fBTcXTZYKJiKXOSee2xveKGTTxhnU52/JW2JeVPn8NLGgRQ1RDoNzZoiayNIPaPZd&#10;9l/eM1lijherzD/8MRvuUJjlkDD1G6uiS/oOF6fFwpShXd6LPlf/5ZnxGDsWCrCktjZo42G3YOH/&#10;qQdyf0xM0khNdmb50vpcPm/PSZzEZ4Q0Sh4w4VF/u94iCmn6Iti36J9YgP8yqwxlkaUsaAPvdfC6&#10;cf0+V//lmZUulbtEJdEtoQ0I2DhmhyiqS4876EreojgdhI0Y63W8wBNuDQiFIjPANrzA0PDBqzJ+&#10;3TMGrDOxKM3JpmwX+fSU/0AIkEPqe8ZaT6uOtDXCzR0vsLYgptwzjK2kUodv/5XQxs1QqRV4T1Fm&#10;2sxQPCGK+DQUhxq1PN4Sh8iUQLE9hPaCkSQEV3SNj6J+5Vse57/GCOSQ870wI3+LW3vc4c7mnBIa&#10;o2Svk+005+PCP9u9cOLoFQsnWIHucriz45mxepxhpp5u3RcGim55NGQ2yv3UEHzKwqHj3ZYE3+fq&#10;vwwpLBzLewzItIu2PZOmaMaHmF4NINJlCRclZ5u1uz5X/+WZybk2oiAV5Ilum2KX5uY0vMik3m1h&#10;rNpZC9c1DUb6dhHpe+xtwaPjlWJNEakJ1QD9ewX/zN4B4WLyU3fL5Tv5NiwiFIuLVI767OxBfF+g&#10;focRyURmmuh5dAPpj5tAlPadu+277L98OnKKWTeAQywM5HsSiGCnyqDb4U3rRrW7lQtOqWsJUxxX&#10;+M36pzGMS6QRdEYZbzNP8hJlFd/AjT2r+0Xu+QfzejHnkWB2zhDaISS7UOEsZvBeX7O5kenAJ7CD&#10;GZVZwXYmWWuO5XPBRH3YIoMRxhqn8ceniVvqFVEX1a/gr+lAg66zswieSb65ChN0ELN0TOOQr9cw&#10;GHXIXRxGsWCPg+kqmUr2xFm4NK7DZb7l2pFAokLrgE7fZf+VkJpTvQjgLaUqfHrL01Nn/1BEi7+o&#10;35hlc8sT6nP1X555yvFTe7jFhsJ/4SZuao1KNKAdBgpXZRARfs3b1i5CG8eleSq2pjolz8SB24s+&#10;HoFs6ne/7lklH36MNnOiLR7vmQQXq8CU5SrW0WaeCmwOMkGp4kLzyoXdzEFTN6hKrUFL6OFvlYc9&#10;rP39Q0BD4PPCaMZdud26SeFxg0e2ghg54ZZPz54sHLKLXKCUikhS7FlRtFjYtXOe/HvEZXi3syI8&#10;FIRZx6fpGbSvW9i8mvCskUF3maqo16xekXLmLro2AZQqR2VZaiw2Q5uGJ3V3AAn52UP22p5xnVTF&#10;G4kZUEn/NDTueCHsjMn7Y5ha5irJv583fl2cGXUuqUpVHiT9LJ8m1hAHyWNmXh4rhT2oisduS3Jx&#10;ZrqQpXZG6AB/6wJOSjmqaI6w8XIYytJ3jQnUeSvPCa1Pd7VJ55HoAN59zwSV3OGAXib4vpfHLMx7&#10;npu/dN6xyDZCPiRY5Jy00ytvo8f5b/JZws32rSE3HUwBsh7XZ8u35IpPjyQBa7qI9J3h0a8b2LbK&#10;5pILcw+mN72MjmfGw5rWIrFyKGmZWbHH3D4pDumg2GaGOzvKggDZKgj7XN67d4usN1ngmNgqMTzO&#10;fz2e5BgUm3HutB/RjMEbPM5/azxKaZ4049VV4f14QiYFg4oJTme2fl83SyceQmZbexWP67v3quQ4&#10;SwZ4kEyGk72aPnESdBZr2Is5pYtFAgZA78RGPZ4Zfcd8Zl94DcIRATRZkW+5iEkxCBf9sYo714qy&#10;jfauSjUb622PXcNe2KVq4vSCCB7Zjeoil1JY09QODixOKHCZAF2S9T4nUvanI+NbRuXFmRuXUn1V&#10;33NjgMpr7o9RU6r6nmMJ+X1xZnxY6Qhn98iTBdpQnVGIhjlQa58ZGKXOwrFxzmPdF2dW7qvByduP&#10;ZVN4mV3cid8nm45v54z/FcwIvo5uGpGFizMTVTftHqTVjhLPxG0qe1bPTysrhbmFJXBtZkWFnaSA&#10;eYKp28Cp2zotrEj5xATvj8kdS88/+g63aY3HF2cGOy3cyTpd2rbCkaqYEpbh8oCCNiXikN2ANvyI&#10;Qhdz0847+q/kYXhTZZTopAgu09pg2RR+NjsliC0mo66Zpb4nPY+K6jvQJuCk66Nj5oNSFdytNpNJ&#10;V1gjtHhYyHuIt1vmft9l/5V7fgFtx73w5ctYmXkYfgZyHPLT8tt2cgfXVUA51r0FcK+dc7O6UJlD&#10;7m3gnG02CHah57mqS7dbVsyy77L/8p6h54IX0mY5Z/C1iqFIXFv6lmDGYl/nWREaT65/cc+Y1A55&#10;UeUO9Dq0QUAjr/wZwaQ2kCAlfRiEdNDy9PbFmWevAFGghWCl6RjD8HYu1/PiDsV0TzTAM6cig8sz&#10;I9krGHDgvZ4LGlW8szAafHtgaGAYTW/F4q/PPPk7KRtYi8lxA7lyAG+9bh1uh9FiSKRlQ5/XZ569&#10;nvjyFo2Xcy8n4/C0LjPDW1w3OCKfd2ZGztlBycUDO9coJ2CC1Q0sCwK2WOEPcbPjc7YmmPSEW1gp&#10;RoMLQE1bPpHH+W+NnwKWnMtO4z2k2jmvgfSNrIEo4miPdSdO51TtsfJ5T2D6Jq+CbCPnIZDJkt4t&#10;qO88mkwhlz1agktRjeHhv4aLxkcevrjS5/FaUfL9saLVk/kmNs6t1oqdjTODDjY/37abw1Mg2udC&#10;H1RQBHuXkXM6gqJzCwebkxmkHJ7Q1AKX07c8zn8NR90rllIJdVVCOyjX4w53pgvisTsCixHIq5u7&#10;Pcbz37LspVFWFscWKd/xZq/AK51yHOg4wRU0y0rfjSdjZRdlW8Y3yFX8nlV53CEklPrtEBT6wdcS&#10;amgfpTDgTUbKOGNHfPpcXkFCAnx0lQJ4JSftAok3uIwCg1ROXCbgVPnhGy4vs31jSRT2o55+qNug&#10;WouIdVELHGvFqN330UMTA3EAi0o7Bu7GE/pMylfGRcS7pnPajd8iNgQzNk3A4zqsjW1YX7UqQrSP&#10;rn3Ih+zHB7SLUv5n3eUN7Z7MvK0Xn9lqr87gRQNfIwOzuKSI7cxS9t69W2r9uPE+6BlTAc/vhzOA&#10;gs01kJy7iPfJzpDV5hriaGtYbn6M0OrsEuHv/uLC+kwR3nGN45lRkJ0YRqeW5AWbPFS8MBf2pBpq&#10;XdgZzfS53lAdhqwbOMMrqUW3pbVRXf+WKZ1ojFUQkttJFtC51LpJHX//mK4WKfO2t69BDF/c9i5M&#10;elE128zUij06ebTHBdCrM0+bIptpcZW3haGV9SZ+uAymdRfdXp2ZXJTkXAQ/EqsnaG+fVs3rkoPH&#10;TW66HzBlIth9I7Y74wdhMGLWyzmTDWDlJcroOhogg9LiUHpLZdZ1nOq/jGFYDKaMAyWXpCA7oUgy&#10;cHLYBhIhc+4Z4wRvQ/KNPlf/VTNj+uemyNRYa05wxW2P4WSLDx8oOHpAvATd3RTV5+q/PDMuAjsn&#10;DnI7qOCDv8RBbsle255JEKvkJfZ8J29BRbtOGzlIlSEWS4l2zMytgRQgdjTAm2HPB4nB5DJdhzaH&#10;XDm7BG3+LRn7c34p+VNZpFd7xmpxjTfxOqUA3Zi5v5uVh9On4fqJQvgaZBzNuI2YAS0TJJX1dI2e&#10;EWlKpxsUSWQPVtI/jYOhDlKdIxcrCH+i0YCj0N2nIRM7TvVfiWFzPu6W87TtGe+YyUYTRyh7erzp&#10;x7QQkWg6mnmR4eBW1Zxw2mlHAymP819TwTre2ORxhzvDJePQmrp0Qz4Npiq1MUy3xKfaWSOtu/yC&#10;oJ/TFeWgWBr/kRzpJpxUCJGKuiyMXDD77riYLLvZX8MjzgfNPfAIjxZxqr7niQmqsnYVlYTDS1eS&#10;4XJ8msfQJtfVHp0XqXWrBUlKkJ1cRxJJxqrFhlRFn3Cfq/8ydshItjQrC347SD5mkUPRGP7JDpL5&#10;MdAOkFyE9jSz9rfkdpELs80MdJYMTqr2HNpAgqO334E2BrDFLBKFph/LpqbHEPCSYTXLf9Kxab2l&#10;t6/uedMdSBbOvNMJ2pP6iKq6JJ3N2kPTLvvJnuunlAwTJh8IjkaVOSqsfNNOzRMCOxjvVDTGq+Ik&#10;dupR/ruNTvJh9Jbz5lFv1kWBTZpROCbUnyPm2dbVd5jzSQUKkQGX5czmU8RYdv4SnrilNoXsMyco&#10;Ea/P7lyXTpBQlkpzJWpw1GRPMJ8ffAmuGeDFoxgMoB5K3Ys3KdHfrujqOzOscockwmaSgMRjRYw8&#10;yn89mkSucDlSHU5a6/vTYjU/kYzH6P1prd+eVk+63IoJfRdeD4pdsCXU+xUcbwE5nQ+pvTf03Hbs&#10;ukew4wQ4HPwdlSCLoOp8ZhzEzegd9p0tUNEGw578JdSPFvGWPsgzz1vaGL3p0P7mOX2QPiX3h7BO&#10;dWxVM/KBPnBFwjXHW9Rtd7WHTGYid/lQdxk2QJGkC0ONN8kYGw+v0YcyTvOzUBY2LRApEEOJSIhB&#10;PMpG7nMSUE0TGN5x1mPUsDIHIDQUOKxVfoI/qnRqoIxWc4W3pzXh4Lwer6DjhdcDxGP36uiybFDa&#10;SDAA0GC5yYBQkpJWPkDcc8dsRPiIosc7qPJE7/p+3uATnDONQbLtM2HrjRwgO4lwfsxERcfOD7ms&#10;i72nIkQmlbLOl3UddYOTLRKkiaajjMQJb9TLJVmncnPDcWikItlHveEG5HDMsq2YrZ9P/5XwU5ee&#10;nBM7ae0LADrmUcpP13EVAyXP+Q0vP5pThbUZU+TmLV1XN+2TrGf06rEVRNbSI404s5uzyGApDtxn&#10;6b8SK5W+Hvskrp12rMFHgYjbH5BprmDOvCDcnzBCwXZcE3eDD+BKwqrVm7SZ5Cvts0S2k9QJYROn&#10;7g9H8Gu8CbMLGrrGe4hXpndPgYflyPAywMf0WfVdQEFpk6Jr2mqQ8R3vXptVBqU/jErH6c4QlEUR&#10;EJQEXMLqeH2r1T30n4nSu2k7eUEAiq/HTqTG+VQ87BAHFHfyOnTMffvc02FrjpQapV+3PQz38piQ&#10;QKZQlKe7VR5Ni1Hr1nxMsPT8JNZvnyeWHGc9T4o0tpONvE7R6eU5hys9VkvYoGthql4JUkDlod63&#10;ySeA6ZAJ72XHyUv7nD6LYBFvneA3bYVWGrS8aQ83IGD3Zrx9N6ePNgiaLBt7sXFhZbkf73iU/3p0&#10;JfCQKro5GTzq8Nx0m26gmHSPrkZh5eEXSgBL0W/7gcwSOcmITwV5t5+jOR8zEo7Knvm7JFO7c43u&#10;h03tqbiYogy5YDVxOrFDveXkiwSUs1mR4vO65yBwzMP8N4fTIIE6l6A7mXGu0vcw//VwxH2iGtnv&#10;mdZyekrkVZc9C39SlObtYpB0WIdaDIFBkgY/jIYO41Q2zjgt5fA4KNRN2qWpkxqMTCitG+5TUpE+&#10;qsaf7eHG3uvhNRRQEkIcI8mamQlZZ0zaqn0kmBNE1dukaP4pquBgVKldZxggzPZqnVRN255S1djY&#10;FDlqSt1OpMAMvTMtnhoLDsRyZxogubthkl0Ow+7wn4WOmmhdZ8mP9ir2ZeNV4u9O5FKh+iIn2lNd&#10;nJ5o1xGo/0pymETdkYiZqJuRsP4ZoWbOcE8AMVXJvaNpJ1G63y1memq9ukF+E7R9fwvZT5yoiXQP&#10;6y+bE01Q32sJ5OZivAWO7TUMOfyMRjdVF9Kt03w90okmYtyrU5MKd1NLA5UzpeRA+aPVS0Zs4Mdy&#10;TM5ogFBIWrurjU6Omb2Si9s3xemBeqwWDUHfd7Xut8q8XFdxaKR1qHfCvE+1dsiH556iIzwiSCw1&#10;Spii/hddA6aQ7o25IxMr3qQ06g73JD6vmjLNyZ7W3CeAkFq3Qu9LUumJFdp39saKRYHMJp6YpwoK&#10;AETkzOYVMc0FlVFz7QhUG+9R/uvRI+SnfZElr7hAfN2j/Pdw9L4e9jSHDrsDBXfAD9omhf/DLl44&#10;ztLnIQcyCsy7dTGaPt/5dXxV71UcikyUxqM946GU6/Htt7+h1vA/EBrIC1cnraJDiHA3ClF++1vX&#10;CvVv91MPqJLwxxz5zlrZSEIu1waPh2q2QciID1pq49zy9UJkI6vWJ2brs/RfOSd+wdTbsNSX3o8U&#10;rLjukBmWFFbIhtYwsSBoOqpALuk90z2Wuga2q9v4uMl6js+qHK2pPfhiXG+IZaGmSFf3iYLPd+Oz&#10;qJA96ZVcUaTweEgbsKXcQOGWDJ+QkElp9eGc/fRJD1cW86AmPLoVS/co/40zoPjLKRaYiMoX/Ywr&#10;9FdE1ueSaUHYwYR7KadXULurF+p0m8YDACS5+HA/R7hCGhulLwFDSl27KqWEi+R96n4V7kbjJyai&#10;6tsFDxJZ8mKtS7hCb0y3EBzXLrR94hiyaXiAvEzDYY051Zb0eJ/9JMgbvEPjH7jNOS9HYecq4rE2&#10;VQoX/9x4+RH82RAyxG9RnaKTM4i5n9e9bqn2040L7eFD7e8Gp4O5Vy5in2WBBdp9lkpjLyTDOed3&#10;KkbIHZGuX336/M0+U/IeZKmhgNOz8wEEBQ3XYsnq8d6C09xbaJ8rXYjuZAYpDSk1fhg0bVYbmLCQ&#10;09dEqFP+xxmGkFw6cEizyZvhdzjs/eYO1bghT4yYRDCzcxhu98eytGt9Ukim8b2BGKaIyHnJauyb&#10;/h98LWjL7eHEvyVQxpsf9gPPJ0w7DgXzHUmuD57uB1ZueTbyzhw5NoyOcIKz5IqGmIGq4B4lJ4mR&#10;3cZDCavhajcBUKjtrMGX7sweBPBpP+L7cT4QPkj1fj+6ajWn12Xt6368r+TqIJp3ApcKBD6HFXzA&#10;W6Onf3l0/M1DWBHITEsJxEVytOPFsDLL3ctupeckb+RywZJPfZb+K3c1yQCVzHR82+5d1o0InQfN&#10;MuAc3w7nJN8DWhzcCzQO+VjHTtgvt7InAGSkL0sZFHUFJ2g5qmYDY7YLNItK4unhCojkThFH+0GQ&#10;ySE/ZiDpo58bIoimVvkQ11gDMPqt27gOvne8n8M50X/S7CMonBXdhqGSSw3gPSOm9bX5ngqxvMM+&#10;S/+V3E/NYxKSeHv7pQT0b6LUJfY5mh3MyEtGtN2fKjMt2umzmDZyNsonLU3o+bijznNpTGaAPNpj&#10;LURGlNYUh/heHKsVLhI5XlNCRjsqhTjVakOnDJVKWZuEia46Itc+nxILOdZO+n5jn6Anq81XUbwX&#10;xyACTPXFY1r0MFbQptUBBikhmuj2nzvtE/VfNS2Vjv4wDuHlw2Bq6obc2QCatmn/cJ454kIo+Eae&#10;Ja4Bhe4TyCOdaN4P/ng8kvFUSLNMe3KufX9vEIMQvQs9SXBjGZfwAobqTuf1lkkN9yoMN8DI8fSm&#10;w9z8ABLHQ07nzmUW6lpqXzImTD8cTJ9qWEmgvvslHnB0VTYOjGFBoRLtBGeHWeIEKqIbS7DlECPb&#10;TlXQG1RVm5keHkK2z/LmZAiKwJbGojnkMmI+UKzauWR5HZ63oPNaEhoynD8+ifo1dJvtIWfjTCjl&#10;BFynG0CK33F8lrPv/FyOVjLN4qERrOakg4ELymhjG+zl2rmoSVB6Noiywr1nmlH/8GTonMvClxAv&#10;LnMiX6pcIsu5HKQ04G7GO5PHDWw7M5QcTq5Ea+wFPak1c1tBovMnBnZfQeIfoTqllgl19/gnRM88&#10;UbSGziYplkcfjhdHr+gg7D5Jly9Kbk7PFS4LVVTEOx7lv7E0LtVw8hVBhs1T4VF9pnyHRTqlVldG&#10;NSJW0b+7del6mAZfnEX8t7EdAs9nPoqjOdX9zp+F43TWwAXv1Umh5KLRkzu+6L0Qc5b0u4SeauSe&#10;quleMqotnEMy8A904gl35eVKctFtHjd0EWJVNoXEgrt7QrckOqy1k5m4llG6Yp+wZKTNEa4cwVZV&#10;9E5UhqFE3brBR1MFZ5xTz6ZGG9M+aTxBVGjMKcI58V0czUkHSULY+aawon1WDdGC0xO2Xvqj0NjB&#10;ZeNE2bcsqT5L/xV4q+apyeghXyJCbU4I2s13IPMwywwEpee4rQrsL7DvEg6RQOv2w9w7L9V2Ap+q&#10;C3x3H/yv4xCxZnSzgBAG5g3YEnfU5XHiNupK2eMNoJcT+iAaxZLnBWE5JoQALQJXD3f7NG8IqOLg&#10;9K258Kq8JIB3PMp/PRpTO44WV+e+I9TRuXFsblei5tM9Cw10LWcT2eed3+AlVcL/gASiJgJXH/ZD&#10;fJfin3iHRKtwYJ/uhyifk4s3e2UafbQfakidbSYXWFRGG9UornXK4YgMNX8S2S8QaOAEvv3y0/RZ&#10;+q/EfTU/DAVUTt+eW4+IwbESn9VFfQthYK4EDKm6y9spdjA8nFOJHPlZtL5epEA82/WkcZ/ajIdA&#10;QKl0OjdMOdD0EA8P50SnR6mPNyWv22fRvBP5SPkhx7w9BMtSvaTJVXKkS/tEj6beIOYEGXtJJI33&#10;7O6hUw8W5DwnmFu21x9vHtPb0T5RtOyp3gwk4xCywY0WaUmHS7vNiSqXHhx0xbSPLu2TAKgqTQVb&#10;2D5u9PmzcqXb7FISdwO82o3mqZAVkUVm1+bUMcV5qs9152Vofja/6ahF4XBbECv0mzghytPbodl/&#10;Ba1IBnq1iJ/eb5v0NMelkWCohPOcmIBq4TwgpNShAYTdPjtHpCJRFSXjHdka72OB6vyX2eqoa3vf&#10;a/82cSAQMhgGrYKq67BHvTFc5F5I5w8ue1zmIQk+GC4MJUdtbIbkpNA9jZXEpFDh4izJIeiaBA8V&#10;GBhvjthWztfPp/+K06J0hs8G0NV0qCEe1ggtkfMh3YTXh4jVWBCejxsSls8irQOuGPNdS2NB8n/F&#10;VlDaG5lQxqt2KfEQ3XmI3x2GHO4TmNlTyl2Ty1YUgfSCQLwm1XWxsDuhwHPvGEvIanX6EHKqkXnr&#10;DA09Kqny9OEh/vSdvcE/lE7HOIaP9hr+oRtyo1gsCe2pMQTS39hO4IIKFPq5kBDhtCJCKjdq9ag9&#10;ej2M1oZu4TyCzPl6+0PDgkUrGauFZZ54DzvEEufZhxWbwtxtTtplpKynRrSLI4DAkSadmVqu4R/W&#10;uO/7LSyqOcFMc3jIuCcNU1R9eJZ9Z29wgSNFHY1TRXsdp8qaP/AiioDquOXlnxk1qjVZCuGX2eMC&#10;1p76mA+sR+G8LpWVHliBf2qZmnBQNqudgHtGBfgYMOZEBbwhrWTkq8ezVite1OckqI91Nx4WitWh&#10;qbF78iJag9+p5/oP/1RmfdIyvl92IQ+LmKkWhO3Wu3nAQ3gzcL78itfwb/hJ4k2MpU7bkK4i55oS&#10;23cRyuo8m89uOSvVETyFJ8tGeM0YhHZRSfTQUT9qtd53Cl9pLZd2SRtIN7NEoUL7mOec7X/5HNpR&#10;/6p5ZZz0Tb1uVlFB2u5bGc6BgPqBLqmmlwHax7j2Lrn0QtkHbjjS4OTE0YEd6K+4PpKBqRqy6+mU&#10;wDkCqU6UJzpWX0FwTUo+5Kwac9JDsAuA2ZUBcnX9lX58yhTRm2SpsLjL+6SgVQHP8SZxyI5DdEtx&#10;kdSBnwO6zVgEOYLoRNfnxPtjz8HezzH4RSyIitGundAaTAW7Y7Xwkht3RZOsoPbR4028tV3oEMbT&#10;hYl6uDd4aQfkPFr0lrPOANZY4yQVCERcjg/Caz70FsP/Zgfrk/LgXUXe8m0lsAWWkEi07291hFlc&#10;OkIOwVgP1SKLyoc6Jk+nFksPl8UjijFuFiyCvnHKarhQbJ83G6eAA0tD1JyouLuOSvCVfAhbu2Fd&#10;o0xIkI7PgpNd1uD/IwaaD/lsXxDxZ4y38SY1fTeoFgVeEfrxJtZRr2vhdlkHdqC0tScQ6UAGAgHI&#10;G/oVPBC7L+ZEpHZOMZX9/hJW6m4NXAFKn9FqcWFSHn5ItR3jlJ+QevQvkKkuPh7lv9b9qm5wK5dG&#10;tnjUEX6igdljz+cFscnpB2dzOeFB8TzJM8mnVesekLgkyZQ+lzwTyyGtjlI9SC1w4Icw1WK0AY0k&#10;GApMz7I+vN+EClp2mquEipICJ6gso1ENYRo6JeVuhl0zjT6EIeI+TSFZ6d1BjGbs2kmg+70oRPND&#10;oHLD5pvehDt07zFFAk7ZR/tZwjA4O30puG6pjzDXtXOb6jXJBugSCweQaxPQjlQaNSMSqUFpfBF+&#10;yJDItTm3Wop/ePQDQoUrW+0GXoNs6Ls9rGoQ1SoGIl2aUx1Bg62QuK04z7QT1IrUiw8qMHCopRUJ&#10;mhE+G3zu0pR4xRzAxoe0+PuJRdpdhdKOOjUviKwE65Nyd0fZ0bU5OcHYJubHWldEIDmZFfVHeOYa&#10;y8apkqeJpkYCw3UzSPG54PX6qkoqJthOWwF+S1GrmgPmm7oXPJBvt89OzFBj8hnC1PYr8Y5H+W8w&#10;CmgBMhLlg2eszbvyqCPSV9ZNmGYwMhwtbT9THSleQxXsTpvFIQjLjNl0bYeDsX0Wzx0rlEMw45Xq&#10;n/6h5FBk7vMltvqh8EDryRghnhLhFIudYNXXlespQlH2JUc2b3Aqez4oORTlxlaIlmYTw91pHs05&#10;yuHyTVUbNIiDU3hcBlR113G3V3DKinYEchCIYpHcYZ+lQ1yu2szxgld+urZ58N0AIqN/y53mb/aZ&#10;UjxtZZswgWxmVjwMzp7RRcgsM92PHhJewx6NE+uz9F+ec/ss8d3ursdRYb8U9LCmXqi5XSDVGwF8&#10;OOd7ub5pBHjrg4nVPjF209h+o2gYxrlDXXGUjZPIXqFvTsfmZbQqyuLcritOSDFCpMImrvSg5X3D&#10;fVhZgkl+jvDl1n6UDhYwxP+Q3csv4T49dXFvxJxoHF1ZG5ppbEKhwEUzHYbieJN7cbJ7zLU5ydnI&#10;5B9ib+s9AsoZDHojMrqEWOX7SLmFOSs+eRU/iaP7Vl/c5Wv/7ZEpHFuh+HexbkiOT9OYYFIG8q/t&#10;k1zH1Dt/gG3nK+zMbXXx2pKnPR82/ln+NxZE+JRim8v7BHpOx97bf3N1klLVWxoJmWNV+IUOfQO2&#10;L3lNAoe2MLtRE6/fV2ansDSl/3Bk9RDdJ+lwmOPX+Q2lBs78GVZ+2wo+Z3cF0/VzXXvGhMd4HLBV&#10;MnioPpfOE9vE+VGqS+3gw91ig/Qo34OKyqDPQTXX9zmnkWAmdp4A9ThpjbYOq78HF7kD4uqfdZ1W&#10;dMdaOhhA+MU7hQeWvt0DfOx38Wsp/Shhe9ddhqy3aqFIa0MTSAU5G3NynqFIGIfoQYm1nw9Z7XXY&#10;kqTu9EWCektWMKDGwojP7v2U6BfJE+66PzEbUmPAN61Q4kQOPKpo+c4fS4SLvceC7rl55Xhzgpg4&#10;aKMVNEpn4ez9ziTYQEpjTuaO9J1LpPLvj4BHvojXp80Ib3maFx8kYspDG9uUy/76aaLfY5jGnENC&#10;zpBFc6QNheWcogkT2JWKqM1J8Co0cWdOeIJZPEx7+SwIlpipWMnykFP5v4VmUVeN8PvIDrcSOTEP&#10;JOlHrfIWp2rAs8sa6bpV/5W6D3dGuToDHg4azuDTbXhZ5kbDzt6aC9sMqy/jthhB1pr6LIvuhDR0&#10;BwrMftQoZgPtPOpN8I7RFrnmdx8Cdyj3ylweKnxkE5uxsBWV1AXFcX5tzzAOxWj0mlKccoV9V/1X&#10;QhJ559Ab8aHG5iAKzPSYkLDcMuE/FhMTcq7eXJ+i/7LaSiAwHbAstPEbkgcQjrlDtttXoyYUj7SP&#10;iezemZLQbQoQ4uJMMGML9V8ysQbkIJnlIVpIUiI5U3fsDzDQKbL1Zp0kzNQFsyNFti+I4Owm7k7S&#10;EI9Bi3mewT7aA3S1kaZqHHXAFsENIGcgKBUkfSxCn3HUlxjrnFeAQdAdN6JvacyC7SiF6nPiEkhP&#10;Jyp2aBIX5zx4s2CLnVifJVOkYy1hYCdNcctwPLw/JzjU8Xb6bOVrTAvakitAsPHmxTmnnA2kVkfN&#10;OdtjF+FvSQe6QiU4Vsea/svkSSjeR7bbJxZCFdJJJ2/nCdqgy8Zh34MtFShqjTfQxJhQ4MMxhySN&#10;hxiay5xgmBV2MOwG31Pdp7EPVtPPkzSGInuUyk4rM8OA9d04T77kFPY9CWJBqExs8CGlfXbY4t1L&#10;1l+UfQ2HCP8xV3wWNOnkgMORUMR4uGeMZDa4cvWh+PYhDlkGWppgP83Kb77jUYcYh6PGhkHNU6eP&#10;LES3jRV6EdNDGimluPDDa1BhZ5RDnH2WLLUqJsiN15z4vH3tbq12N6f3m1AhKko9YMxGReFAYd7x&#10;KP/1aCJH6TwpLJlGH8KQNWFGjhlGhnNDHqZXUtIgL2W99Iegmo1l095uP4dz4u9Vs9Dx2R2nUKFh&#10;uvv3KUbEvJynfK73LVChOF1tWzUbAfAPRe26P95aFKMrocjfPN7PF1AMMCk1ofVukRqp6qQxPZxv&#10;yQVExU1f2Pl+jufkOJJ/7dVj9AfbvfucM+hMPUPGgia/f5+l/zKNbnSNG3TxjFJugCthfHafsocn&#10;qvqZAIQ7nA96SwghI1bNBC0hPQNHD4tnUpQa6tk1/CQ907WwRMcfCxMnvJJ8pUysonGaepEFP4BQ&#10;FYgX59xkoFLDOrfl+nAKEcZn9wYh+dpqMazzlD5tHtFPsP/K8yT2iskQb0KHfZ84iBzpU25YXxBh&#10;YNs19Dg8sb9MM54N7dRhDTRyr9Oj/Nej2bKrqzj3CqN5mP/mcAbTT2JsRVHzELwT79sPR93ycPJ+&#10;FnGzDqfomZwEgRiQYWQvww+hyyKmGsHlXgalanEBVXxSKcG9HpWstMpuV66JO2L2idZVkoLzk5/k&#10;HoiPMFDfsJRkiIuwmSaQ9bkMZ3I8Lfdh0yGRCv1JmXHBJsEhWYCzqcDlE1xiEltGGQxavkYdcNUS&#10;rHg/FvcE3cJJjIsPq79D14Cov4Cl51P2eYP54KmikWK+ym6XD8OavB+ZlX235DYSKYx3cf+HDn5t&#10;t8o68cngb+nxZVXG0RM2Poy2vHhGYNHuPcTybmUTYHZuFznti/zxE6Qnnxoa8eT5bOmmw/HGou6V&#10;blIHBhj9KkizfJgk/DQ+iciL27dp1W8u9bhyfF4E8p8c2LHinZ8Wn6+a68TTnXNYFrKyLcQPCAJm&#10;dee1aenNbs8Vl9wv0RJ1FnBHIV2LHGZJkRdCzD2K0DgIRCcb6pTafyXdcnQEmmPFkEivmSRXiLSi&#10;OALqF5fsRnnM1KZ+7Fb+h+NpF2YkN5v9AvJomIN5mP/G+hBbZDwHQ6aXzhaD87CjTSGgFHoaC4Ox&#10;ZL8iQwsOiByNZdOoiOrBGXPmp3j2kPhXrBS95c5UJHdwfC7w8Tr9N7dFcZdr+XRHRrImMMXjDvel&#10;pFDnkKgmrCveRBeQ86Fu8lHlPfSdUbCRNrHU7ORal7BTmVF2LqM1P8Ht5dMK2A6A8xitpKkMvD30&#10;jyEmiWURlLqMoLJXnNFJpoDQtc8Mhmb+O1SD5Fz2TDQ+cxbF/s5SjQ11nw7WlaMxVLqlLT+dztvx&#10;CDCLEo/z3/o+yVUpkKVzh2Xw7vvo43mwo2HUYIXT+ENsgVxdgamEo+xvU2Qw3+dM3nnKv+kx/lkj&#10;E7LmhifkC5lMM/tAh4GIjXXzGDR+95iUrEQmDMl7M1OlYvasEHN3tBDLG70OBiKS67DoCyTCEwKq&#10;hVFacczRjqFNMpjDXrAsFd9NAolPb49H97Emr5SCrwMICoGBn/DSk5m3VW8XZm0HOV3opth5d/Mz&#10;M/6IFGi0Kdlwt8/VfyUe4xgVCGPVUFfX+oA26qs/De/qRhqP0fb9NokEN/xevIsv3/DSLAs4JzRQ&#10;VG/hR4jIKoiAZ2Sce8cJF6pFV3PiAXWg4xYFTvgjFZJ/kj4NfAh4ppquyEbmxyM1rKENHmWg+j/e&#10;zqZXryTJ61/F8hKppuzrt+sShVTVQwNSa2jRI2ZY3nbZXZZsX3Ovq6tnRiwGsYcNEguE2LFhweeC&#10;5jvw+5/MyIzIc+zzfxppaOD6qXPiRL5ERMZ7bivMXXDyNDecdT/WkSrFq2tOqPvkinWoeC/+xj7C&#10;6d2MJCeHmYV8jvfi73hfpdcxKq7KWOXR+n5eOXVXP5GPdX/kzVvGX2cfoyqbHtf0TT4oJIOUWIRS&#10;oUaI6/jc/wzmTOhxTV/CnNgEW6yqyAsHQpiXYC7MDeaFD7LUQexUQ2WROmCOfayzrL9itTH3updP&#10;GXwK+RfCRckaGoFMgGW18X5F1q9O9eaE33HgMeYMS65fjZygJaZPSyNYMW8WWZdZF662GLifD9Im&#10;VnmXH5NT1dxZkwzykqC0NGPVnLMuvwx5h0+xBi3YyLQZnJ6rkMnQygn+U/dZ+a7LPifMml+1TBjY&#10;1mSgyS+yTZrJ6s55nok00lySnPj0PFFx/6KrVwJMnKHOx43dXczzTKTYG0Nz+TR+p04G2w2qy+N0&#10;7BHxoIFUl16Vmuuv4KokhbgtaMn15rSYBxeu0+vdiToPE6WPXaazsYb9NCbBbonroLPNI4JA1xLB&#10;wvxGsernFImdMkOOzqnjOePP61E+QsqkIi4nJEVjIWhoxCMTJgsaWpBEzySgSZ68gLbpuaHykY06&#10;2ebeCHYwLHZMlCkyI5o1VtKHhZUF3KDVlvsSzLq5oK82xpFqN8uklLPbKYzKPClo5XEyepj8JT4k&#10;7Ck4MuZMuu8iHjEhI2SR7saeS1Ies34XzVlZym29XqjncWUbvD2kNfTHpGwt5zOR4CiRJppMTGFb&#10;Eo+fFfQI3Zwzcj2As92MFt77ts858zzKOvDcYrr7tI13d9QTEHZc5TYyXcVaGwmhpkG+dZ+xCiIa&#10;CbOruMTmKmWihuZ49GkaPSE9GuaDgWGy94ihUrEum/PZamPMBhkcbEbyUly+z1tUpk2Kmy2b72Zu&#10;pHK3OtOp39xK+lhCYfHSpXb6mqrUWnRb9d8MGwjXbr/gCLqM9+Jvl/BkHMkQ2sZIl/B53068F3/n&#10;+6TwxvsI2lU3r6MbUFviUceCObm4RUiiC0cyJ6euoyryBWEf/g/NqflcTF7DoAlekyd1dUJxkoRe&#10;iGG2FP9wVx2ely6dvrAHx3PmxA+nPNoVaTl1Uhyt4e4ng1Ape2XOedwkCFwQiySLLC0n0nw9oujL&#10;2Xvh0dcWZ3rFDM1gCPcdVkeyC7icc1ppdG2fOTtrzya2jth9EA9xpWUz8NyzWQ0aOcUwfPmCMEZ2&#10;dVjSxtdJ0fMlghHqAlybKyDoX8Rd2IpUKNPAlmxPKeoNtwJTWhJb+DRz7ktCM07ywss+09YhqkzY&#10;FOCDnypN1V+dq4htxo2oeOTBvH6aOQdm1KVWPTnEj+6dCfpEaSF6dzjnhf+52Qa67uvMDo/S03jv&#10;eKR09utrhAsds7AyOE5RWqFuHyVOwUeXiaBm9qRosaj8gP7u8DZHtyhSld1Luy9sL2Jn8Rgu3Ne8&#10;Ry2a+LH773aSJ+Ye+yJubv4IoMgoiD2N9+Jvf183FHRJj2+IME3ML947XFNF17oNBtSTpWHbFQVC&#10;IwhDE8MlgqOYhDxc27qw4t39cDYzzkeVdDYocoiaGf3506ViQdHxZpaHzo630v5BuHXiqDSVmMpq&#10;Ijcv8e5z1VnUgqLFgnnjiYmZo6R7ilWpRf/Ywss4/KNJHkKX+yE3Mt6t6fFuEogIQiQtmTz2+mko&#10;s0sR6J9Co5KfQzCOUsnOQHgflc9/xCFBT0F3ZMT2THFKWUhRWfO+d+8jbpquwPtQVGjb8V787d8n&#10;qhNxL/VcnBekxHvxd7zPGrTTlvdhzZBI8d7hyuHNEe03mkSMNK107Bmzivjpdv/4omUhn2XtbNAs&#10;xkXnLMuufh8NljDs4s6inIU0m/6Y6MeiTXN1fRhVqB0k6wZv1FnG3PsaEQPVsdlwEmhu0/k8B2rd&#10;u7nK9AiLBk3Gdyu2wAKbh7zGT9fPw7Gm1JKr0mEbBFS+nmnKNg2cdPai64tDjapViN3HWUWTpQ4V&#10;I42/MUYKvPuNWJAlttxJ6LaOCka1qAtmU91Gn6rCyoUv1aazq88ol/uFKquvCsrDlTjeA0rqujeA&#10;T1PdU2UR7oFIThQdknBYByY1rvMqUrg3y/NkkSimpxHhw6bGpwobumGQtt2XhCB9bZGCYMSq6SFy&#10;uUPx/BuySJco9k767KbaMHWo2PX4O3Yfwyz2hXyL4SuO9w7XVA2Iuh0pUbY6b2ihEKociQtMpG42&#10;QZbo/8ljKCjGWHHFCPpIOdGjSgqo2KjPcyzaedw5r9QK8tGXlajYAsszlZb0TVFvzppGgM8q7lGW&#10;lwi1pFDLI5qPdC8Mj2Gr45kdY8bxGRoWaaJdOxuygsjF0LCwNF+2bJD5mGyZkDT00r2klYlSWlCB&#10;25yRMkudHY8ZWD8UKUbumWMTM0lTPZ+HWmUO3DjN6izrbiK0Sbjp1I1J3p1wn91N3ie7s+nLYFG6&#10;zrKb9fsq/4z6Dd6nM2vsRLxXRxe7z36HejBXcU41LxRydok/UuqJydjX8fMr8RnMqmjqsAgi9hJu&#10;D8xMn0/3I502/ktUn5QdehMFZjSmIZMrrvqrzZmDEJMiYPl21dXUAZLv9YFB+y0JYg5MXbHjsXzX&#10;oftUXPVXYKYGILRgXZS0ZBgjYjiaOmaETHPQTczEJUYSkyqcj/13sd+BE+O59zSi1xUm0pdPO2UX&#10;RpNL3lde80J3hzODI6ROb6ed/Eg1ji1vQVRTtPyr4jKFELDpY7PJ+v6MFb3MjJ7CQwsFOXbLMtL1&#10;/ZmwuNXLNa0rceDxzDAxuw8JKC4JWYbOGRl7Bi8srQNkPkWiOtAE6EN3qLjqr75zZCVHLQD+JEnA&#10;wiFKjw+1h4oNVm15rCZkbUe2SwOPpdQhZk5uGnwELHXTdc4pHRVfFFnP68Do5BaY8fVeksZHV+9x&#10;5qFyYivVSSEUelqMMCtnPAsN4onhGOUxw7xkzpBo+Aqeoc/XmChlIiPz93AzdH/RWDHWJKRvXd/6&#10;q+8z2uhoVjB3arC9HG0hKJ+hrVV1DskIdOcd3PCf860vvKDowdgjFRLFeOO9+BtjVG5q15pI5FDD&#10;36abxXvHM8N/EEouvXl6ZuWcGXpvGGC4+dWQquym7qjoMoVInnpHNZwVV/3Vx8sNdYpXbvJIQreG&#10;7XXFV3SVIWsG1qqYpVHGEbAlhIYMrLhi7oHzOVH4fq6gCWG/LGu0vk+ewtw5jWJ5v2KLncD2HmPT&#10;ohWFDD88va525DCXHAV8SAWWtPlZLe0eQx//wPh00MD8NAIuFOsjOsVDifRrOzLI2MVMOCIkyqC+&#10;iRkzJnSFyQLpsUqPghZixUzMmfkOMENbYWqh+y53WSA0ZOXEnDkcYofrztZfsc84/sMOI5rA9V2V&#10;OdQ6NTbj4HBQKUKsNr7lwd8VV/0VmOd1a4fiHVfLYGpc3lUnpBkwAxuYGfgFJ54a0IzlPDpY8pG2&#10;XxKdHYFZ5+EF8gI3fvQ+xWEWNDJJCJt50Dbu3Jq8y0igz6AwDnnLvgOK46qbw8Cohq/K1EVeFP6T&#10;CrtaBMe7KRkcJ5PE4nJYz7oiQurIoG3RxsQ5yKaMouDnM5rZIWZMVrwAnfpZ3+XgwjsSjUDBzLm2&#10;YGbJw7Lc7peJ2VZc9deUxIpHNllDMVtr7TsnxVb3vm7CvHtMrLvH99X4qUf+dvJi2R0CRxEoAor/&#10;nUl/tN6JBUoIPonvHs6MvBLpFm1m/LtR2pgZ7rVhQZBEgvQpQiPV/Ul5IoO9U1zFVX/1NUUDHfUO&#10;KrCvYUfa041GEnyaM6qKK/yNik70ccfAdmt6jHlWSOI6D9g5Zyz0IeoOHqNkDOk/HnuY0+UjTAoF&#10;pJIoggBrqU1KlSs1NogTgbhcnzNjwMTxVxtLMLKYwKw7RMtGphJXHjOMZWCIk4gJzMfmnGfd7eGn&#10;OQRDG0V7w3KrA4MMwus5H+8wB4132iKMF7dlCSeN5/tKxXvxN97nasnwWamtz4haxHuHdERBItlP&#10;fbukjNZF22rBu6BUFndzPw4yIzI+fNNzR3YzO8Z8CJs+zbVTXVBOQjl57GLGFxSTor9LDeUS7sfJ&#10;0rWIKRASZoJaXX+ZTG1ihvqDBqngRSkohMItshwJq0CYmDm+ey2twmVoWZ0i6vrWX506SM5U1l+X&#10;NTKuFsxEMONA3ItQInmzxwDtAS6x2J9QWhaRBbIHO+ycFBb7ONL2j3FyRh0/c4bpL9AWOT0jqwx2&#10;gC0rbZM8P9rPHT2erSQS9G6fg7uCC4lRoA/0dU7jjffib39fPYqGoNa9yCEP473D3cwHi8rsalal&#10;QprRiI2zXKdj2exnaNERSmNbuSnJpyNEqPwPbX571Uh3xg0y2ytWuW8Qx7IuEfKtV0hnGDRD0xt0&#10;RFaqmkS3gR081sUJcdaOx2e7SY4uiTPxUfbqRAZLukesTmrH8LV8eTdxUg8dfazKmFnqA0CxHWRc&#10;7XI1Zxo4EQpNgu9mdkxHs6vNkbpJB3FVFbQ1JZ8NQzf7IjBt4+4uOISzPLS7iqv+CrqfV3sBG3Q/&#10;5qwU5TEpmRZ1zqnXzJd48xBz1iKO2D6pCUeP01HPEdsH5q02mdDRf4ZRB+ycM66Eudp7cQVtjcNh&#10;SDMPM6d8pKJKiqK/l40kwyES8w4fY4gMeTGgTczc0jD8I/s5k14yP70nA8Kl87y8kMKybnIgI+Vt&#10;Gc4wVJHFz7adWkH6zIGVtyVV1nHJFFMsqbBNFqFQ22KucFDHFRN4GliyC2Qkaz1Ped1DXjGT0xb5&#10;30Qc8AVUJYB7WaKsh4u98cxcwM+cKGo7sIkKwtRr+wKi3sNQwhutcpe8JGRpqeN5g0bbfXzBnAnw&#10;Rc6tquxVdVg+zVkYKhdtnFSuVx6n6nrdptCsGY+2S1AMPXLRqUh/GWKdCnKVQRTMcFKIOFrPyDbh&#10;sYWZYCywfb2IanPg50+T5MWJEo9149nyGI7s2ePE0Hn5EszUNhPP3naKUHXPcwwZxq0fPI3HUFAz&#10;pufjnBKAm+wCPZKdVQlgx8z4q3lH6s6jIcMo0pfXNa02GVbkB3VohG+vvfFWm0idOrluc8afqyuh&#10;y6dpgh9zhm+WWxqI9JBa0peEdABCY/4+kzaHStwxP+FqtoqZvK4oHcf3AOY6Z3LQlD/Qxk1OWyMD&#10;b84kS0RtKjPgRtpt1GMjiZ9GlRQN5g7SxMiB6JhZve5fMzGThxt6nhynLVI2MStrpG8GW6EEw7wZ&#10;NMocckh1Jk1l2WEOfaxpI8rlgijaShFXUlfMxovxXvyd75PiEe+DJTgo3ou/8T5pGZEdQWi9B3UY&#10;Vbx3pKmQx6a161jwcFUliN3lfsoYBEfUmotHSk+YsdDJJbo2ljeZFt0EJjVgcUPCiLTt6Jips+9G&#10;y9wiBh47yFx1d0JbzTrL+itWCo9hSEWGsdjm5ByyJH1geELlKy27T9ZgBHrIctY5amMmxyFqp0CM&#10;fKmERbbJsBZZnmsEQsb8GJHaM+bhRCLel2Am2Sg2kiZAZLjXT3OsDXFNPdjC5Y+I6UW+Cd5hKTX2&#10;nNFHo1sV/yC7rHK5OkvFpDAFeju1sc/kcMP6jT7JoVBmpI+ZEz8sK+xT6cV5OakgG4kwlC5youXH&#10;SBweB+aX5Dn5mMmSISMhzhHdw1JWG2rn053CFNtatDMSI5VN3DQV5OIF+0zUS5mFHXZkI8VyQvh8&#10;OjAjrpuzfD5WXmIfNwTRqwp3ku2Iq9RMTEXabdS6z6vsM6RNJkoMbJ/8I708/GWE/iRf3X0mBkkD&#10;lJgUG1mFVAsSdcwoUL0wf8yZjcUCb+OeSRXenLFISUTqsGrCWkkIHUgrvC2JTOhltTGXhpdPPpLP&#10;5BUdrnaxWgbsmBT3fkGCgTk+PR9nL9+A9uaMxjXTIkZkKn1aIjUw7+Ja6i41HssMuYCrVGYS+zw9&#10;HxOzqpFiI/cuDnL9ZxR9PDbnjCSZsbyde0TJ/IMMDpYEbg914tJ9phMM0iCWcxfLUyQvRAWVt2uo&#10;D4fLyLecj705s03Sizrx7khI/TFnkDFcQmMzUKWRuAEdj03M2DlzOXe2rXIQ4+hXQ8ZFbquHWpzu&#10;87GHGemHthej3jEs/wG3Zzze0Tb1zrQm64+HY3KHOfSxpo1wCKmEqEM941b3NXt4fV/O1hjEMO3B&#10;Eu/F3/i+mm2FlwFn2rCH4r34G++TvzWodWTwpO8fyiNUmWjTRxxfQZ5ymErsDnLANq86FR0YkQtB&#10;LSMHbLdyx5hlisaq73MXSJkYNts+sY3I1HQdKYfLF0ekNqlvf+MPBEC1zFFoccvEU/3I6wFWSoXj&#10;KcLYP+044Icqhq96KQhHxE1JJDYqiocKJUOlUYj1AjcuzhWOlDZi9PKlAp44qDTwdvZzlCOlk6Z1&#10;TTpOaEM6Eptta+0uNsUQQhhdS/8ZxKrMnIYWkV5nqzZxwY4IIIXBXZWCJH62rH8YYq3ucLxMbFk8&#10;XbOJr9FxIe82qMs8XCQmsIEBqrYNZRlRf3ufTFwA7F5RNvBcxt1+pA9fNlvEWpwxM/M4RLkqmeci&#10;I+Hq3sIFY8hjg7y9ZXeCRfapy6iTckV0klqVOs7bcaQqLaj5gCy0UElUS8MOm7xPtEpUlkzjEEW4&#10;wxc1Vu620FMvzSumpGP65lFLq0zQVZaoKG3GKg1pbBLboHIbAl/9MQ6fUUdWpWL91WW6jNjYJTwf&#10;3fcwP80mDi0C827x2WL9KdK/bQVL1xPPrMXGRseKiEntpTN1STMGMxzRY2B4Wh8FyW+5eMdycj3B&#10;UMvDJ0XmzWl+l25UHhlBOUMyvnu4pnIMDU1WVlxhVo51PhrbtT8QOZJHRcJMwTXXVPK3e74O0i51&#10;FtmP46T2MMtLR6ygUcLIeR7bhVdCzrDPPoa8R0bQSDs2MQvbWE4Wuxxs8OQWCO2YtdxZcuqxfFPL&#10;YxOzDLehP20TzPJiU9DH4x1mRio/zZ+EWW1ThjZKvKNKXhKl8YGNJdk/JgI/otFaHt9bhEOGOOAY&#10;9e7TiCY1r//cPpNVxD2s8fgyCiNSF32NjvRIboEkU3/99CBAygNHhe7UQr19TjdAgHm3kXjrRv4V&#10;ycd9OSfm8phYp69IEjDDeT3YBkqttK2+yVOS7AZG/qqqsPpmXLbaJbou7qyYEfaoff3TPGwa1Jiz&#10;6hGmnNWBZitY6i+pPoVt1Ghb1eGogh11UWqPh0EwMZOjOgZ2Yb0JgRQ8q/FpuQWLqJDJGHGt6Q6a&#10;mMlgHU4GmcAX7DOH6Chwow/IeswqxTI0noNDmvw8tJ4+7qEeeLRNqfrMayGrszqW1ZtMpftttSHH&#10;Gu8gAIBWGEzHqda8mSZmGBph3D+9misM5bESBdpjni5JRkpvGdJzuO52mOOc7toOKUPS2LePokP3&#10;e1OAivfib7xPPDF0FCWFNDddev/VT799++r713/7l7epUFLmRnDtNKYGoRS3IimsC2vRlA1nQ0wc&#10;pr5AOrMZNEgO2L1DU0W0oa7pwK5MTavHYY1NA3K3psdzhhWnihqUMOdMsnEsiUTLSkcIp6k7BxWa&#10;mOkyM5IHd9Y2jfv4dJDoXsElj33Ujk4ngIdZfrORWzi03zHnkhp18FhXhcVmXCovuB8vbO4jUTTv&#10;i0lFd3NgnGFDdx4i1Jwzwny6a9jnqk6J3MdG7isgichHX2ZK9iTK/XNBZT1DqeE0bz7xMSmKd+My&#10;Lz69O7DKIT0ee3Mu5/+AnZiZyGDYo8dJbxmPTczEZMLCnlrLwEz1/6w42ismJaF3PPYwa3PCBJ9W&#10;yMSMqBjEOxT2+RgrdPjjhzXgYVYDxqnbyvNWTmG4eYq4PWYFRwe7X4oZzWPabXvMUrRDMEvZKu4O&#10;LIlsh8Rjc84yBkIW7GmbwAht9rtY33NV8agPU9nErKM1xCPeq4WfyfUhvhmYg2HHPhO1njrP52l7&#10;OVWBwtscHyW6t8kQxhvvxd9+Cl/hbBn7MjTC9P7hiYRjSFvUFAiRc63XIOtiBHE3ebE81mxi4iKz&#10;7bG5pnm7BuxYtK0vWCz5INHxeDPSB2YpVYcyclkj4rczUx0rbNdpZH0fLWMcyEOBP1tT7ryl91ys&#10;qcAKb5LyQTgsHofaP2cGbY7ozYV0qoj8UAfHaTk/LTsheHNfpC5v3Ti1xNgX6OabY2N8OrxrA7P4&#10;Z7DuXv2ggCA1IwjPnkdHpPQhR/tyjk4FEzMu5CFk9zoVrQjxGwZ0aGQm5q2BU4fF7Vn9C7iTRy6c&#10;bMxaRahs8pAo28U+/hmfrlPHlcqHC3nRvXIoxjRqVGp8crfI1Rv7wPnRu8Jb0yU0xwUvbbbUJa/B&#10;AvqJhBxRe4s6Wy43wULqsKNBiIdWqVgDdBdKwKYe8xnBgth8MjlkkjdDhjcv8HLjaB4inVZBvcPz&#10;+LDSWePDu1wNVnV2wLksC0RNhsOTPBNIAi3FvuT89vnItVv2lgrkIXaUYtWeWouMdTuTS+ChllUw&#10;0OK4GWEv6Lxl3o2npPCFLkHZIIt1KImPTh+sxuEYVxVb9TqSRDhCokr1riSl7sIhmslLUPomdO7N&#10;9hB0zAc6CZ1ufng+JVbSd145JMzcRovcC0F1MB+O7GCvg7UgUhd0cekiY0KEzcnJsyRLQVHqlNNY&#10;ZORKjdkS94jzhNzFThfeIrM4YWTPZlPjwzQ+D8Vh36kKBqKLZQwKD9MFi4xkCiVQt9nWjCKmM+yy&#10;o0WGbzt7KYxxQcBTkbuQQ3RU621Jxmw5V+LclbnR5jOeZi6QP80/dp8TtQyrnkwp9SBIwv45Mnlw&#10;5v4pHD8YCLunhUOtvcWgH4nacrLXcDX3f8SVkGq6quyBPCjofKCFI1p80ENLV8bQcCngW5IsOWBG&#10;yhZeFNW8JrRqERA+KtId1HnG5VslxwUDcV2BcqTyh0kkDVql4SXZM+UpV2SExJaHpW2QNVu1eQ3N&#10;ZIIG0RBxjl7GqZfmfKq08sZAGL/qnOLPFiWyn7fKjqqGJc7f6O0MWhy9xbFBctZoNiiv8gUhE9zV&#10;VAT0ERNPbPmLcz5pkTnmW+x2PFXiZJdhMlguoGRle47d45SvzmzKFbiAsA+KSGtNUXmmBNhAy6Fx&#10;gVuXCpehD+mGxRqNo3JOVYmbTJauXMMGhPqVRt6eXpYzLo0vxDlDhzIyrZJ2MfznskpqeJ0L1UY2&#10;CD3vul1vUbJutIqMMnqSqjY1MRCTmY1+EZTVha3LeOPgo9CCo/mQkqvd9oQM4CiYp7ugxt3IP16L&#10;v8105jAeXXiVhzVEUrx2pLtIysdpTmSR/cyTQu0cSWBE4MmHKU9Z6TgtuHxwmvYVUf3Vx8ppHroY&#10;+RC68S6tpS5gjEgDR33vLRl8oos4wy59hOV+AZ8QwbgOhRenVW/SOD5MWmno2azE0vGyDAoea3S1&#10;o5xY7D5Pqn+Cuci/w1/65S2k0CACrjSURDItrx+upW6caWEbstU5tkoJtk6YHv8FP8MuzKIbBntE&#10;HEcNJ88xXR6h1bWIPbxLujn5hAWtLkjs4Uhlm/P/8gYj6VQKJuaXNoku0edZEdW15AK66IhcgeK1&#10;Ctw2AOsnWhqRmo5hUadPo4kucjnxdG9HGaXIu8lNzhJ463iUh2g5MLt0o4qExSn0zfEffakox0D8&#10;VrQQZtf98IMQFL4A7VZT29ZVyWv1jNe50M9E0lJIr69rARl1jYZaKM6Tbcg7+j6cLSzcDxi1GMAV&#10;l5dRZNcrAtSRi1/1KXk37aCWW7QnMlpoofZxdYRaiVeDjlbEkQeu7oFsQkZLdc+c7RiyhRZDPjwi&#10;KvVTRDXJLiqWIh+Us4ky14pW7U6DpJRafcHeSmIOUEUdC1rcQ7HIuL+WVjksUzRP+RJJBSN11kGZ&#10;7no3FIru+OX+WBRBPe9dndBGiAissmv5OqTYfSkQI7bEl/sd6ObHbodBYtDJl89Camuktm0ChoI4&#10;0my1WGxvDOKIjBEB0ZyPLab2pEg0JjWWg8IdhEVef0gsqlF11QJ82BFWRIG+rTC3oXMhXRslYyQj&#10;YRnl+jp2YEsRFxXRAGN5veLqOFDru7VBeHS7cC5Rq+467tq5fI74xsqkkJ7B16QikO7jTApFqLtf&#10;dU0putoyymVSvP64ZQbwOqfzRtZnO5WBUCWqIo1Mn58ksFUVNZ2W3VWAH1WK2eGkDtcSAdrVB2rf&#10;lHNXV4t+zE2RpucPK7c8JQGyU6Ta7TbLwBI4mBESFBsxk4nTLxwIrYVYVFRgc+LiNy/iSBGdngVI&#10;jzAkiC/VSUaIBuB8mPlUqU60KGbL+i8mFPlCus+hDRkl7YIzrOweTuJ1b9ntWEbOmqo4QqKRonLx&#10;3uI/7/URCXQssvqwx94OoplP2aCuzlxKUtz3x4G4LRRO0ZWSsc261x/mYBnL3nKS9qwYStDpvRuM&#10;Vkm3/mpCgRshQ3UjYZ+WYZmOCRGGpMW7v9hPbEjPeyL+E9d0WlSMHtONNq4poP9twYmSFvogSYdL&#10;YJJuft3uIiORlfZJ+Jq59X3hdFpqM2DgoCS8WUuWCu5h1nPbFoygnjxjzVO3qvYNnZBBKdwxGWR0&#10;8JD1jNFeiHNblT5a5lzIRM3U4rPQVyOTMSDejtFedms3Cleoixy1eEwyDela2lg+XqsDyg/h9gsE&#10;cIKkZZ1SxtNZlgbEtSxL9w2UvZ5nKInYrxTw9nOuLSa8slISTv5D8CdV/YubFjkRrE2WimrNmw5S&#10;ObIeh3TlDI1A90wP/TDeir+Nj+miTAPAbd/lR2yin1nFWxVTwETuNjFhrtUqhhn0ifm4fRCTbblA&#10;JFE2+o+6457PR4zV6QsVqd90lkYYI21jK28rm6ljiLcO5zM5VcZHbcaR+E0FdvVITvuDGSZ77Wg+&#10;hzgnNUkTrGZWokM0W/X3SwSDOgKetsB0avwMTRzh5HAIyUvNAT7K8lnd19I/i0BHxiScuLxC82A3&#10;VLV7NM9Y47YT6KWhJHEckg3bYeKt+BtvRxyRSg7Ce+vbR/NRWXlQxhhViCUsmMcxH3i5nvIYM91N&#10;I9NZGepH8znCiVIfIl9WabXN0I7CUaLrbBec6SE9KS7Bydb0HVfjg+b5G/NkU/siwO4q7En7hlQN&#10;54QtPxIM/RnY+WXfDldl4qFvLLbjZwaB1cuZXx7O4ROiuaT8ShcMjUOJazGKMZV2gvsHl9qr/PAF&#10;+xlmZp1Z/dWoFM4bZzqSoroL0sIR58PczfPkyIiTGTMNo62vasVSfzWc6r7WN3hCxu5/+SFcGxrn&#10;ZTg5CULG4BOQtE9ElR8i0JdO2gmSa8MvOJnzZ7XOhUykAfRFIPliqWdMkIjD3i/COpkRdKFkEFni&#10;/+R5Jpw4tZdwMRw8tAF45HGcM3UHq4yTjtNtdXFj89l99iSDj2L3JmOntyumTiv4aoekYDpFiGMD&#10;jodDAA1CSg+5UK2dDd4aTkhckutVo3OZ9kdrmiGrS2zE54m5NhiWqsJM9Jl4Yh4lY56Tm4jAdFPX&#10;m+fkYLhbHSAyTvggThtYvXksBk78t50PcWPjzbXnmUSKqjqr8oG/rld5qMHa0m4L/3Ccvlyux3cO&#10;cVb6RP7GqcjdpTT+6zDxVvztJza6aZ8VpZkyQVmPE/qUfdDpkza7qh5Ia5hO7EckDlRPejp3SaHr&#10;4Ulr3zhz4oBUM67GqWNrNhHVlCnaNy2O2EQrCIPPaD2HfJjo84qtKfNMogNrFKdnXoTEpKhZ3WNi&#10;zTNDkvO0xAum/MRLt8Yw0sOhR3k4E+ROUUUFCvNuryplyYtxiXbZqKeuZv3VZVyS2bDaMs+Jk4Xt&#10;uVBjs+doqeOktuBPwrmz4CDGHnEjbIFduH02cOLFClcIdzb2VpLe2s55chwuRfrpszjKlZqUGCk/&#10;HOa6hTNDyn9R6DY/lLelzDNRn/qgjRztuoP11+7MmpCxfIlXDh5OLpsPrXly1oRExkxZIixJ6O49&#10;ZkkO4adTZ0qXbpPNsff8JlNm7/hFrQ9Jq9zN4Q6vq1l/dRnNPLvatHfsJnOQjHYlFCUaSn4S5MW0&#10;oyuW+qvhnD1KZQHpRq70WcXn+jlJ/EElYOkhM4szS+V8RPeP1raeQjgw+914aHIouXHOxVvxt40N&#10;G73nDBy/fTQfPI0hxnDokeSVh0x+V9wkiUlNAmhhCsLm0UoDHxmP/ZNfHrc43ZEpXZEOtsBGjtI7&#10;uFI5xWVQil6MgCgx+ViUOr36qy0QTcMjH0eZL0sOCr7xqJYBrRImC9rkan6Bbtd8whY/Ev0Pe0Op&#10;sNUTiEofIST8v2tC9fTsch8vfrlDmjmaKudVxMiVH1g9MMnVzGXpa+44cieWdwxoN89KedxY2e+4&#10;hQqI5ofNGW/F37YNUHLY7ajiMy0m3jqaT/KtcVlWv68+CEbO4OA73Gl145IXS0XxF8i0JELIGll6&#10;Csuc78oeqeuoHZlYksBD5VCixxGvH80zqb1UYyr5IomQJLtJUls8Z8kG3/KOfNmdTEF62Cp2n3Dm&#10;h5iiiz43dcgZ49rRytE809HH+d6thtjPpFuRJKeL8tKAkj1Mu4oZPq1Y6q/O/lNbIdO939kROIl6&#10;hoeQE0nF2Bkn3pjwUjDyC/gQoRJn1D5YhM0VX8VN3rTEGA+mZfh/JCL83fwK0dYtF+hl6UP0lTLv&#10;ukMcNbqiTGOlQnla8HUt668QrHE3AyYgimk9J7bgx+LSjWkmtQvRoStXWHaLgqQ19hXCnwJVlA3b&#10;tMaGE8ps7tmBk/cD8jIrWY6vsHV3hjDcGp/dW6xJg6SURV3A3HkmTkHfWNNappKIfFrin8lVgHnd&#10;SdpaWzT9EKi089DplZgBk4/F3tYWxqV+LD/M9qh62fmSb9r0FM8v99SiV3Uuwnkj8k7DmVIar/Ml&#10;x/JUAlF85G1NH8WAiowCvCiKD+aHYzSPFR1swbvdusZp1jhEo+yMp1Z7VHzyQWDirfjb395isVpi&#10;upzoNqD68hEL5tlsTUHSgMmEIRdm+xzZ5PXW+xlwIZu2X0Owm8sRQg627rQkELaohjPsR24j6l1e&#10;vXlYv4SSWjKmhXCqDS9xbrXbh4KlYamuT9KSZ1EAsOV6IEWVEBf4w1Um2eQEnqNuUAfCqUJxQEF3&#10;eYZT3yPPi147fffqItYNx4vS1TUlFp5Ek5JartKk4V2IT1ZEXUJPZR3fF0238oCTXoyAYcz14dDG&#10;Ec/XI1OsYqm/4lQY6UDkmF1xI1qiyS1pp+mZmE30+agPUcXjISHYbXktIpF+3Q0aCiJeLDk5POoJ&#10;nrpGYMFJ2nQvHcE10C8I9HBCHN2ExTna72MMQtE9F30qKK5rF1YCut00oCmy7ltsjF5Xs/7qa0tG&#10;YK+sgod2GaV8ti0fneeXtA6i4KpekTQg3KMwoosTJ2GksXLg9lvQY56oo4Si2meRWU1FGg/R6Hqq&#10;JPKmB8msteXUinIfpJraLCUa0i0UnW2oVOqyZODEJRHzJOvrAutUiQXdJqObHttXcM7MZTzzWMDl&#10;of5TXwR84Y3LvHlCQ10zo8kkyl/5LCvbfddqI1m1Gag8LkMn+a2ndXg4Z+43GU14SQpOxG3XQHHL&#10;LCUGdFQLeUXQ/ZKbWlKSOsSExlJwyuJppyTaZ8/uH/upfPq2tniYLikE3Y6Z/llc7/XSUbLA8VJv&#10;dCuTYNFmsAq6Tqf02gt8U6S/ItPbZyGiFm2IqZDkTNVkf0hsoSwCmV8kbveHCOPt4W4/Q9Y3aQCC&#10;yL1VH2wqaRpPx1vxt7+tXqxNg6MHXb9pAAzx1pG8UWC+yziu2+g5BWM+WFOxTBp90ZYo44JY2nwo&#10;ILgg9kYOHp6LDgkvF56gGT01/dtDpRtUnZALp+iZ1R+S1bIN6GwNlfzf6Ev+wuEniFWJv30NyYnv&#10;IhbxS07HsuKHa4gh1yXSJpuKXEHXCF86PU96TV0ssELjvdKCgD8+m46tYqm/2jjVhL4rniQR6Dr7&#10;JD/ZyYhYkdPYL8oYOKHSfnChY/To3G4ND3Fudz+11cd/X2+AVw5zF3Scsb2Ib+BUhnXfA7wmY1Ur&#10;lvqrz3PWvCG8FyspV9pBK9W2h3LD24jjXCn67nlIB5zRle0FNTqFPqmoRBfZFgEJvVx5ID9UdwZj&#10;pPXTe7e2leI4/nAptw+yqyf0WWo0KZaOWcU3j9aQgJxCxtIM8PrQ2CLTCikL4qPtodKdC/HiFY+i&#10;DgDJb7fXEGklkbB9lqOtqp5i6/C76AbzQry024vbSlVfbGXbqQakywVdxDGs01iV+NtoSmHasAKv&#10;qUp01hD6gRS2+ZDPB9fmNeQOFwyQ/pC51flQS9hLIKnouyTrkyhE9NzSsVzpkKIJzPCGk21qNRHB&#10;b2jZpEi2h0iHz+hIy6pQjTgCNnhbv3zWyKcdW6jsemcNOZAVTBBNsOq6VivJrK2Bd3uIT6DqZi9h&#10;ke5R25SLQyqss6GoT5dXCxdtVMZhGy/F30YQ3CemWJFeJkNi3H8bLx3xFEqDTsQGozvY81x4SMZn&#10;l3fwXokX4VvgnG2aCT4Yr7aE7aCfSMOmHrF9BWKE8bdNh14A+AX6GSpBvbx9PB/1/mgMy8RqThGH&#10;LqdYe/iCyZa5cqRGrj61zf4JRj4yLpY2J9qBFoaChZGJbUfio0HbIMNa7Vs7QxJ1UvVXXxbWTUfs&#10;RhPLDVByAMo+Pn7GGRBqOkvTV7OiWHZAUfx+GuKZCTUlXoq/fVwIw9FxYeZOxEsVT4AQmAi1rS/6&#10;WB8Kn9D6t6ngY6qE+ZT0la56xUbujqdjhPIWto+i3i8fpaQ/JAcpOIWtSaIFsMspaNFave12z+6K&#10;RM6t9BsrE2uBuzs8xtBRUGC8dTydLw4ZDuvJN2xHEeZY3WivjTCfo7Ed0sIxRjoJdYG5o2iOfXih&#10;cTcHUmEvjOpUqhuUVFHUX7Ese8BJIvMZu/k5fJ/xZb+7vX/dVKmPN59+3Lyd+sev7j91D//9p3/2&#10;+va9esXe3757+8Mv3757t/149ePr969/8e7uwe9v3n378ObVq9cfPkW2Vnnz3YcHP+Mi3fSSVzcf&#10;v3345t3Np4f6xodbfa0dG3f3n/785v7H9rUNvk3k/dtPr+/aAN99YEg/f7z/5v7jr+/+yT/Wv357&#10;+8Pf/Pruwd2nd7+4ZRRIyZsPr368vfv24atPd/rA9v7P9x/b6/zjwR/ev/tw/w3A3z788dOnj998&#10;/fW9pnJz/2fv3766u72/ffPpz17dvv/69s2bt69ef/3z7d0PX6MPPNr+9fHu9tXr+/u3H373mx9v&#10;Pr5mFhrFq7/4PYN4+wMa2cMHH27ev/724R//x9//8d//z//9v/7+//6X//zgapvt6z982lb15hv+&#10;9eCnu7ffPvy7X5B4/+cvfvn8q++pNvzq6ZPvn3yFH+p7okNX198/u/ruu+f/9Om/2+axQbVdGSgH&#10;9t+wIExWD9ra3Hzzhzd37x+8eff247/mfN7wM6EHf2CI2Mr8b6PPx6TY6grlbQs0qle8QD9eQnYs&#10;5SsdtwidwbL65tY0mM0SUTz4yD++fXj3+lXbz5vfM8C2V3ry/003hUaQbAcEcP/pb9691nvvPvyr&#10;12/YA81wm+62q3sC1bv3P9788LpRmnTp4IwBsVH+9kG9/QYaHd9uSznePCL+/r5AX795w9oM4Edf&#10;GlhbtwGxYb79MIHfv/1we3f0gXeD7d6094NL2tKIKIJNbtktNvb+46tfvmWDfnVz/+nXN3c323/8&#10;/eu7T/+S/+/Nu1vY9bb/6+EDuOlvj/673oeFePrwwc934uv7f/vTzd3rhw/e/YsPMBf2NtbPg0/b&#10;D8hI/t67/OS3+cmHn95vHIzezeiCmRNfv7m7ff9X8OJ3wsqnMp/3H7/4BN/z6M3t3avX3323/RtO&#10;Rpz96sNvPr4KPhBp/uUf/urm7mOn309Q/l/cBkPffLOQcXtX+/Hh9rufPt2+ebvR+FzXf3ApI2d0&#10;FzP/7T/98b/+d2TMNw/+z3/8D5I1HDgb5f3DC5s7URdJuOIo7QKy559rzQ+lEL0k6CK3CSGchMib&#10;roSEEMLpSQF6k0FYn2qk2RgkZNCrn6aAiQ27+eZ3P3QR+7sf+gq9uv3w4Z4z5K81pPfvoPV/9PUD&#10;RaYwYx/8/AATmX57XQfeAf2bDEQKDjUTzx78CJDycfqId0B/rSlPTKjFjx+dY8pApPrjtXhxjonj&#10;pmBiKueYMpAwobCeY8LCmZhUM/7cWL0MRH6tGp6eY0JtT5ge0X37+nxOGYhEBtrtGKsHF01M6iv5&#10;zNinDKSUCXwP53PCeE+YoL2XxuplIHtO6J0JE0GZRwamDMQ+kcdizAkrYGJyKSID2RSBGJiY6MOM&#10;R/KcIjIQvg3894/P90lp0hnVE3wo56gKFLiIIzi4MsfjxFVAycCVoYQLt6Uxr8zz3EFMRbmBKgNt&#10;LUyhpXPhl5melg4kjRmoMpDqI9AXDFSZ63GR4AUwUGUgUFHJ/tJAldkenw+xNmdaGQoWRioZopY7&#10;MxMRbrdJOrgylC2YHmfWx22hOKGxhhkKXLTnfGqsYWZ+mvKQeOTsV4by1zCzPzFvtaQ15pWhNC86&#10;NpzPS4rtFBroP5R0neMqUJSuInWNw/Eqsz8JIVy+bQiNAkVGAm3Nro15Zf5XTQuuOmNeGUq4OFYN&#10;XFkA4KBkwxxcGQpc6GcOriwBCA9yhF8Z88pQ5A+wXw6uLAFYQkbo0EaGApfuKzbWMEsAFFRyrQya&#10;V5+GQb1KlSDWYODKEkDX0dCL1FjDDAUuXfFs4MoSQBfnELIzcGUoH1eWAHQ6QrA5+5WhwIWcN/hL&#10;ntux8hz+FCwZNF+goHlklLGGymNIuHApPzW06gIlXMTNzvdLsZ2Ei1uvnjjzylCNlx1cWQKQUkGk&#10;wcGVoWzaUEAhzUuHnkHzBcrHlSUAN3qRfGfQoYI6Y4TYTbpwzNivLAHAhUvcwZWhsIZl9xu4sgRg&#10;vwgNOWuYocCF3DBklOpjxmrAXxjvDq4M5ePKEgCjC8XBWcMMJY8Cub3nayiv2pwX7T+wbc7lYYEC&#10;F24JYw2fFrmBuiHF/NRrUqCU304htTGvLAFIMaM+xsGVocDF+eCsYZYA6FEkYzm4MpTNywpcz/0i&#10;uE9+s7GGGQp5iHJj8LJivgkXYX002PP9ylBqo0IbM2O/sgQgSI5DzziX1X1ijFC4uLjBwJUlAEov&#10;rYOMaWUg9CEyeBzSyAKAdBq6/hmoMhBm+abnndrK6no11qLdJGOgykDybKB9nS+gkvAGKmriSNQ5&#10;R1WA8ACQNmDQoGoMJyrT2VCAbGeDQrADFVErmMsQhQWK7DaqTQ0VSimvCZcKU18aS5ihwKXOf8Zu&#10;ZebH+w1BGaylvrVjhGpsQh6VgSszP8c/1cnOGmYoFdpSq2fgysxP4gx5RwYfK/cpz4uDwRAZqhMc&#10;UKpVxgtg7FeG0n5RjWLMK7M/uZyYUYZ6rUSKMULRIQ1VDVyZ/zklH9GJxJhXhroiiRQfwDkuRWjG&#10;CElcIA3KwFWgwMWBZ9Dh8yw2cKFiyxv7VaBYQ5wUBm0o0znNizsRnCBDgWJeFBE488oSQIWUlO+f&#10;75dSysYIwUVWu2FSku85oSioxFVuyI0ChUsUbcjgZeVQjRGSx02qkHFQFijJKCSiQYdZAtBsgHCg&#10;sYQZSGoyGYsGqiwASLxUfOdUgVIe5FgLWxqqTmJAuWdyAbLPZIr7JiqqgnCxG7PKQE3TMOhCGdNj&#10;VuhPlDycoypAm/7E4XqqPymFd6Iit/y5cXIVoE0rfO6gyhJDV4g6tgnZZnN8m0OOo/V8Vpn1qaqj&#10;JYmxgBkIVLignL3K8gIjTXb1KbFTKZBntd39bswqiwtKhOSqPUeVgZBMZMI6s8qMj9WvqMs5qgwE&#10;X4HLQZUZn04zlitZGYeDbG0dQxVrA2q7fNAh9gykI0s29TkFZsanSoMuK8YCZiCqJFWYco5KmaZz&#10;VqZkL0C2ZL/O0mLLXjd0mQJEW171sjBmlRlf9745Rz65rnMpmJWa2xioMuNTyYvCer5XqlIaqw4q&#10;tHcHVWZ8yia4JMxAlYFYQNV5G7PKjG/vVQby9yozvnxVTrbOdQa6wu9Mva4xq8z4anPjOHXV4mHu&#10;lQrQHOeMauQGFLnNnPnGXmUgYh94xQwFV+VOExVU67jgC5CaZ5B/c76AykqdqLaipPNZFSBSyhWt&#10;MlBlaeGSxcsMZJOF+nSMWVF7jl1szCoDUWJNSwBDjVEVQ0H18rmBKgOBSkaWsYCZ8XE2k8VnoMpA&#10;VMnQMMY4RFTVmmZFgMBZwAwEKlylDgUWxuc6IaWPnCoX6usxBkhl4zPwGStYOJ+YwkvHIlahTcFF&#10;jaOBq7A+XY4UzjmfV4HaSlEdysgCg5iCov0GrgzF+qko6nxe+KXTcugCR9opnCOrYPTTojGHsYpk&#10;BhVsWyK9gy2Dwf9busqpmqZbYudWP77GEQRjnm5aBQMb/hlrblkMcNWAGuk62DIY5ZR0XbP2LUsC&#10;NWLEKnSwZTCOMPp6WHPLwoD7Dqgts7BlMDQOGtwZRwv5SHnf1DrDUbArmGrflZBjUEkWCNQ/09zB&#10;2rcMBjbmZpgOul0r0SSHkuVOrmC28kvhacFGOrOVU1bAwMaNNc5KlkRPyn/xrjlUUsAwwjAiHA6g&#10;A1RaSS4mVWTznLsLGNYlfi+HA1RKOY4NXbChFGoDWwZrni9rJbNQoEccZYEWtgyGP4BApbWSWSio&#10;gwLdTJ25ZTDEDytirWQWCmAjumTo3gS80waAjeQNa25Flqgi9Kmh0pFiV7CR+GlJrpoviqZPwN1Z&#10;ySJLMHxkEJ9LLjWZmDQph/tzJ2+5gLGSuLWslSyyhLJO6gicuWUwn0pK/ufmkHUM962b+VgSnwNK&#10;BijcjSvNsN0pD0wb4HO32taMQXIEv7CizdtFOgPMl1zqCzTAkMqUoTs0WcB8qay6/YlNheFOCJPr&#10;DROYf+Kol0fCptIHa24ZzD9NSy6oGpTSW8rggAKG549WiEZsUf1U8txwNziOgwoGNjxyjixRB7K8&#10;knTSsTggg7GS9BN1tCBdcJqw6a5Xa98yGDoXzjJnbiUnFA2PmJUjJwuYsFGdb0jlkhVKpitBA0dO&#10;FjCwkaHsrGTNJr0m0GitZAFDM8fGsbAVWcKdo3TfNThANxqP7cbqUPMNZyWzUNDlbXRqdbBlMDXf&#10;oamsgy0LBaxFXSjsYMtgeOqwhK25ZQVDN85Qae1gy2DYplCJc3arAdDYAKx8tsDRggoYVj53LVhz&#10;y0KBbjFohhaVZDC8g9fcPO/sWxYKusWEFEdnJTMY/hJKe5y51TxRmj1ZMUHd1Tc3gBESU7CwZQWD&#10;FB0rR+dxzS+l84zHAGpOPIiEABUNv4x1LFDUvdKA1PDdUWFckOkWSgdZhhIyZLlBIiXFlCoTYsaO&#10;YVrBoH+ccQ62IhHAZhUubK1Fx/JzwTyNoRyxVRNGfWxFkIDNCh1jrqVtu8INSJtrZ98KGNheWiaH&#10;ukrNJdl6STlCsoL5K1kkggq6LIdCyVKlnItSOkdNqMmjulHzmcNuFQwWwNFo0GTNHyWFycoFUcfP&#10;tAFqY2txQM0gpd8tjXwNKqlgFMahlzhzy0KBlkhWzcTWojXR1gvOX4fdShIpLid6HTgzKyoJGRfE&#10;Np2ZZUmiHmFOshXGct40nN6PvWUsEoG6PysP/3HNPkW1I1bpTK1IBLCxJM5CVjDtmoWtChLdImdh&#10;q2CqhHS0LXUPyqSF6mphq2C0o3dKDfFWFGx0GrT81xWMXoUYpsa+1YRSXJNWaiidvPMgwcb/dbBl&#10;lQS2MVeyZqKqLMfpd0Gb5DxIaNKjkhXs0ZXlB61ppTa/LWAuv5XEUs4aujIa7Fag1AwLb6GzbVmU&#10;kPiqBTn3lavTdGIbfKeWAlSSS0GG3uogq4IEh6vT1AP3WRojDf7I0HWQZSjKc+kw6UitkpVK42Or&#10;1QvfTkO8Qq8gMmXsWUkx5bYyGokaMytQIKMjuHNklyRT9GolZ5wTSIFSGxHcHc7MshAhlYYuuw6y&#10;DKUcSSoJHGRZhhDbw2ZzkGUokqVolOoQSEk1xUFlVc9zRGcCUVsfJ5mYFUhgT/GOUJxu7FmGwqrZ&#10;UqvPQxsvsiwgRm3V6qNnpiHKPFRxmoEsy4Knqp+39ixDoRqzJBaBZFlA2FhWnrGMGUrGIfEwZ2ZZ&#10;FlDjY2U/PqZndhLEtv1U0k4hRv5nzKxAsYxXUpbO96wkntp7VqD8PSuppxs1OuZMgfKpsSSf4s31&#10;QvYFSvluhDqdZcyyAJ7GNeLsWYbCd6b7RRxkWRbQOJP7Fh1kGQpk+A4cQ62koOpqByvzoUCBDB+k&#10;tYxZFtBdG2+uM7MMdcGeZVlAORIufwdZhiIxA3+ntYxZFjxlz545Ck9NX716qSbbBoGUVFQImDEa&#10;MytQHGdU4TpSvySjUjGFQuEgq4aMe3iWHFZaLZDF6iArOoiufXLKE/DvJ/mNH50LSBxkGeqKkASp&#10;ts6eZVmgEIElQegOmY4YdRlzis90KcsEo0sg5qczswyFdkUk3SKQrE3QzQQ9yUGWobg+A9vTkY0l&#10;LZXcNYbpICsShPjrIydNnCBJWkYyy4lkO8gy1BWhZUjEIZAiQexlzFD2MlJmkGb2ROV1xjJWKJtA&#10;tlswhsHarvI5X8YKRf8/j/S3Hu0T2XZXkYOsSBB601u1q7i+8zKaZm6Fss1crJ2EjAQOqo2tTctg&#10;kPQjklTOyXFrnj/WUdgsf0EFEzaroJ/IW5kbYhV94lTdX8DoAmDFgnRl5BSPRPXdlcxguNi2kvlT&#10;FZzjKGPDsKZRhDO3DEacHae2ISCJ2hVsXOXkpA1WMMolOHgdbDUnlQsuyLA25lbAiHzTgdDQe7iE&#10;q8yNaxccXaSC+RxQUlmVtUnjZmduRZRw/SK5XQa/6TbKyW/cdfPiiYWtgJHD8cKpDcYDVbHR8Mww&#10;rxcw0v+sOBcaY8VG8pWFrYCJuWGcc36rOam0PFF/hXNZUsHQ+tXLycCWhQJUwuWmFrYChlKN5HSw&#10;ZaGA3YVUtvgtg8EB7IihsyKF877hTFEjU2MlMxiczVV3RjgIfaJgU581Z24FDG6DSJ2VrDmp3Cqo&#10;RpzncytgrAfFqxa2IhQ4ceiP52DLYJw4KAsOTdacVLo7IykdbFmWoHBt5vk5B9ScVNy/SCEHWxZB&#10;jzHZLCckp1mmEu4XZHIOtgwGlXhhbLxRBRvNdZ3wawVDl6GU0OKAIhRI/sPZ4cwtg3GdKPepWVSS&#10;hQI2EbflOSdOzYBVDwsnIkS6R13Jl5YLrYJhsXPJtjO3JScVSnaaUXJDZhokVKKkSEMqLzmpNG20&#10;zKkCxjXNrKSFLQsFETKMalBJSWWF37i9x8KWhQJ1CaYsKamsviypbU6pqOIeWmduRZZQCYr+6uxb&#10;FgrYOBS4W9gyGNVU3CpoYauyhGp/S5Y8yWBgI1xg7VsWCnA3F2dZc8tgBIoIhVj8VmXJC7weFrYM&#10;htiirNPIU8Q0SWxKDriucnaoJIMpAwfhZVDJkpOqU9jhtwLG2c3Nk44dUJNScdF6NFnA4G4y1R0q&#10;qVmpwua4kjGZ0waAjeCLwwElmRXqB5uzbwVMDleS15x9y0JBYQMrxgw55blxvy03zjjYslBQ5jLE&#10;bNBk7bS6XQtt0WQWChySxFQtbAXsEWlJTuEjDqO0JFD/E+vKhRVMHZSsfctCgfOGe+SMACmFXmWQ&#10;5LdYFlVNS33MzUxOFIAitoqNPkXOvtW0VDLQHzlllhzyFRtngFEaRV1fAVMFo8NvCxiKiRMjRTco&#10;2CgNdFrgLGCYwVa3cW79ydgecduyk/S5gKHg0aHC4O6SzsoYEbCOf7KCIVrUz/vcoqqZqeRXy3w4&#10;t00rGBm39BVxsFWhAN8gzA1sBYzqCYSQg63IEroOK1ZnYCtgV5TrWdpr6Y2KaaQOmA62Iku2uKzF&#10;3VkoEIQjGcpayQxmF72Q65M4AGxPvAtjCpgcVqpiP6fJkpmKaaS7rI2VLGAcwk8oBnWwZVkCNq4U&#10;MvLHIcK0JDryPYuqZKbqrnjPY1jA5Iyz6l5og5cGifJEcaDDAQUM5YkL6x2aLKmpqKE0jrb2raoz&#10;eDCctD74ssztEbfQOh6MAoZ6Tw8lR1MoKa1qpEHYzqHJIku4w5GEQIcms1B4jEtHR8e55CqpsNhF&#10;KnxxsGWhgFeZcnQLWwbjwPHardDRPu8bFaSEaY25FTCw0e/DsXFKgipKIcFFhwMKGOY6JaQWtiwU&#10;NrPPaThEiCItiYKE6lN0LidfZL2EFEFaADn7VsBQS2jdZM2tyhKK363TtKa2br3sHA4oqa1k4qPh&#10;W3OrsuQFUsGaW5Ul18+Vy3nObzW5lfiIF+so3VRx7OOPdmRJAUMqUzPs6FylCysnDtLc0RQKGCfO&#10;y2sntYRmmYmUdZp6FlUBAxvOIEfDK5mquGyxF519K2Cc3dxl5+glJVXV17kKGAJou+HknLtLriqB&#10;tOeejVPA8DLTzsqJZJZkVbRX9ElHThYwjhtucHC4+zrLEjQumNvatwLm5ncTNks0KatPoeRz7q5g&#10;XECEL8KQyjVfVR5bJ82VHOs8SMQdcA62omAgtji+nbkVMN3J6rS2oFtcHiQpxtZtGCsYLRKcHplX&#10;NWUVhVLi1di3LIJw6lD862h4S87qy2vrMiduK8pLQi4LprCxbyXVVYYYHjJjbgUMNkUoOPxWcl2F&#10;zfMYFjCZtJ53piS7Il6xn625FXVGzT4sWVLzVhElNOBwVjLLEjIHFNxy9q3IEvzK6glzTpMlS5aD&#10;igoCx6tWu7CqBMzyzhQwDmHmZnFAEQqU2mNBOHPLYMrbYAeclSyyhJRcq20HwYbEb8SoqCS1+K0I&#10;BXp9IEycuWUwmQ9Wa0K8I2mQGGJcym1QSQVTXzBiK+cr+aS0cNUlbwrKn9JkBSMP9SVX7DjYirHC&#10;1aFWUfqT2vn1GZkDV4aNgwshr6SPLYNhQLvYslDAPc8dsYbv9UlJl6Uk98mV4zNHNytzuxags28Z&#10;DGxPLW8o3rCKDXXSopIMBrZr9XI41V7hk4KNnCfHg1HB1GUTXcHBloUC3kr8OgZ3c+llGiTYZAs7&#10;2LJQELZnzr1qyPyKzaSSksCKFkp1vzO3Asbc8Ko5+1bzXhEKVn+jJwUMKnlh2QG0wUhLguQi7c/h&#10;twKmONojJ0+BllcVG42RjBrnCiZsYpxzDqh5rzjoUbsM7i5gG7b/x9nZ5Uqz5NZ1KkJPQFWZWVWn&#10;BMsj8ADsx4ZsyH5pGWg9yLP34mkB5uYFnIvq+/KdajAZPwwGg9wkTfEOPA85tzJMDLdOBjd6hZgT&#10;kABWmnGQ42+4hS7BmqwrX6xk6hKcOgaJCoq6LQmxXfA9am5dKVDwBj2p5tbJqC94KowhufltkFVe&#10;h/ZiZiU7GeeN9knCg4HvIbiBQlL7FmRelwSAleAr+EkztyDzd3eUcOWQlh9brGSQlZmgSlzgRo6V&#10;BMNtfOZJxhC5lc0JSNwrvjgMITO3bs5QhQJnhNFcA/dKOMZkmJK/2paE9FJKBJjzNnCvaCBE+d56&#10;DTISI/FPqhPQlQIXB+dNrWQnwzInRUa8FsmbaktS11QBxsXcOhlSglvHvAMS90rGRFU0FNxCl7wx&#10;MYynl/BqzA1HiJKSIPOvjgCwYnAxN6NLgsxbeAFgRStzMRopCTK0MrV5jJQEgLUaTNOYWuxbkHHj&#10;kFhlzlviXrET8CwbbqFLqIOl8nFYgpASHqemjHeSsZJflSN2BoCVfXvjNzdzC7sE7B6+LmGXZC1W&#10;QK80czXcUpeQCm48TzQxipWsRVEy2cnQXL+Q0nubK3Gvr+epkKj4+toguXGqwaBYyQCwoifZNzO3&#10;IKtSZDhfDbfAqlG9guQHsW+Je61+huptGgBWfEHcAUZKgkwjvwkJtg3QWOwko4QiT2NjlwSAtTBn&#10;KtZB8nIbJE8+bmG1b6FLyJHHWDP71sl0NgIxyDZI1I/L2kqy8vRSSsvIZFcKpNqB11Qy2cnQWrgn&#10;1b51pUBIEoZKJoOM1vWVMnGvSxLAerCSJo8Kv1bfgAeHW61kAlirc43JRqCdSOeGxcWFKuaWAFZs&#10;J7xxQiaTDPwqFVIMt/CXgAxW5dcxQ2JuEh19Ju4VMVFtYQYZC6nq+PGE7YMk3x6Um1nJIEOZOJ/5&#10;ALBySpU3NMmqQqSyuWZFVmLySkpCBdmCoASl+koSAAUealYyyGyNMcrmBjewwOqNk2QH0T6D2Af1&#10;EtwAa5qSZoMMwFUtyb3mSgArIqIqf6FM+yDhVmW1BLewS6hJSd0HsW+Je8XqJWphuKVSeEFlbpzE&#10;vQJDqsbsYm5hl/A0rfaz92/TxL0SzH8pn0ICWIE3YNEYbkOX4GxXc+sGBknhqAU1tyDD6KIPilnJ&#10;VAq8hJU9mbhXkBRk0xpuqRSIyJg8YQq49BPw5KmiPL0JYGWI1LM3+zZUEPum5ha6BDiRKnh9jmqu&#10;1XbdnO4EsBIPrYLj9ycgyR74sFEK9+ctAazVHFX5gpIMAIBCR1OMpW83u6+adSUZT/WPai9CcKlz&#10;q9eDOm9BhncSbmolQyngCQLkZvatk+m8RbDQMTdQeOoEBBnvYCr4GOs1Aaw4dRBKM7euglBclEYz&#10;misBrNz3P6YOBpmibUl4CdNFVJ23UAoYXLh6zdw6GRq5Ov+Z8xa6hBKQX+XDC9wrHgwub7NvCWCl&#10;7hK3gJhbkJGNQzslcwISwKojYkGGBxvD3KxkAlhfZJOrGyfIcI5xTyluoUt0JDNwr8QWifapfetK&#10;gXg3R8dEoAMuiw1EP2LjVUsAK8EAFxMOMrgRojKnOwGsGoUUZESg3z/qNv3pSoFn94dGg+YEdDIc&#10;cVRHV3PrSgFcEI02RY4YodyuuWrf3OlOXVLc1Nw62a+UKG4JYP1dSXO/BdnfVlLgzM8AsGLKUD7D&#10;aK4gw5xk/c15CwAr3NhvY08GGXMj+cfoksS9Uum8ukreW3hBVjVPaKEibpzEvWpcUJAhJXQZNCcg&#10;AKycAIkLCjLC/x/OjplbNzAW3DpZodNJkTHculJYSEknW6xkVwpwk1i1xL3+yqSaW1cKdd5U3iLX&#10;WddcZyX/iFwjzIlGhk+H+KfwPCXZE0+gquQJZD64gXAzRXOT7MlzTmXb8cxIbuBLhOZKMjQXt6k4&#10;3di4yY03ldBcSfYEwv3GeLp9LXIPJjdME6G5kgxuRECFLqHSVXLDLhE3TpKxkkTKhVamkHJyo0On&#10;eAckmb4DOJfJzcW7kwwr6KF8QdQpDm6UITE3TpIVtwfBJiElXSmw+iBRlUx2soprqbYt1CsZc1M+&#10;8yRDSmgHJ2xlysImN6m5gsxrrgCwlv+IO+7eUsDmaYMkJP9T3efu9y1xrzjaaatluHUVBDeSjdRK&#10;hi6hh5ny4VHMPeb2/qqGTFfiXv3cugpCSj6gRc1Khi5503zXWK9XwGWfdAWivbzhFroEuAE59mbf&#10;OhmpXhSXFZYCjRPbBlCRFuky91uQVQMo6jKbuXWlADdUkJpbJyO0SGjT7FsAWIlQAZ80mivIaJiH&#10;B0NxC11iLTyism0DqkLdZSpVUy2gkZVPQVWVSjJwQQTzxYsKfHJwwxtn8MpJxty4vNVKdqWAjsT7&#10;aqQk4LIoO7ipuXWloDMtSAhoS4KfC2io4pa6hMLFJiMNB0lyo6KLsYKOrhSqXpPk1smYG9zM6U7c&#10;K3VIuIeF5goyr0sS90p1qAJV3767kaW+klSPIcFVaK4AsKK5yFEyuiTISpN/lEwGgBVueD7M3R1k&#10;2Fz4S9TcQpfoGydxryCqsbrMSoYuoSxFuaPv9y1xr6AdSCMy3EKX6Ls74LLUPCFwp1ayKwVv4QVc&#10;1lt4gXtlkJwds5BdlVRxKOPlugL1Ci8A44ZXVyTwqlTHe8s1MK/FSz2CgwpeCs1LbaauDsgYVQZJ&#10;UOG4q+LP9/MawFVKCppDHVQgj9CrhleYFZVzZVRxgF2p0aS6w4OT72tIaqpJRE6qsijcvLr2+O08&#10;KkIpWOxthD+8qIw/krK/jap4mSIbSQUvJ4dZplXvV9c3tYYGJ0MVrT4vqsM5OexUH/I+lE0QlV2p&#10;Q+TOV1B9yBd0stHfMoT6VWI1d3JbDXhV2XhxllNvEMBSctip4OVeTQlSJVFKuVeDqooDGGQr0aq2&#10;GpR1qKoO95dzUMFKIQPwf3Reb3gZQyCo0PKqYwVZp53X5yoNIObVqWpWSjYC00o9uMvAK3B+txHC&#10;i3eukMOAppIQ585yUPk17BoAqINqGwp2r83Ly0a3HICagNIy+9WpKD7wAbRzf5YTlIrnxIQLiaH1&#10;eZX5ZWyARLKiAgyQlTT+4IU1ZuaVgFRKlaonS1Dx0Km0tPs1TDhqFXIz9mFQkR9Q7X8Er9AbeBXU&#10;+QoIq7ZtAopKUiaAIiGHQVX+C3UvB36V44+3xvDqeqPq8hscMKCvJlH02S60x70+DCoyOqqztNiv&#10;rgGevIKdbARVBUyV2zswqE8inwaXzhOjLwea7cdgpCjxE2TUrVFSn1T1BlPL2JVAuXKUmR241ScY&#10;oiqBdL9nAUDFbFMe7yCiHzKiaM5zwE9ZDWXeBFE1N1PtyoEfth2jb60yOYLoSWFY1deDK6vzwl42&#10;xzmIKJlH9Qa1X10LFFDGCGJUaX2SaeJ8mAE7BQKnXAFBRE4XIWoj9IFVJRXjY4o4Ev1oK4/QAzo1&#10;j+bEnALuMBVaee0GM5p2EtgWJyy0QNU2Ni+IKNBKcwdCUaKkHNmufYzoUmXiJBWl9Ks86P3MEnBK&#10;TSDl4EsqQFsVZxbM4sGCBUGQ7f4iC5QqOBcyFQyvrjx4d1D8wvDqVFXISQl+Yk2poq80VVDR7IXq&#10;pWZeXXlwWkgNNfMKKkx0Z70l0JTomgo4JhUvYAWXwyHS5Z4ryeT7DSoONJgms4xDEaiGj4QE+hAf&#10;hR9UzEJ9PJ7YcGbPgkpbA1GTlcpIlSElDlkonYe1cxJjalX+oLIWXEJMK2JiZpZU2jZNhKk900Gl&#10;je7El76AAxhdFVT6MZHo0iq5pXh1/aEfSYkt/QFAoDasP3f04y8qqh7MywlH1zn6UfvtauCwToig&#10;okORc0IEqpQiNy/T1YL6U01R4bhAmQqlGJjSX15KNrrqsLwoodNGCGiggBu3aiqpyD2kFtX9vF4J&#10;Q9W8urVSvAxMjZoEbV68nnlZmXl1KmCaZOSbefVHy/Vm14WjlMJ3bYTw4ulneHUNAK8qZyf2q1MR&#10;di4r7NZOJEbXRohTklU0vDoV4bAKbQleXQPg2MUJYXh1qpOu1mSuCV5db+DmxrQ3vDoV8ALiOYZX&#10;1wAA2qjhYngFFd2BjN4ALdr2C7NedatPKh77FHcV8wrQKWY9+XhiXkF1IRtqDQM7WjAGUz+NHKK2&#10;Gvx1mcQz4kuNirzLAp/cn6+gKvCPeRtRK6rxIslZYSSTCmdMZbXfy3ygRsE5gmIz8+p6g80iW9Dw&#10;Sg1AZSsj8wFQBXqLlW94dQ1QYCF2WexXUFWfEcWrawCto6K6qtZRgRbVej6otJ6P0qo8SU+DniXq&#10;26W3CqYJqC7VLBoVJWPp6yb2K6goBVu1Fe5lPnCiF69fUykKC6ONkGf9g6q2glfXG1UfweDUidEH&#10;rxNwqeHV9QYptSpIRVZ350XXPwNGAN3fqOjGXdby/fkKKtIYqn60WMOuN4BZU1Da8OpUFDhQwAeq&#10;evR54QswtR2TipinKlsJ8rrx0vdyUJGLpUquvwIZCi8W36xh2hvsl7FFAxd6gqc2fXNfQfWb5CJg&#10;gvSd6msIVFzJYVAhvdT5E3IYmNDqjmkq31K1vI0Q+5VzaXiFBvjN6BP7FThSetRQKNDwSg1AUoB5&#10;pwSKFF5gNA2vrjdO/DYmzAcOLtbwS9Kt4RUagCLAhI7vdVQgSIEHqEahLFkbYSUpKtsmqPRZDgAp&#10;+ZGE7My8QtuUjlIyHxqgSlIbez4ApFr3BhS0gBluv8Le4E5hNe7vlICCYkc9TPUDTOq+y3VXmjUM&#10;KCgnRUVKcZ92XlWgRM2r6w0S/r7qXRmwU+woismZNex6A/uQwiZCDgNAWi2llY5KACkVl8u1dH+Y&#10;k6ze2WoRu+IAFvdRncx46rYdA+CiisVzOXaqb+2zUVNJVu10jUoMNCiYRIwptYxdd+CsVKlOiEOf&#10;md+zINN71tUAhYCov2s0VdRI5VFv8q/x/vWJfUr0Da8gY8eU8Rt4UIo30SNS8erag+AUYxQnOgCh&#10;fhGDTC9i1x7E3EovihMd6FPUgPI8BCC0QAwqERTYWNtnPA+OV2iBB9MypaVIxe+8KGRljnMAQgkm&#10;ElhRwtFVzk8Bmo1shA6gLa1qIADMoc2rqtCreXUVQLm4t6lvwNO6s/ptz3VvCAQe9ItTWgUEggos&#10;DYWJxBIGHvQLokAp36Cqo6yco4EH/amOoeZyDiri4M45mnhQstBMWXEKkbbt+luzB7OGXW2U29yg&#10;mYnZdl7VRcTYAYEipfoXVqLQUEFFbI9CiWZe/fy/gQkahDFgijYvHgIsh+HVz/+bR7My3LIA6nmo&#10;AClFcdsISS39KIdKUJF8rKpVvQJDSiUPgPVmv7raoJB4AVvu9UaAQat/lLJHg4olVB21SIlra0h4&#10;5KMcYEGFCqXRp5hXgEGpxa4QxlS7aSOk1I6q10zZmkb1AomkgipBRaF/VRWR6FDn9bd+zffvh6DC&#10;eVsa4F42AgzKQ65gSIJXtza4GlRdaAJRfV442w1gJKkOAqQmK4yShI0XnhsSDc28OhU1CMq1L9Yw&#10;9MYb/Kji1al4M6MRDa+uAUieUs0vMX/aatDdhSvW8OrvFLApGKNmDTsVOB1yvQWvwIF+fuiRYOQw&#10;qDCV6cBheHUNQA0TF9AO8CjYwCrneS8bUar0ByeH0vNB9cR5o4IqCQMlCK4CiUHF44ZEXjOvrgGo&#10;FkTjASEbWdy03r1GRwUKlHLfNIs3vLq2wRR1gY4BHcVIUV7EIHuzyeYsJwa0HD6mvgpNENphvsh0&#10;MYCRUZ70iy/LHOYg49pTzuzEjRJxqpat95dKkFG/U53lBIBWmM7kQIBvaGuISaBs7MR/0nCMSkZi&#10;XkGGn1M9YQP+CQBJykaQWdkI+Cdt+irkZubVzRSUjckSwMnbFr5acCpQcZKRMWgqnFBNOnh9Xhhg&#10;Zl6djBZ2ysEcoFFg+6DAzfkKsqpabnRvwD8X+xV6w+5Xtxwwh3DcGFRboEZRosp/GKDRQu1Xi7d7&#10;vRFkFy4iYW+gXrpsPKpig+CVZOgNcy+/AzTKTfQhteB+XkmGi968iXggx7yeb2X4JhmIZ3N/sT+N&#10;F352hmim1amka/kdRUur0aCJgSXV36rj3Zs2JD22aX2qLYbarU5lTVFq9HZemKKHWsJOhaNdPZe5&#10;hTsvnpVGyycVYZiKL92ave8oVvqm3Y2JOiQVGZC8bgyv/uAgmRGghRHDTkVPQowbwSvQn9ThrsYD&#10;txqKJK628hSbe3zMvAL9SfH6Fwhawas/bkjCU4XOuBjbCKtoKJee4NWp6IT1MCW4MZs6L0KIpspZ&#10;Up0UaTdFHuhPlrx4MZt5dSoKK1fplXuZD/QnuFun5YMKiafQsuHVNQBOxzIqxX51KvquKpfDO9Cf&#10;9N+pFF7Bq2sbKsNWfrdYw25uHCAX3X51Ku5/QBKGV9cA5IIW6k7Mq1PRZIP6S4JXoD8xe0kmF7yC&#10;6sMKmhxBavA2mYfXw7gckorQEiVhzby6BqBYlrKwqWXWRmgLWBFYa1REOKsNy/1+BRXlwBVGig0K&#10;XsfD5JslFRXSn6b4EjX1Oi/6WqNFxbw6VXXCfIhc5ndgRuk6qPKLk4r3UPW8uz/Lgf7E9Q2u1cyr&#10;6w38gBgPhlfXADwdVJcwZLytPLEvMM+GV9cANi2WmEbnhamszlegP6vWqRH5IEIGXQ0V/LtthIBt&#10;lIkdRESXqSVt1jDQn7RGMg4iPt0GCOyeao9GNgL9iaNSXV9BRAumQ4U4OLptiLg3ldkbRKCB6IJl&#10;zlegPzknptAINn8bIPtFOoxaw245fKlaoeSwEyGH5GYq2egaoFzLAg3AgY95YabQHeFeRwX6szSU&#10;UVFBVPOiPKfhFRqANRQReqqS5byOOpb38wr0528BFbOIQfVFzyvdG+hPAL48SIWeDyqOF2m7Zl6h&#10;AohVvMxdGZhRrhRAo4ZX2BvoNbVhgRmF18e4e0mC7dsMFt5AD5KKKqCqQBEdKDqvqjxvhD6otB2V&#10;0E/eKSaawmuhjVDbhwkYJY3kECA9ukgkL56+Rja65YC5QUkeI/OdStvYgft8onwNcI4U7jYvfHNg&#10;gsS8AvdJGSrcImJeQUVr6Sqnca+jAi6K65sURsOrWynsHgUODa+uNw4wMMpHFGBRHlJUJTG8ut4g&#10;fMB/Zl6dCvwWScKGV9cboFKr4dT92yHAogRTiLUZXl1vWLgNcZAmh7/+KGMDBFoUxxJoMTOvrjfK&#10;z2Yg9NRAbCN8kx+ofHpB9XtQ1Ly6BsC0eSifXqBFyy9q8qXBobR5FY7QrWGn0v7eAH7ScKWyW+/l&#10;MKh+/dhmDQP4CaJd5QW8g0r75wP4WTFY01f4HVQ67hDAT1z6OAPNGna9wfBMShHe3SYaTyw22pca&#10;Xp2sokRqu7oCKEhwDVHIRier6Jfi1RUALyliaMa2CbioRAMwor6G+NkIcph5dTIbrQy0KFFYPKPG&#10;fxhkYGA/xrQJ3CctE3E6qHl1vQH2CIPo3gQI3Gc1li0gxr1sBJm5ugLzWQ1ZAKYaPt3WqEoaZkrd&#10;0iA+zDNPsepkeF/VrPrRJwsD7ItiNcjUZRI40WpdrjI58fq3Q0LGkqmox1FvRCDtvuDmzG51Mow1&#10;5XwNnGgVCnRuryD7rbFiRKMffRTG90d5sKPSKFEKg6fEvdjXEE+nyq5MMgDLpksMHb6Sl8P0JFmV&#10;5jeOjUR8WqwSGQptiFQmVTfXQHyCHzJ4r3eQ2TVMxCfoUpW9jHO8zQucqEn7ohZAIyKbhZ7jRm8E&#10;GbXqDIYYEzd4cSerl1eQUTDNYAGp0t55gX6rWnX3t0mSFZpCnOUAfJZtXc13Ba8wUCyv0BuAnJ0F&#10;FTjRX+vazCv0BpEDnvNmXkFm5xV6gzprX5P4RSJl32YSns1dGYBPMjiB55k7JciqU7KRjQB80iqZ&#10;2JeRwyCzej4AnwRFwfUqXl1vWCs0caLUPakmEfcyH2RgS0xhFhrC9k2GV2W0Cl6drCpwGady4kRZ&#10;QNzKhldXN3oNQwGgNarQu5hXJ8P3ogJEAyeKbaNeXkFGDoyyowLwiS1KxXY1r643SNY3RQKB13fZ&#10;wC1PRotZw07GZWGcQ3gXgxdoKpPQlmRlzgsd9UmcKLFE9fJKsh88osKOQhT6vN7Y2KZrZ5J9eXKo&#10;eYW9QakJ5S3HEu9DxGYz0V6+3an482lcG4MMF9shND3xwsEMvN29JA6yx+trYl90eQpmdNYFenSr&#10;OgYZLlGjE+lNEsxAVJkEn0FWCDMRhf0EWpQSJnRiEaGbQXbQOUftWVcDMAMSJCwcGmb2BcEUMCqY&#10;2h6d6kMSuCnENchIiDX2LzdrZ0aRbC5NISBJVm5Ho0ACMUo9/4vItGEWeod3DrD7Wz8RScQxszIH&#10;hMYfZDj6Db4HoyGYcZeZGgGDrPztamahQehmo94sJCz1MeKKNYYpsN5OxaNKJWYlGfH9rxP90CDc&#10;7KruIhZ2G+OB6BtX2Ceqhj5xGD3McyzJKJVdOCQhjaEKYAYM3Ih+J4MZ71PBLDCg2BFkQJsrJslA&#10;CigBCegoCpWEPzOzIMM9/TrNGxovdt9quD3A7NxfaEEGCgzEpMiA/AQQtMqil7EpuIXqoXUnnY/M&#10;tnUlAuzhtyKP4NbJeDfWpWa4dXUAt1+DU3DrZKBBqRYv3kuACWLfqomDeJslWWlwld6BIRbc8BIY&#10;az/J4FaFA8xK9gcJy2G5dTK4cWErbqkSvvT5UCegk9E5/FHQpHu9FbhQ5sYz0uxbkBVmmOIShlu3&#10;RioH+GkyImnw3ra7PCcVPxFzC11CzoLKbsLU+Y9x60qBRCrCrmolOxma61GXvZhbVwqVtlUW2v3p&#10;TlhplYFWt1sgROGGP9ToySDzJyDKih5g4dHMZm5dBRGkBA1szlugROEGNFrtW1dBT+qCFa5X7FtX&#10;CnAj8Kjm1skIiv62RhTculI4KnRjPIHo4H4CrgNFaWQyoKJwI4RgzJIge/JgA2QqVjLAosWtXl/3&#10;JyDI4MZKmvst4KK1kmyd4Ra6hCLDqpczSK+2AV5KguyJbV25AfdSEkBTfwKCjBMAQFVJSTcw4CZP&#10;d2BNOd3n4zB3QMBGveYKMjQXOkFx60rBa+XAm3J3w83okihQSv1qEk/NHRBkcKPzkNq3rhTgBvxO&#10;nbdO5lcy4KNww0Nl9GSQPWk+UiHT+xOQsFMA9mVi3+uSICOoUwm5hltXCkgJdom5cQJ5yukGlmhk&#10;MiqOwg2Np1ayqyBuqd9ULbGSaZccOAqMlAT6lB4p3DhqbkOX/BZ8FPvWychQpK6n4tYNDKxXPCxq&#10;bp3syfOBCidGSkKXUEBMlVQE0t2uDrgBoVYy2Q2MyryoSqdiJTsZhSWIJiluXSngNyXworh1siox&#10;6TyFASmFGzA9c96CDG645M3cAlTKuxt/iTlvQUabYsCeRisHrLRsUDwoYt+CjDavPN8Ut64UCjL/&#10;MdFD9FuXSeoWgVUUJyAQqcztF/B5L5NBtphbVwreOxMlTBf71pUCK/lbekfMrZMRpaBxjdElgUsF&#10;E/gLuhPcQpfgz69Kdfd3QEBMC4FYZV0Ft9AltMnBFW24daVQ3ID4G26dDLAz+ty8AwJmCjfgH4Zb&#10;kFVkhNiqmFtgVJESPE/mxgkyLyVRmRS7HM2luHVzhoYIONrN6Y7apCVaPATEvgUZcVyMV8Ut7BLA&#10;vkzOcOtkSBb1wxS30CVVldtJSSfDKqEhqeLWlQKFLpibWslORgAHpJWSya4U6DwEDt/EAwKxyvOZ&#10;GtFqbl0p0MSRHp9q3zrZkxLsZWDca65ArRK+rMomRkq6Ljm43cqtec8tAKg8p7DpzdySDDkuR6Pg&#10;1p2ocCNdwHgwArmKSgDuYaQkQKiVea1q35H13ywFnJOEFdXcuoFxnLw6lBWU6FWei9SKNCvZlcKB&#10;8xsfvZCSgV+ljY5JfWfl+pL4uQUZDhOC+GZuXSks9i3IAJS4qFHAUQ861tYG3FsKSYbr6TS1H6kg&#10;HCuJylORzCTjPUv/ObOSoRSqdIbyTwaS9cCg5MkuuCUoFedY5Yrer2SSYSxT6c5wC11CSJIXo+EW&#10;ZAWyMfUL6X3a9w21hYVhuAUZhgkYaTO30CXkpxBHMNySjEQOdXcHphVQ+7f6w4p9CxV0sG/qHRCo&#10;1upvTpqK4Ra6hFh+pbXd3zhRyLQqjNNYznALXYL7QlVpBlzapYTYukJYDzIqmVIdz8wtdEml0Smc&#10;QkBiOaNoSpF/9wl0K04PoOrGLkkyuH0JJd/uG7Xt/iMrOciojUEvO8PtD0rBSAlx0j5InNhY2YZb&#10;KoV6dojzxlnu3LiEv+a1COKok1Fa7wRMcXu6BxmVP6pXkdi3UApEf1Rne8CffZDEEEC6Gm6hFOBG&#10;MM3MLcjgprJ4OSZ9kMQ/VSH7QUZWk5xb6BLMUHq6m7kFGRAkQgJmJUOXsJA/Jo5D5nlfEmyZB41P&#10;hZSEXfK4LmWXkL4T3NDKxmdOpkAne4CtNfGAQUb7HFXyDYd8cKNslgF6DzKQpAUUuV/JhLt+ubvd&#10;3EKX4MBTpfO4PdvcMBS4uYwuCTIaEf2g8czcQik8qmSsuLupwd4GCTcaERhdEtDVqhb1MvjrnyTz&#10;+9Z1CcDQeueL0x1I2arWWeFWISVdKRRu4DQ1AX4S8wpw+MNjRXDrSoHCQA+sXjO3ToYLiQMnPL0U&#10;zmzbjcOKAKjRk0EGN7wzxi4J/CrcWEkjk0EGN5bSzC0BrEQkvybWQYGptiQsCOyMlCSA9Ydieqaa&#10;w0+Qwa3qLAkpCdyrBuoTFOxzq9ICBomKt7uR4Wp/q5aSSVaudh4CZm7dwHhiqAGgFycgKq5WaEvh&#10;ucAX9Ll9uAJMdD3JcLVXWWMzt9AlH9iZukT4B9sg4YZbzdwBUQoV9CRxI6NLgoyVPKrA9r3mimKo&#10;eCKqm5LZt66CChqtYosYS21J4EbmlJGSIGNulBoyc0sAK/kMqq40IbA2yILeExMTK5kAVvIOTxPv&#10;JgSW3LC6FLeuFKiUx9WtVrKTEdwlzcKcgASwEnpA5QkpCTK41TvfrGToEuS4urPfv98C98q+ceMI&#10;nwKKsW0AXRLJH1Yr2cngxt2tuHWlgJ+RErPm/ZZw2RcvHBPH4SUUcyOP1TQGSTLmxgEwL6oEsAIo&#10;raIlYt9Sl5BEYrChOBZjbpXQZ1YyyNDK5AyZ85YAVlS5QnywTW2QcGMlzW0auFeeKryE1dxSl9TD&#10;W82tKwW2GryB8c4E7rVAMBVsur9xEsBKKX1ubyElQVbcquSB4Ba6BOAMTSQMt05WaTyqoQYGZNtu&#10;IlRScwUZUCm0spKS0CVoZedTCNwrIQQuHHO6E8DKGX2Y0tOcyrYkcGPbFLeuFCiO/wUzbvatk8GN&#10;/8yNkwBWXEGqrDbfzrkhymbfEsBKit5l4m+8zju36sllIit4tRoZ9SAoFmJOd5ARV0SVmfstcK/U&#10;kKNoneLWVdCCW7xxUCUqi+QncK+8uQklq33rSgEnC4mj5n6LuqsFYP1RlnkUXiWw8qxyEve3aZAV&#10;vIo3tNCTCWAlj1C1H6YQXxOumttHvYSjjGoB1cAem7mFLsFdQtUxM7euFHQVIJCnOTdOt9FcCWAl&#10;H011VaJAZnKTMpkAVroWVkG1eykJMvaNOLmaW+iSsi9MrRLqyfW5vQDZGgz9TwJYbaWoJEOX1LtP&#10;SEkCWJFJVVOJHiw5twpbGG6pS+pJa+63wL0i/pxuY3NFWVX8CdwBRpcEGStp59aVAkB/DFjFrZMx&#10;N3mbBu6VGpX0TFXcQpdQg+xlMq4BPrbtBpXiqlQmWdmT1Wz13npNACseWxiK0x1k3npNACvpMeAu&#10;DbewS+gr8Hwab2jgXllJsLnGMg+yv83NeNUSwFrl4xy3tEtQXOpFFcVWOQEU7VFzS12C1DBIISWp&#10;S7DUVEQsirt6XRIFV0lRcjXa6D7fDk5d3Hg+zNy6UsBS+Dq/cuBeF3PrSgGc1E+VKri/TaPEa+lJ&#10;XjlmbqFL6KR4Knsy4bIvKyUBYMUKAnNm5hZkvE05AmbfAsCKm5eXkeKWusR6ZwLA+vxh35TmCjJA&#10;1XiezL4FgLVq8FR3nnspCTJgzpREN3dAAFiJZLrqPT9BRkyYjhmKW+gS9I/TygMuSyMbg7Ilj6Ar&#10;hcp8UHoyyUBPqmw7HH3BDR+e0pNJphFWA8DKCVCnO8lQXRVGuL8DEsBavalMPQWUcF+S6k93GG4J&#10;YAUsqyqKIErBjaNjcvsoER9knABTJXmQlVZQr/yBe8VBqSIrSVZJmaaqJcZqzK3Sccw7IMnwRQDo&#10;ElKSuFdODTAkobmSrO58dboT9wqA9a3eOElG3i4PODO30CWIpMqUp2Fc3wC8Hs4yT9zrQe6DQkUM&#10;sgrlmxsnAazkg1S5z/sbZ5DxyDQZoEQbckkoEqpkMsgwzS8T6/gm7vVBCrpBIQ0yXN+kV95LyTcB&#10;rNw4ZCndr+QgAzlToOpbrUySXFtJ0GM4lhW3TlY54ZWELrh1XYKlUIg6M7dORoSWe1L4S0h3i7nh&#10;jTZ6Msmwgq4C+ou5hV1SvgGDiiB1sA0SC68QDoZbVwqV8s5b2KxkJyPaxytfza3bJVjmzoeHN6bP&#10;rTwYBj2GRdfIEBHnw0sy3gGWW1cKcMMbKjQXOO82SFQJ+21OQOBen2Q2qWgf6b3JzXlnvoF7raJ9&#10;qGUhJUHmVzJxr9DVQ+z2DiBwHHMrPJGRyQCwUju4ZNlwC11SYzT+EnDebZCVS668M0nGiri46TcA&#10;rBTBr7KhZm6hS8qYMfYkhUdibnSMMBHoJCPejdNW4Mxxdgc3fArmjZNkOpbPfRbcTirSipdwkoEv&#10;IUtSyWRXClwbpKipE9DJiptqfgzutM+NKra07hFSEmTcAXjojeYKACuZraoIwDeoYOYAjWB429Tg&#10;RRkMM7NOBTKUm8PcpQFfrex6ZQIFFRBbVtGYdwF6xefodGRQHSx9QZzvbZIAr1bFVqVGggpg9EMl&#10;W2MDtj37oS+Gqc6YVNrD9Q3oKg5G+kgZAem6ZzGzrkRoMAZExzDrVOSL4rszOiTwrniA3JUdVAgI&#10;/zPMArdKw0VS0czUgkxDsEnHbhJSeWjVhPreQAgydAjCb4514FafPNsqFi+4pRJBHRj31vfsdgWq&#10;H2CJ4tbJqpILvTzFwQ7c6vOJi92kK5KF0TYAbrxRBTwBVHgjwxzB1jKXaJDBzUFCsQeCGxpCKf8g&#10;+xskVK1kVwkYdpxSEcDkXLZBwo273ijkhLuWN9OAj3gkJDfERM2t2xUc7d9XgzgBnYy51eSETAZu&#10;lccGfkkjJUG24Ba6hJxKBQmlJU+uJJeb0ZMJdwV89KP2Lci8lARutarBq+R/kj5yblImA7eqw6W4&#10;N5Ibjw1zArJeKxhZVZwU5Z3c7NxCl1SmhNKTA+5qtXLgVgF60GzK6JIg437jSWROd+BWCW/QC8fc&#10;pkEGtzLvzOnuSoHwPXEBNbdOhqXAHWC4BW6ViqZYyWZuQQa336vj3kwO3CqpKjjTjOYKsrrwVelh&#10;AihNlKuYHYkgwi4JskrpA0Ym9i3hrniunfM6yOBWcHbDrSsFVpK8YuO4SLgrDzBVop1B9ZV8Y2Ao&#10;ezLIkJJfX46QktAlGEGoZbNvnQxu8lEauFUMPC5UJSVpl+C8NgHMb8Jd8WY+lCshyLwuCdwq5eCB&#10;A6mVTF1iHReBWwVaSFEis5JBhvXKCTBaOXCr/jYNsrLMcXuL8xa41apt81EOpyBbcOsGRmmS6tF9&#10;b08GStZbeIFbrc4lpymUhbOoKQW4ucRPXqKNDFsZf46aWydbcOtKAW4MUnHrZN6ejDKv3lUeZJxu&#10;fArmHZBwV6J8zi4JsoVMdqXA+w2HmgDqU9u+bXdxK8TG/R0QuFXa2v/6Tu9PQJDBjRvHvDoS7vr7&#10;WjR6MsiQkjJfzdzCLvl9CStunexXJk2aKem5bQPYt+roJXRJkBU3VdwGPH9wwy4xCbtJxr4hykpK&#10;ulLAF8S5UXPrZP68BW4VPxeRf8UtdYn1zAduFdMJ75jRXEGGFYSbS61kd3zgn0SVqLl1Mv8OCNwq&#10;rgIKsRmRDFVyAVtVJlfAVstfq6zJoMKpTPkXYycE2JVmarzfxMyCCt88m2YeAQFaJVW7TJl7HRlU&#10;MGNmRkcGZpXF4F1kmHXt4zEeAVn9sPgqEBBUMOOlqPasqwP6ZaiOUEQOm6bjyvhQyEso/wCs0gdY&#10;FbXBCxbMKIdnEgfBrzUyWvMSmTJ71qkoQYs3Wy1j1wVEU/AmGGadarGMXRegGfFvGWadiicbsXRz&#10;zgKsiuiX3rk/Z0FVZS1r9e8tn4C4oghUfQ3wZG2nj4oAqAs0oKo4LFzkJqhoB8vM1DJ2XUA3laIS&#10;y9ipDmoxPk1GPOXS2oLQrEo1ykgqgIREm8ztGTjVF+pK4RaDinJT1VLaCEjXBbR4+zGlSMERtPUA&#10;pMolo5h1XUCRGODdZs86FcyOKqQiRL/rAnBll7J4BrQVdaUiDQFtxRdc5QGENIYGYdNUleHnI6Ct&#10;r8fzaZA/g6yaRapUKei6OqDZCKrufnKDjILBDgENXX+aXPSqMs7IQcZ9gVtXyCR0XSWcZOybm2aQ&#10;UcQXC0Ycbui6KjkB0x6iSskg4wX7rVW5PQTQdcOC5CxVbHuQwQ6byc2uKwacbwpNC7tOVs1u1bse&#10;uq4aTry0xrIbZHioSLUS1hZ0XaWAAlUuyUGmG0pA19UDdwetltS562TVzP3H1Bd4PgKtWjVfDFxg&#10;kNG+nN6Kwm8BXdcq9DxX0dJBhuPoh9qa5iAkXpVXioEnwK4rI25wbmPHrmsVmqCqYumw62Qbdl2r&#10;4GBRXd1h18koxI92cLPrWoVOD3gZjWQmQJa4j6pYwjBDPQBlMbbeICMxm5p46kZIrCuIWdPIBXZd&#10;GeEqIZnAseta5fCz62RVCkHhPRhmqAdKJZpUrUFWRUYJt5pzl7hVypawKLeWEVZ5oGS9qCRyFfPe&#10;FAGDXVdGmCoPwDtqdl098Lp9v4QbG3adjGArMRJ1myd6FQ8ldevNYoZWQWHizFCz6+qhmltTgMGw&#10;62RIJidB3QiBYKWdRZnehl1XRkCsCnesZte1SrWTN3U12bsgq3I6psAHdKEeXiR1OFEJMub2losZ&#10;6oH0T1OBmFEGGbqBVqVqMbtWwaZV70jYBRlFxGijZNgFlBUkJY8EIypJRotrXteKXagH2BmEEEGO&#10;ICsLx+QjQBfqAauWl4w4CElGIW5Vfgx2oR7YA3fukqwqahsAFOxCPSAqBro5yYjsXwYBBV2oBxL1&#10;TMGISQZ4nBr9SlRCPVTTdvVYDhwsdV303oV6ABRmgh/MLsgW7Lp6wFNnEFdw61Q0FqHUtVvLrh2w&#10;wwxSDm6dimxtytgrbgFppcKjM1SCiiRLdkDdrQFpBVJvyioU1L853irJkrwGI5UBaaXGppOSoNpw&#10;6wqlypGoezyAsPSWx0GlXuUBaa0e8QLhyEqGFjq5Q0xwv4KZbQd4iDijIajqevxIKenaBKVgCsKU&#10;zdvGCJTspKiqkpKuFd7VrM5cOwGEBRXDCXDnrWuFN2absmUDCAsqhpCXm1vXCrQMNwmFrGSnws9K&#10;T0M1t4C0EgU0ZfGej6CivB1dyJThHJBWzy10ST0KDje3bp1omQwgLCvJ3JTmCkjri9L+6joNKlaS&#10;DuxKSgLSiuvZWUJBxQMev4qbW9clFG5yZl4AYWnHTRKR0pNRwbW0q1vJ0CUUw/jgFhSO50DC8uw3&#10;aAJOQNdASAkpUo5b1yWYhpj1wmAOICzgZdzxjlvXCtQaMsEe5tapFlo5IK2aW1ABQ65Aitm3gLTi&#10;2XOaK6i4u7FL1EoGpFXvW1CBaEUrKD2ZkFYauqkTEFTYkzxY3Ny6hQE01eBgeS90qg23rku4FZ2e&#10;TPwsdgIQEiUloRU0t6BCJfOyVdy6VihYhzrdAYTFLrmoRqC4hS7Bma6soADC/p5uZ5knpFVLSeoS&#10;2peZmHgB/5plSIjHYE8GVeFnVZdH6LqFoU9AUGGX08xE7duo4FoaSNwBQcVtehJdN1KSkFY8nMpF&#10;E1TUs6VkhZtb1wr0lneWQuJn6Wqr6uKxb12XoMvd3R1UmM6AIES9Xrh1rYAkuyhnUMENx6HSXAFp&#10;Pbk5nJR0DcSQ2TfHreuSqk7ruHUqkMgUZlP2ZCBh/ekOXVJNHt0bJ0Gtv691cd6CamErJ6qVkKC6&#10;A4KqcijoFWVOd8Ja9dz6y4gbhzanjlv3l1T7MqVLAkP7pG07WTNqbl2XeG5BBdYCLKHi1nWJlsnA&#10;w2IFoV8dt65L9I0TgNgNt64VtC4JHG25eqs4rXhRRQVXrSeDisYpgEjcSnatoL1qUfcVRCzIAMUt&#10;4K2M0N1vQUWK5m8ZRLGSgW/FiW3anILw6tYM+oeHgNLKAXDF72HqFMEtdMmCW+gSVtJFxqLwK74g&#10;NLPbuFALFRlTgbgA1IKVAMbj1rJrE0AJNJwwRl6AY5kdedhudl2d6JBAoGPp1oWgOG5dnVBq3IHZ&#10;ovQrhiFYBnUNBNL147rLV55Se0AgI1RYU0/vAMhydJzLJKjgBrDJrCTQuTZK66JMKtRJ+SOEYkYM&#10;G7eqO2qMvKQqnyE9tBS3rhiIJCgnBpH2NsZKVahCcPeqkmhao7MGbFLRpwLLxO1baBPpVsD4b2Pk&#10;Qv26qD4euaCrYoH3Buykwh2hTjeencYNH4bxPSXRExBhHRyzbV2VlFPJTS2o6OhWpeUNt1AK0n7l&#10;wdYWpO6byks33LplUnE7t5JJZd/5AFLaKK39mlS8F0nnUvuWoFj5XsSP0MaIgPLsUMctwK3W14t+&#10;C25geNRbmLu60aFcVTQ/qfDPu5sbR05jVgA0dQCCCg1dlV+NSAawtaYmktXYtdA/gNlJg1fcuiah&#10;XpHCaXPA2oqQcPjBUhOnLVCtNv5GxK0ze3MC1N0WdV8L3GAe+YSJOrPjy4WvZtY1AvFgd20HfLay&#10;zlToAadpHyNmslJaQQVMlKJiZmaBZv2+VYFZjnXXIoWVdnuWWFbQN6ZeYxlJbUEqK1Q5ZkjubmSc&#10;clU7CG6djHumgLNC+KOAa8E2TLY33LryQfV8VegN51SfG9ksJvEPbp2Mqouq5SJkXR/Qn1wl4w2y&#10;N9a/CpmCTW9zA7JBLW5jbAUZHqcqzWb2rWuEg8esqQrD3DoZug7smOLWFQnpsg7ijseuLQlPjepo&#10;K+YWGFYwGy+TOl8P5c6NwIN6JRI4bmQgFH7U+z7JaNx3qbAiwNPODZlUeSVJhl2hWlKxJF0pHHhm&#10;TD2rQUZWqcqeh6wrBdIugBKZExBkla+s3HckX7eVpJQMTUIUt05GLWiS3JRMdl0CRKfiFeIpFaDX&#10;6299RcwJ6LoErAFXt+LWyVDKiImaW1cK5xs7ynHrZFUJnQefmVtXCucP3NxKBhntSUx1AI5lVwoo&#10;LqqBmpVMsi+hdWUlB3gVbhhuiltXQSfNGdy+BXi1UBsqjRh0cj847/fH6ckAr1K7iUL7am5dBWED&#10;0VXdSEmAVwnY0SNEcUsVhG9enYAAr1JUUtpcQUYMv3KjxAkI8Gr54FQsALdP2zccVS4bDmFqZLTq&#10;PeUJ6GTU/rAnoCsFW5OAY9rJQOW+v24lu1Kgux34UiUlnQywB8k1Zt8CvErtV+qlGW5BViUyVPAZ&#10;n2LbN9K+aQ+suHUyjKDDuS4CvMrRVlV0y6HbBvn8wXuu9i3AqzjmedCquXVdQm1OB2jHN9sGyQsH&#10;JLbi1slwwknrNcCreGpdPQIc1m2Q1Gh+kLQqdElAXis04ly8QcYCEaFV3LpS+KJLFHoYgFObG+qV&#10;RD0zta4TSIOn1rbatk52fQgjK2ZdJXyp4Hsox0wgXmmZZTrYY/F0owQnHFUrlPwHHaV9VCYhz962&#10;+oRJyDsxeZlJV94LdZUmcpVcUvrumm0LOtKFnR8okauYaS5cytukrQkFX5RNksDVEy80p0Y8AoJO&#10;hhOxitsIdU3bsqYbHS5Qda7f3bSA2aF6O8Ks073fBOrEuU7UKnc2wTS1jF2LHA7CxSXRlgPsY4FR&#10;FLNO93k/lRIJpCv2Gj5QZbUmHbKvNi2Qrph5X8q1mKklHQ0C1blOzCrLSBEbxS20T/mOjIwkZvWi&#10;hRiGvDhqQffmbaOYdWXAi5FtUzKSUFeepIpZWBULZp1uPEb//s//8M///b/89V//83/68z/8+X/y&#10;j7+vf/3Tv/3l33/jX3/357/88z/+6fGn+j/+97/89e/+7R//9E//8pe//PV//ev/+K/cRv/n//35&#10;3x5/gpxPQvXvn/n/EbO9nfi5IsZ67MTHiphd68TnipjV7MTXihgV24lfK2JUZid+r4hRgZ34syJG&#10;pXXinxUx9lEn/q6IK8Tcqfl7JWNTyHZSVuHc4L6Ts4rqBvlO0iriGuQ7WasQapDvpK1iokG+k7eK&#10;cgb5TuIqbhnkO5mrSGSQ76SuYoudnL83UlfRwiDfSV2F/4J8J3UVzwvyndRVgC7Id1JXEbcg30ld&#10;Rd6CfCd1FRML8p3UVZAryHdSV1GrIN9JXYWhOjl/b6SuwlFBvpO6ii8F+U7qKmAU5Dupq1BOkO+k&#10;rkI6Qb6Tugq2BPlO6qpiSJDvpK5KgAT5TuqqpkeQ76SuAhadnL83UleBiyDfSV2FFIJ8J3UVWgjy&#10;ndRVrCDId1JXXvwg30ldueWDfCd15Z4P8p3UleM8yHdSV9UfgnwndeXa7uT8vZG6cnEH+U7qyvkc&#10;5DupKyd0kO+krrzKQb6TuvL3BvlO6sqBG+Q7qSuPbJDvpK7KCgT5TurKaxrkO6krN2gn5++N1JU/&#10;NMh3UleOyiDfSV15HoN8J3XlSwzyndSVdzDId1JX/r4g30ldef6CfCd15csL8p3UlZctyHdSV26z&#10;Ts7fG6kr/1mQ76SuHFtBvpO6clUF+U7qKs06yHdSV3nTQb6TukqEDvKd1FU+dJDvpO4zpI6/V/s+&#10;pI4M5g15JRP3wfP3inxIHdnCK/IhdSQNr8iH1JHPuyIfUke/mhX5kDoyblfkQ+pIoV2RD6kjJ3ZF&#10;PqSOJNcV+ZA6slY35JV22qWOv1fkQ+rIK12RD6kjUXRFPqSOxM8V+ZA6EjlX5EPqSMxckQ+pI9Ny&#10;RT6kjtTJFfmQOnIhV+RD6khu3JD/pid2sasfdh8YglcpiLsPDNGrrMLdB4bwVaLg7gND/Cr3b/eB&#10;IYCVzrf7wBDBStHbfWAIIbkxyw8MMaxEut0IhiCCS9p94A8Bi3XEYkoiGWyrKfwhaMEPuw9MSSSO&#10;sfvAlEQiGbsPTEkklrH7wJREohm7D0xJJJ6x+8CURCIauw9MSSSmsfrADGJUntXuA1MSiWvsPjB1&#10;IpGN3QemJBLb2H1gSiLRjd0HpiQS39h9YEoiEY7dB6YkEuPYfWBKIlGO3QemJBLnWH1gBjYq4Wb3&#10;gSmJxDp2H5iSSLRj94EpicQ7dh+YkkjEY/eBKYnEPHYfmJJI1GP3gSmJxD12H5iSSORj94EpicQ+&#10;Vh+YwY7K8th9YEoi8Y/dB6YkEgHZfWBKIjGQ3QemJBIF2X1gSiJxkN0HpiQSCdl9YEoisZDdB6Yk&#10;Eg3ZfWBKIvGQ1QdmAATk2PIDUxKJiexGMCWRqMjuA1MSiYvsPjAlkcjI7gNTEomN7D4wJZHoyO4D&#10;UxKJj+w+MCWRCMnuA1MSiZGsPjCDIgUy331gSiJxkt0HpiQSKdl9YEoisZLdB6YkEi3ZfWBKIvGS&#10;3QemJBIx2X1gSiIxk90HpiQSNdl9YEoicZPVB2aghIpdyw9MSSR2shvBlESiJ7sPTEkkfrL7wJRE&#10;Iii7D0xJJIay+8CURKIouw9MSSSOsvvAlMRl5IR+humFrh9WI5jBE7oILz8wJXEZP6GG7pjCMoJC&#10;P475gaUkEjQJVz4VJJdrMCVxGUehEcYcwVISq5xouIWXsRTafs4PLHViFf3MESwlcQZUKA6y24Uq&#10;zRkjWMZUqJc/P7DUiVU/M0ewlMSqiJkfWEpi1bjMDyx1YpWtzA8sJbEqUeYHljqxikvmB5aSWPUi&#10;8wM7SaQwTX6gftgoVcpBzQ/sbmfaQ88P7CSRdtbzAztJpNj4/MBOEkl9mh/YSeJRpRL7NtYPu10Y&#10;kkgtq+UHhiQeyxgLafNzCktJnDEWWszvplBFAWMRlzEWysjODywlcaaGUFByOYUpicsYC01Q5hSW&#10;kjgTRI5ljIV6VXMES0mcSSLHMsZCh7Q5gqUkzhgL7Qh22/iHVJFljIXKfGMKyxgLnZ3mB5aS+IeE&#10;kWWM5fhDysgyxkLVjzmFpU78Q9rIMsZy/CFxZBljOf6QOrKMsVB9dazBMsZyzPSR+mF1scwEkmMZ&#10;YzlmCkn9sBvB1InLGAtNeuciLnXiTCQ5ljEW2qTPESx14kwmIW96uYhTJy5jLMeMsdQPq22cKSXU&#10;EFp+YOrEZYyFPp1jF5YxFspJzA8s7cSZWnIsYyzUnpwjWOrEmV5yLGMsx0wwqR92cjAlcRljOWaM&#10;pX5YjWCmmRzLGAs1dcYuLGMs9OSZH1jqxJlsQiec5RpMnbiMsRwz4aR+2O3C1InLGAsVz+YiLiVx&#10;pp0cyxjLMWMs9cNqDWbqybGMsRwz+aR+2I1gSuIyxnLMBJT6YTeCKYnLGAvF4YYcLGMs1HidH1je&#10;zjMRhbLJyzWYOnEZY6Fo+5jCMsZyzHSU+mG1jTMh5VjGWOhJNKew1IkzKeVYxliOmZZSP+zWYEri&#10;MsZCdcq5BktJnMkpxzLGcswYS/2wWoMZYzmWMZajGtiFF2cZY6HA4fzAUifOGMuxzFM5Zoylftgt&#10;4tSJyxgLpZ3nGixv5xljoZrpcgrzdl5mrBwzxlI/rBZxxlgoUr78wJTEZYyFBoVjF5aZK8eMsdQP&#10;uzWYL5Zl9go1o+cUljpxxlhoVrGcwtSJyxwWmrXMKSxv5xljoRreago02M0R1A+bbTxnjKV+2H1g&#10;SCJ9kJcfGLfzucxjoaDoXIOdTqS84vzAThLPGWOpH3aLOCTxXMZYzur/1K+2+mE3gmEnnss8Fvqs&#10;jhEsYyznjLHUD6spzBgL7YiXH5iSuIyxnLMAV/2wm8KUxGUeC7XS5y4sJXHGWGh3sJzClMRljOWc&#10;MZb6YbWIM8ZC/cjlB8btfC5jLOeMsdQPuylMSVzmsdC2ZsjBMsZCc/P5gaVOnDGWc5nHQhHgOYKl&#10;JM4Yy7mMsZwzxlI/rLZxxljOZYzlnDGW+mE3gnk7L2MsVIgdu7CMsVBhdn5gqRNnjIWq9ss1mDpx&#10;GWOhQPScwlISZ4zlXMZY6BwzR7CUxBljoR3TbhFnjOVcxlgoBT6msIyxUBZ8fmD3YqGK+fzAUhJn&#10;jIW+DMtFnJK4zGM5Z4ylfljpgxljoSvp8gNTEpcxFvo5jl1YxljOGWOpH1ZrMGMs9FVffmBK4jKP&#10;hT4scw2WkjhLep3LGMs5Yyz1w24Rp05cxljOGWOpH3YjmJK4jLGcM8ZSP6xGMGMsNLRafmDqxGWM&#10;5ZwlvuqH3RSmJC5jLOcs81U/7EYwdeIyxkK99nGYlnks54yx1A+7KUxJXMZYzhljqR9WI5gxlnMZ&#10;Y6EPw1jEZYzlnDGW+mE3hSmJyxjLOWMs9cNuBFMSlzGWc8ZY6ofdCObbeRljOWeMpX5YjWDGWGg0&#10;s/zAfDsvYyx0bRiSuMxjOWeMpX7YrcGUxGWMhQZacwpLSZwxFrr2LKcwdeIyxnLOPJb6YbeIUycu&#10;YyznjLHUD6sRzDwWuh0uPzAlcRljOWeMpX7YTWFK4jLGQlvUIYnLGmHnjLHUD7spTElcxlhogT2n&#10;sJTEGWM5lzEWmgnnCOqHzRpcM8ZSP+w+MCTxWsZYrpnHUj/sRjAkkW4yyw8MSaQZ0/ID43amC+ny&#10;A0MSr2WMhR5oUw52kkjj2vmB3e1Mw+LxgWWM5ZoxlvphJQczxnItYyx0TZtTWErijLHQL3Q5hSmJ&#10;yxjLNWMs9cNuEackLmMs18xjqR92I5iSuIyxXDPGUj+sRjDzWK5ljOWaMZb6YTeCKYnLGAu9DYco&#10;L2Ms14yx1A+7KUyduIyxXDPGUj/sRjB14jLGQuvwuYhLnThjLDQY3U1hxlhoOL38wLydlzEWes6N&#10;NVjGWOg1OD+w1IkzxnItYyzXzGOpH1aCNGMs17JWGO2+5xosdeKMsdDOdTeFGWOha+ryA+PtTI/R&#10;5QemJC5jLNeMsdQPq22cMZZrWSvsmjGW+mE3gqkTlzGWa8ZY6ofdCKYkLmMs1x9apSxjLNeMsdQP&#10;qynMGMu1jLHQenacxmWMhY7n8wNLSZwxlmuZx3LNGEv9sFvEKYnLGMs1W6fUD7sRTElcxliumcdS&#10;P6xGMGMs1zLGcs0YS/2wG8GUxGWMhf6zQxKXMRaa884PLG/nGWOhrfxyDaYkLmMs14yx1A+7XZiS&#10;uIyxXLOlSv2wGsGMsVzLGMs1Yyz1w24EUxKXMZZrxljqh90IpiQuYyzXjLHUD7sRTElcxliuGWOp&#10;H3YjmJK4jLHQ/Xoc52WM5ZoxlvphNYWZx3ItYyzXjLHUD7sRTJ24jLFcM4+lftiNYHpxlnks14yx&#10;1A+7EUwvzjLGcs0YS/2wG8GUxGWM5ZoxlvphNYIZY7mWMZZr5rHUD7sRTElcxliuWSusftiNYEri&#10;MsZyzRhL/bAbwZTEZYzlmjGW+mE3gimJyxjLa8ZY6ofNCF4zxlI/7D4wbufXMsbymjGW+mE3gnE7&#10;v5YxltfMY6kfdiMYt/NrGWN5EVKJNJT6YTeCcTu/lnksrxljqR9WI5gxltcyxvKaMZb6YTeCKYnL&#10;GMtrxljqh90IpiQuYyyvWSusftiNYEriMsbymnks9cNuBFMSlzGW18xjqR9WI5gxltcyxvKaMZb6&#10;YTeCKYnLGMtr1gqrH3YjmJK4jLG8ZoylftiNYEriMsbymjGW+mE3gimJyxjLa8ZY6ofVCGaM5bWM&#10;sbxmjKV+2I1gSuIyxvKaMZb6YTeCKYnLWmGvGWOpH3YjmJK4jLG8ZoylftiNYEriMo/l9X9JO7ed&#10;63EcPd9KoW4g5bXxppHKQY5zmBvobjQwATrTg55KMsjV53ktUjYpr/WZSKGA71+yLFESxd1LyRlj&#10;UUGJgoyxvIsYyzufY1FBjYLMiUWM5Z0xFhXUKMicWMRY3hljUUGNgsyJRYzlnTEWFdQoyJxYxFje&#10;GWNRQYmCjLG8ixjLO2MsKqhRkDmxiLG8M8aighoFmROLGMs7YywqqFGQObGIsbwzxqKCGgWZE4sY&#10;yztjLCooUZAxlncRY3lnjEUFNQoyJxYxlnfGWFRQoyBzYvEcyztjLCqoUZA5sYixvDPGooIaBZkT&#10;ixjLO2MsKihRkDGWdxFjeWeMRQU1CjInFjGWd8ZYVFCjIHNiEWN5Z4xFBTUKMicWMZZ3xlhUUKMg&#10;c2IRY3lnjEUFJQoyxvIuYizvjLGooEZB5sQixvLO51hUUKMgc2IRY3nncywqqFGQObGIsbzzXWEq&#10;qFGQObGIsbzzXWEqKFGQMZZ3EWN5Z4xFBTUKMicWMZZ3PseighoFmROLGMs7n2NRQY2CzIlFjOWd&#10;v8eighoFmROLGMs7n2NRQYWCOWMsKqg1kPIT5yLGMufvsaigRkFC++YixjLnu8JUUKMgoX1zEWOZ&#10;811hKqhRkDCWuYixzPkciwpqFCS0by5iLHPGWFRQoiBjLHMRY5nzORYV1CjInFjEWOZ8jkUFNQoy&#10;JxYxljmfY1FBjYLMiUWMZc7nWFRQoyBzYhFjmTPGooISBRljmYsYy5zPsaigRkHmxCLGMudzLCqo&#10;UZA5sYixzPmuMBXUKMicWMRY5nxXmApqFGROLGIsc8ZYVFCiIGMscxFjmYFUAnivghoFmROLGMuc&#10;z7GooEZB5sQixjLncywqqFGQObGIscz5HIsKahRkTixiLHPGWFRQoiBjLHMRY5nzXWEqqFGQObGI&#10;scz5HIsKahRkTixiLHP+HosKahRkTixiLHO+K0wFNQoyJxYxljljLCooUZAxlrmIscz5HIsKahRk&#10;TixiLHM+x6KCGgWZE4sYy5zvClNBjYLMiUWMZc53hamgRkHmxCLGMmeMRQUlCjLGMhcxlhlIJWrn&#10;IsYyZ4xFBbUhpCjOXMRY5oyxqKBGQYrizEWMZc4YiwpqFKQozlzEWOaMsaigREHGWOYixjJnjEUF&#10;NQoyJxYxljljLCqoUZA5sYixzBljUUGNgsyJRYxlzhiLCmoUZE4sYixzxlhUUKIgYyxzEWOZM8ai&#10;ghoFmROLGMucMRYV1CjInFjEWOaMsaigRkHmxCLGMmeMRQU1CjInFjGWOWMsKihRkDGWuYixzBlj&#10;UUGNgsyJRYxlzhiLCmoUZE4sYixzxlhUUKMgc2IRY5kzxqKCGgWZE4sYy5wxFhVUKFgyxqKCWgMJ&#10;Y1mKGMuSMRYV1ChIHstSxFiWjLGooEZB8liWIsayZIxFBTUKkseyFDGWJWMsKqhRkDyWpYixLBlj&#10;UUGJgoyxLEWMZckYiwpqFGROLGIsS8ZYVFCjIHNiEWNZMsaighoFmROLGMuSMRYV1CjInFjEWJaM&#10;saigREHGWJYixrJkjEUFNQoyJxYxliVjLCqoUZA5sYixLBljUUGNgsyJRYxlyRiLCmoUZE4sYixL&#10;xlhUUKIgYyxLEWNZMsaighoFmROLGMuSMRYV1CjInFjEWJaMsaigRkHmxCLGsmSMRQU1CjInFjGW&#10;JWMsKihRkDGWpYixLBljUUGNgsyJRYxlyRiLCmoUZE4sYixLxlhUUKMgc2IRY1kyxqKCGgWZE4sY&#10;y5IxFhWUKMgYy1LEWJaMsaigRkHmxCLGsmSMRQU1CjInFjGWJWMsKqhRkDmxiLEsGWNRQY2CzIlF&#10;jGXJGIsKShRkjGUpYixLxlhUUKMgc2IRY1nyXWEqqFGQObGIsSxAKgFnUkGNgsyJRYxlAVJJFBQ5&#10;MWMsSxFjWTLGooLSHGSMZSliLAuQSpyDIsayZIxFBbUhpHjiUsRYloyxqKBGQebEIsayZIxFBTUK&#10;MicWMZYlYywqKFGQMZaliLEsGWNRQY2CzIlFjGXJGIsKahRkTixiLEvGWFRQoyBzYhFjWTLGooIa&#10;BZkTixjLkjEWFZQoyBjLUsRYloyxqKBGQebEIsayZIxFBTUKMicWMZYlYywqqFGQObGIsSwZY1FB&#10;jYLMiUWMZckYiwoqFKwZY1FBrYGEsaxFjGXNGIsKahQkO3EtYixrxlhUUKMg2YlrEWNZM8aighoF&#10;yU5cixjLmjEWFdQoSB7LWsRY1oyxqKBEQcZY1iLGsmaMRQU1CjInFjGWNWMsKqhRkDmxiLGsGWNR&#10;QY2CzIlFjGXNGIsKahRkTixiLGvGWFRQoiBjLGsRY1kzxqKCGgWZE4sYy5oxFhXUKMicWMRY1oyx&#10;qKBGQebEIsayZoxFBTUKMicWMZY1YywqKFGQMZa1iLGsGWNRQY2CzIlFjGXNGIsKahRkTixiLGvG&#10;WFRQoyBzYhFjWTPGooIaBZkTixjLmjEWFZQoyBjLWsRY1oyxqKBGQebEIsayZoxFBTUKMicWMZY1&#10;YywqqFGQObGIsawZY1FBjYLMiUWMZc0YiwpKFGSMZS1iLGvGWFRQoyBzYhFjWTPGooIaBZkTixjL&#10;mjEWFdQoyJxYxFjWjLGooEZB5sQixrJmjEUFJQoyxrIWMZY1YywqqFGQObGIsawZY1FBjYLMiUWM&#10;Zc0YiwpqFGROLGIsa8ZYVFCjIHNiEWNZM8aighIFGWNZixjLmjEWFdQoyJxYxFhWIJWA8qigRkHm&#10;xCLGsgKpJAqKnJgxlrWIsaxAKomCIidmjGUtYixrxlhUUFqFjLGsRYxlBVKJc1DEWNaMsaigNoTM&#10;iUWMZc0YiwpqFGROLGIsa8ZYVFCjIHNiEWNZM8aighIFGWNZixjLmjEWFdQoyJxYxFjWjLGooEZB&#10;5sQixrJmjEUFNQoyJxYxljVjLCqoUZA5sYixrBljUUGFgi1jLCqoNZAwlq2IsWwZY1FBjYKknbci&#10;xrJljEUFNQqSdt6KGMuWMRYV1ChIduJWxFi2jLGooEZBshO3IsayZYxFBSUKMsayFTGWLWMsKqhR&#10;kDmxiLFsGWNRQY2CzIlFjGXLGIsKahRkTixiLFvGWFRQoyBzYh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ioUTL9l&#10;kGUvKTaRYBaaqCF+vJDYcS8pUpFEI03UOJIXEkvuJUUqknikiRpX8kJiy72kSEVS1jRR40xeSKy5&#10;lxSpSAqbJqrcmYGX6bci8sILA3cWsReaGLiziL7QxMCdRfyFJgbuLCIwNDFwZxGDoYmBO4soDE0M&#10;3FnEYWhi4M4iEkMTA3cWsZjptwzG7CW1PZLhGJqoys4MyNBEzarkhYE7i5gMTQzcWURlaGLgziIu&#10;QxMDdxaRGZoYuLOIzdDEwJ1FdIYmBu4s4jPTbxmg2Utq3JkhGpqocmcGaWiiyp2gMsFWpYmqZs9A&#10;DU3U/B5eGLiziNXQxMCdRbSGJgbuLOI1NDFwZxGxoYmBO4uYzfRbBm32khp3ZtiGJqrcmYEbmqhy&#10;J0hN4s4idkOfg+wsojc0MXBnEb+hiYE7iwgOTQzcWcRwaGLgziKKQxMDdxZxnOm3DOTsJTXuzFAO&#10;TVS5M4M5NFHlTtCbxJ1FPIc+B+4sIjo0MXBnEdOhiYE7i6gOTQzcWcR1aGLgziKyQxMDdxaxnem3&#10;DO7sJTXuzPAOTVS5MwM8NFHlThCdxJ1FjIc+B+4sojw0MXBnEeehiYE7i0gPTQzcWcR6aGLgziLa&#10;QxMDdxbxnum3DPjsJTXuzJAPTVS5M4M+NFHlznx9GU1U7c4M/NBE1e7MV5jRRDWilMEfmqjF3Hlh&#10;4M4i/kMTA3cWESCaGLiziAFNv2UQaC+pcWeGgWiiyp0ZCKKJKnfm4zY0UeXODAbRRJU785Ebmqhy&#10;ZwaEaKLKnRkSoolqvDODQjRRQ4V4YeDOIi40/ZaBob2kxp0ZGqKJKndmcIgmqtyZ4SGaqHIneFAy&#10;DooIEX0Omr2IEdHEoNmLKBFNDLKziBPRxCA7i0gRTQzcWcWKiN+nFVFJiTsJuw5NFLmT2NjQRJE7&#10;CWAMTRS5Ey9zaKIoO3EFhiaKshN7bWiiKDtRqkMTRdmJ5BuaKMpO2HNooogVTQNWpJIadw5Y0VTF&#10;iqYBK1JJkYqBO6tY0TRgRSopUjFwZxUrmgasSCVFKgburGJF04AVqaRIxcCdVaxoGrAildSoGLCi&#10;qYoVTQNWpJIiFQN3VrGiacCKVFKkYuDOKlY0DViRSopUDNxZxYqmAStSSZGKgTurWNE0YEUqqVEx&#10;YEVTFSuaBqxIJUUqBu6sYkXTgBWppEjFwJ1VrGgasCKVFKkYuLOKFU0DVqSSIhUDd1axomnAilRS&#10;o2LAiqYqVjQNWJFKilQM3FnFiqYBK1JJkYqBO6tY0TRgRSopUjFwZxUrmgasSCVFKgburGJF04AV&#10;qaRGxYAVTVWsaBqwIpUUqRi4s4oVTQNWpJIiFQN3VrGiacCKVFKkYuDOKlY0DViRSopUDNxZxYqm&#10;AStSSY2KASuaqljRNGBFKilSMXBnFSuaBqxIJUUqBu6sYkXTgBWppEjFwJ1VrGgasCKVFKkYuLOK&#10;FU0DVqSSGhUDVjRVsaJpwIpUUqRi4M4qVjQNWJFKTlT8pz//6a//8a//7d//+C//+c9/+uff/vrH&#10;L3///de///rLH7//+sevv/zz91//+esvf/n917/onT//6d/+/Me/WF3985f/8/uvj/nFd9FYtH/R&#10;v6fHm3iqqv7Pf/zvv/33f+wv/fHLf/z+6/R6coi7DYhKXBjrYamj5t//Nb7x4BvRLTr4mMme6OF3&#10;r+d//816ePAlnhYKVP1XT5L2en/9+z/+/W/7QI4+7d336/Ew4PjxfoIJ+VodNf/6v/7yP/76X//2&#10;fwONb2i0REfee83tLh9mqpH0nua3ZdHwmGt292aPx2RVmkR/QO/zCEOEvi57fnEdnHE67z74z9bI&#10;JoMPM1vuI4/fQrnaEtpj3jAbg8d8L6SH5270HN69aJo8uCbRaJox7QzXxyw+sEA+j4tjZrrNtz29&#10;ezQ9vz1gdzXbrxUH1DnwOUO474QbY95YyP7uxTq/331Qz+fc7L1O2Efuiiv7hT/n1/y0CMfj/WBp&#10;PcB98KdzubHe/Hr6BYC8ge3nb3g9/9vrvydLilT9Rxf+Xu8zdVzCpS+NCFiBqZhYj3sfxMWBti65&#10;cgmB4a/Bg4GDuQJmMiDwAfH2FU+fUi5DmAyg4+nyOgypH9dyg90t3M+r3J0ddgYny999W41P2eAH&#10;Uf6uhOjP3fKdMYuIML+zndLr4+GODYujwbpv/gvbFTm4WC5H21MuPH/uV6nxL8sz5V1E0M723jHI&#10;x6yDHG3xYOy4CqAaENYffxQUziTGTCS2emYUfSL3XOl4Pf/r9V8kJ59lho/P68Vx9rdmPxFOLyiI&#10;Xc0fI3s/5z7jL2Y8zSlraSiaaDxdSfjjWgKR0LPTKwmYmubLvxZ3erzFnmnK+SqOwV48RhK5somj&#10;9LHbaKeJQ8ougubH8SkOr+d/vf6DXpxGmKsrXK8Xe/O3kN0G1T7e88tCdn1OcUP9q2M8Zk7jyLA6&#10;PeOex2h5X8fYV/zlPfPh7t7zwpymppm0Li2Wyb7mehCGOuxTzvQf/t3Pqzlt7DcXRHwqtymG3jTz&#10;6Nbc4728383XOT1mnGamHI9vyQQC5TTta3TR9BNqOmFotyAhMbZ2WtvWRbwcXsPPY35oCnvT/u4x&#10;qI3HnTA2cFyM58Q0uFRYnLBhzM5ptsLPCb3lHHx+y+v5X6//QHD0mWWm3Jnwepd89NTWaOAhyzUw&#10;yvMJGc3J4DHibteLfeBPpryvyIxUuN6b1z1jGFlwE+73d4+mX4ufjNRjDIog45/vnqh8ejzM6XXP&#10;77cnFZzePXp+r4fuuSAMqd81hHatS+vYl8+6rw4yqL91ZzWlBq54xtuNvXkvfG7HgqQsF3ZqlPFP&#10;irpC5oMqSQU82RWWnIWhzTB3Nr45p4ypa751tuPUx5yyPzqjIHxa3Pb0+Dl3OwJL50hq+HlvMkj/&#10;/hWuEh5G1C5PhGy33bkRqSHSR88YVd00QksdCOuNnhmxneejZ3/3aPrMwReP8XD6jPXHN2f7gQJ2&#10;eYQ8bqGco2dMse7OXDwmT6pr1D4l93p+aG17z2iOKOoezDZs04QsVlp+LLujv+1rdbPnh/xgb3qX&#10;x2cfDVmJLe2PnYX6lGAOyOxthK1Im4qulSvqPY/MOyEE+tbmmx7JckL44zN6z77p7o0ZiASD09/F&#10;GI28TcHW13nc7hNT0hfjLHOi7Ii/TJKQbzb3lVrktwfxS5ayf+pLeiGbHxwA8W+RIWGpW5Ak2Jnr&#10;5PPVLbG+kJwmXgzJxxzcNf6ZDdAZD0vh47HbmsNsuxT10XLYugc08Mh6TqvX87+tPqblsfHlI3jE&#10;zKtdTSl3H3k2HE4L3Jg8KYwq5zG8iAZg+Kg3anfrW/vAO4wdxV9GK/5Rn6/Rk0JwdVcCA6KZvb1b&#10;orNdLMuwu79puOT4kBPEdaJUXpmMbhHBpdHk59J4v58DD5nNdZ97VsRTjzxwSiO6b4g9XdPRhABa&#10;IW6nj455nNbPnj0IHIxvi/hCgfaM4sO1dw4xxnuxsHaU74FXpYgL3Ay7ej3/a/XxNx4eOnltT2nz&#10;7/UXbBmnSCLQjRVvN47Ne8F7cMHxQjWlzU9kEiegTePlYyy3/hjh19PIflapL84uuH/NVMrFOe/u&#10;l0KVJhte3GKdHKoXC+DiktnUBxXa7MRRxl99JZBYZm7z7qvdse07YXrhmFoyFQu1h04DYYgiy67n&#10;8a4iL3v+ElOF0y1P6vFaHpjlRvtH3nlzH4Gb7kRpFMBsffra+l8bocI3riGx8579Kgivdzkvb0wN&#10;jyKql5bM0ecFh3yx9HHIRh3tXsfx+EUEyNwLPIXTJ7cjL3yel+U5IcGM2cQc7tZ8npeFcII7TtKB&#10;med9vDYvuBb+jfgHe+r4aIbX+7zjF+S4W1IKG3eGO4i7mlT41j/28XjhYcRwM3yoeOIupV7YEw0J&#10;8Snlw2mKP7en5x0dO4q/2kgRq8+uCgimT8F247s3igOYcBxE5/+HTP4q7AdFEfy8DesJMhtR0kC+&#10;lnF88VcbLZaRjhLbq6i22DCS1Cf5IsDIYvaoPPr2yJeJbBt+WbfnkOgQ3N5mhuBEjUYAllSPYMj0&#10;uy85uVVwdck4Ahzceuj3khIGkcVyFquS8N1CRYS2oOZgM11OMnzSPUrtgGTUnMLDY7cYiS7rD+jj&#10;XreENxzsurCl2PM9+NVXr28gHKLutSmidK0kfPPb1mF6O0NoYZwPvdrV5GABgMD4jkIdBQ7Uzu6z&#10;LmMkPiVk3x1mrr/pQix2FH8ZrQRquxXSJUQf/sRHQLtFkDUsn+/ugcGiBl3Y5i4/FMRu+bneLZJ/&#10;sxNsKEhXPv3pwrtOFKGCZg/eYoUF1nY3+oVd3ozF3jAiz3nsRc04ycT0MMrbAgEZnXIRwsa+mmTZ&#10;7762LwJG0URa2GLOn9hcihGfrIWPWiN29EXtEBm07AHCPYzK3YHvaoewCiLehivYLXiTK6K2m21s&#10;ZaTjiWa+XSuYpakdlH7BA+HDu3Jn7NU8Gdi8zKU/ZekjUQ80pdsPeHvNLbrFGMgW/xzV44XlEl0b&#10;jBa/P//xQhBHD2RnKu9WTva1jIjr1Xbfghp1D4T4jr3a+VGM7lbm+PTTusaOPjPGm8lyvhNE1uNo&#10;3xljxuJwrfRk+xHNOC39zGp7fOOJrTIFxpip7UHDpzSlW6GJ5rCj2lQRHXq6ry5sOwaLtFv7DkMA&#10;NtvKJ3LmsUtxcJe5kXyLMbByMKuM49BY7RRAbxge6xJjJOo8F0gTZq3Z3DdGCyu74H0quhJis2EJ&#10;xknGBnZtIO+LnXi7WwImrg1kcMRpRDy+fZKx5DWlp5X/yE5ptB+td6V7eHQVj3LpuXMHP7oCtd3D&#10;C3be74F3i56wgXo1/+vV37NjJM8X48xqeai+udH3FIjqq+fVPu+sB6cnBX7vUow43KNnpH8aCnkH&#10;hFZM7vGGwjtt0XpvF3viwQl3/CTrh+0cN8WD+0dWj/wSLcAvPS8YFjKPrU/ps8Zkt7bFAytDcbx9&#10;hE8F4ULTE5GTHn89Js+3DfFVoZn2Nj7KkeMYRhk5p63ihOWArLJ30QBxaxBr4CSwbdhDqh09Ey3r&#10;dGNBw893Nwccw1fZfMzCocOm5DEGohMGOtK03tEzER8XYDCrAPL7PRPp8NjasaV70/COlF1bDAzJ&#10;BGbyRT8Upz/eY7G3eyZGNrnofNJLiyEdPRNT7bPNnbJRM058JhcebT2/uO6J6bnfM7a6U/1iTdtK&#10;HT0jTrsFMkh8uO9JLoj1DG/33Rt5Kv4yDiNsQRDb3mWXRHMNpJWmbTpBTnQfCYM6CGNnuJQkoLG2&#10;uOGtXTXBFj1Z44U/GO3TCZHbo92vwSYDxOXoixOGjmxh1Hs9E43pepuZlUF6HhTSeHbwQIGzqAYn&#10;BtyTaF64AsdlEz/v5wXl1hcSzybqnAkb6Igf4t5HcwO3B7p9nWumJskjMnJtncnIaDuyL6RSHfpC&#10;dnPyeEx4sQc2pRp3Nrg525zB7QYyA5yClQRGNPd4g0I+ScTNGMl9zErtKOwqLCH/1iQhOEztuM70&#10;K3ywmd9o1MQGM345xNhjFqsgPRGX3St+rRh/cdvMxP1dlV0EcxFqeN/Ws/zUwmwLnna5TXg6hbI4&#10;bMAHR23M7Ga7Zr6vs3I4+9u606Qw2wQt5Czs80UOYIIuiMgqm8sfK08tbDoiu10CYkN8Cj5cyjB5&#10;t53qAashW+D8mIWMDAiQc6S4wufdsop9uW1icvNFlq6dNFKm3XHxjdfzv73++93zlntmHjvI6/lf&#10;r4+tY4cbkO0EZnwlvJ7/7fWJ1vr0nufP68XR+FuEIxwXUBQ8bQEAv+6tXyypIpDug0JgiVuUUuMW&#10;whUjAkS7a3XBxoAdfjqVyHRth+BQPHuMYERSZha2i6uLrcsOcbqPGPQ9SThjknfFQmpG2gIzBq5d&#10;VyDEQHGfs1qa+QJ895+LkhB44NlRmFHIkhDYcwJh6yyilwdDdr+wKv3xQX0hiXlanKILHPwFBLOJ&#10;ugu1pHRljwp81njO48bVQA+zO4WgqdgRmsjPe42g1EGjvGuXt97u5d5BoxIwNdIJKSRDdCH21dXH&#10;1cjefkbwwUqzuEZj7Cv+8vEBo7FTm2a6sCLgI3caXkjlZLoDx71cEh3hn4GDfezep7IoDCHmLTzi&#10;H+Z0JZbsNBL0a97aaQ2uR8b3sDqmNgSfUMdkKfmUjybjilrtI8NPa8H8YWSXPVP5QEgvDF18T8/J&#10;IwCNQA57c0WJeJoESY6A1/dXU2ziXscRsOk7BD+3C3b8bAMzj8dYlB0dJVjeZMrNMcMJ3apDQiT7&#10;CBHck2iIXuGixDGzVq5xiFZhNd8fM9+a7uk7Y+Rsgrv7oQOQfC3MWRLiGciW2/n/iRyFz9r+jiub&#10;OBiHDQPb3mKJmk124shc/4UaNdmDwlhb2PdUP/Zm+0RJZXb29/HEd4ihZBx6HEfj4Cfbvk1aX02W&#10;lzwooxFZWbH8yIPBxLB3ORsTXXKCGLg1PmnEM6KqRydqw9rbBE8+rebHiBaOUt9AaLaDET+FgcAV&#10;Zl8P4uAHxuDr4H/bzKKX9GXqfdGpjjiyRfdqX0NUGLpm9T4QYz0c8Yk2glqc77Dp4A2cxNSb99qI&#10;y/VHGCzV1/cmPH2Y9o+Pdns9/2vtc/yCOIqN/oqeL6PnNpfjXXzuLro/jp4beWAW6w3d1DE2p8r/&#10;OnXYD+5JPYjm9vn1ev6318e2NVblQMGr3wni9T6P5kl2nQdO4Wj5tG3vfxoMThwHCm0scqk9TcL7&#10;8r+NtifEexYBkaSpQJqOEvXkPpSAYWpIjE+06Q05+TtT76P5HqZV/a4AsZ+VtBAtmyuZhA/I50a9&#10;F+WBBXHK47mfzUH0poxGHhPa8reVsXBfzguM8wuWiWOSKxpUCI8Jp/q+xBttoIFLQ06bwVbmUVJX&#10;iXE/y3neYrDOXJzl7vc6+UL7X2fGMD5sQe/F632YU6IWfVYQSMEgSFPOjgi2fFxHRFMhtsC768OR&#10;ABxb/tesHJMGmt4JQyMkOf+RR+MoP29AGn96XhMLhG/60wZUwMwWGXxG2bGRZ32e23rg+aAXbEuA&#10;rBJSjdU/k/Z8Yu6axiaCcgjhY//FUdqWJ/bqpipepWVV+oTiDiqs2bYobkK7mbA/BcF2ZkNoEg00&#10;amNHcYjYBS/w9tYkFPcLu7ya/zX6WGPwoVYdL31g6NiXv8Q7PhdKBw78ibInb8+aBN+P+/KJCPTw&#10;FF2Tf3c5qKtusVDxvqxhMhvafPhsYVEpUNJGomyTsCuIbWJDtKcPPsJwXPj6Y2CVKK4ydPeGdeg0&#10;YkP4K/1oFWKIkLXG04kKTwl5FEaryIULKDgnnteVW3dYHcjV2C12oufiPAgITdeccznJcKTb7TiP&#10;mCphPAC3vt/wU3Sq/jxaIh6OUjBPp8/C/TzJqEbfJwRilaJ0bpjRu2LWqbC0tjqy5WsLM35I4IqM&#10;T3RdhldbVcy2hrudLPBcXZGNXv0nm41lV5psa53z4F2veav+1+TSpxF4tcuV0qQ4SReTwjr6U2iP&#10;J7kUGPZwUHGlOHiN7WJDwzWLgSZYYnZnVYh53Px40D3Ur1NsHc6N44u/2hSR6dsNzSceSNtJvs/A&#10;F7rRhytG6smZfRQh8bl4cty/kBuNIu4AA8k4+ijEiS91gs6nUTcrRK4lDDm7cQOgtzWuhcXi+OIv&#10;Gy2mhYu649U+WgSsB2GeoETNhO5PUVS+g4+n97olRcI9gYvRoqGO8QyTjG3uO7i6tgS43FLl7OMc&#10;k0aFVdmV9KA1jDYIds7dE5hp7Cg4sQU2b41W4StPWcYbJ8x2Xlvkg3/7CM0C04SVJ+5PDo7vAiTS&#10;/vRet/t5OXsV+ywmKAIKHoJm3Lf7qti77Kambe51qyiiUwyCHhFm4rLkSFnDXWM4S5FujelrT5nk&#10;ghoT1t0V74RXEaaRvG9lp5tuxXYJ+oSzev3mEhI7sD21QLdGi9uLhLOGWb2WXevjkVHmo9UZtSlo&#10;GwIyi0u4w2e51y0q2zmZI7zphNaZKB3ojmpMIUmXUsAlxzmWKCDiLzPIVu2CNtqLbjUcN9fGbokZ&#10;eVDpcKNujfZFlpOjHQRlkovFqZJ+Qu/CbiIO5Cc/8GjApm+v7dnS40qcLe3MPQPHVn7kZDjKRSfm&#10;zemzV8FEcb1r6vn10MmUxqVsncYuTJFX879W/dPQvNrVEsbZwqAL++T7TIc91j3hW0tIgPQbb2CX&#10;eCzlgq8IHrvErzLseYt1L6BvT1Jl3IhAhdrNP/0pufSu37haDjD4NuegSleHALACkBFniY/h0AFL&#10;tK9dL9O7/eQAxtX87EECNpG132TSpJhhF2eHC+kc0hhJb7i/qjfGg2S5/kNZXY1RyQUZrdRv1BH7&#10;curA+YmD27R+pA5Xzo1IMcd4fjPOjI1JJobJ3mnj5F70eclcJH7fRBmyF6suaAQek9Hnj3G3CpqI&#10;d/nWW5OD5JgpN/68+kRKsdb8MXo2mq48hm5/DKf0wwhxlPGXj3nWjQ77uiD3aTr1TCzK/GnWj4TV&#10;sPdJeuRtH/OZb2Jf8Zf3DMt3qpH0MSkIewpfylQDDCPmOZm3gvpxs42fmLPjywlBWl73TJjbYWEl&#10;6UXHGJMKx9SbZrNFw5pI8gt733omTtP09yDSEv8T8MOk87fElMbDXs//2uw84DB3Z7VdsOWbgeH1&#10;/G+vD9JtehZL09LKTorgw0wgTfwtggkRcWImuFXAH6O88hIhAd1WwQpTrt5dI0j5dYT0bD5Qx+3I&#10;gks0cn3hOxdI8GUMqMB3SB/neDRBwbRmbdkt3rRyymNYGGObpLCdMDbEnuke+I6waScMh62Bh8Pq&#10;X882yS1mcGJu0nSQ8UkIIMFC7IrHHB/wMWMxM/P3Z1vOoL/Lmy16ecx2EHwkm6WeOS5mkD+Dp26h&#10;Z9gL6d2mEzNZp+jO06lLTVyywQM6xBUek2/rY8a7Am+5HvNHeE5choyy/tGx6JE2a4fuuFwrAo6e&#10;YQ8OgESIa0UWgydwCJwASQh0Ezv0S0aIW6NJPtAdZJXtZGxPT8vYdRdeb5gSFsMsWwHGuncgPIaa&#10;LlXxhzpQFEcZf1nPBALIQTPWR/AlXALHEgXoO4NjK4kwLnzp6pEQW5Ml93YGwOvc9QjhFHZYGBTz&#10;aY4AxgZNx9km7wCBYYRt0/zB9UwSU4nOfSKVJelr5PWu52jmvOZn8cCZMr8+CTW8H/AIAwEHN62F&#10;BFASssZ5c44UZbKdhLOaYgKYbAR1fBKIRUQPjsfws0s9fIa+D+Io4y/nC+B5i73I6QSLjKtD/ngX&#10;idipDa/qwoVz+X5xE9WYZ9+Bsa/4y3tmkizlh73AfKWeT3sBrGme9unsPdMXw7a9D9tUxoxil4SV&#10;Y8UGJ7qUmj7vf3yCJhKPnj9JnTjKbzYvRxh8zgVU9n18yC3nU58rbjayuMJExtBx95bX879H/b5f&#10;dTau6cGTxZDrM4Hmnwo6PTAfr/dtNAvn2o37ZpASJFTj+8+jIdpk9o8wZbKl7Y3e25XslIa0b7Io&#10;z1K5BmH7ka5jsW8dl7DYd181AD63SZD5OO/728PudApsHol0HfMORtnk9ed5VH2zuRAVmFg7T5/q&#10;Rx7pvWAQOT+OrM7aYxCbCOyb7BgZ8tUwmdMOHkZ23TMb2DAM2dmDWYIK9y1Knr4ZREfP+C7d5sG/&#10;aErjZs9MjtnMOB80HXf/E+PAmYqztwLzz4tNXNQxOZQGbzsHxVHGXz7b7H7ndWUuJYlHyhgqZ59t&#10;jlRy70YkjOynfgyIHDfmz3g39hV/Wc86B+g48G/gzEkTMuR++SXzga4LY4ar++ES9FQlnZzKeNYd&#10;sAZ6iTqYeIYWb480EQJJ2CnyDsXo+DVQ9ofZTntHurTHM7mmoxkzp70w1OeWPwt3kQGArWMz6/X8&#10;r82mMhb7mFA+HdXxev7X6wOEGzMTi8MS26f3RM/lmgH+um7FLidrKs4c4VIWrc0ctrCZoH2HcBuq&#10;7FoL4RF0v+aWRCnfvV4JWNtb0rHfZ4JcKFlkrT7ppEMeWW5fEW8HIWdx9E/tE2fzURAY67rW272e&#10;OYwkjw4fRyKPqeFEHFuvEY3zgAA87XBOIOpGPXuMYdK5J/YVf7WVRiIohODvAtqlps8Ji8SPY54L&#10;jiGRQSNMZy4RvU2fxb587N7n+9i8eNM6+NHe8nr+1+vDjB7/xiewE/gnbhzqE5+y9AZMy8PS8nr+&#10;19tnE3vMAI/6yA/0enE0/haHEHzNQBbNzvc1w0zD9vepASCL0BUaj5Rhm3esKiVo3Zg5LmODgdtq&#10;6XRnT81wSv2v0bjKX2jGMHE4Yi93dCxWDQKlKVGO05CysfN8Hxkqpk8Xtyzwf+BGjmwR8W00ck07&#10;uRd3RiZnxuw8TCSlKX7nCaxrckSsl/MxPJ+ByzXTaQDT/+3ugxBMgxU5Nm1rht2liyzO+wyVRB64&#10;98kxrWu76Lpnbu/0nTLeq8CehTBjByXCRMQR7iHM3B9jvRV6xhLs2ZnjxQsS0z2jcj/iGadENmcn&#10;jOufu3cYRxl/Gffhy8qz28WWTpXEmCqHh4AafTpJHm4A7cFmBIDNU8NPIz5ZGDMOYr/Tez/KGwdF&#10;Fr2uCtgJA9/Exg3rzEEoYrL+GGV8i4M5tdsvBUTobN1qdo70v743z8eNpfLz3sz1OWDniX/YQ4Sc&#10;v+8Q7ixgb9oogC2nH3YU9z10ywV5RtrvD+0TL3cgFbVxWLRO9yVPcKtfvw0HUa4Ez/MWQ1zJcWgr&#10;03MFOk8EfYMv+MGidApcUq9zt2Y4KawQynd9o1R6W3/YjrzCVP9qZBjA6OGzFg48B7HsYVsOQuC6&#10;7eo0cHK0YR5jycfnDKnrnpFKhIKaeTAkJJBLJzjWH2M9pJ65RaBnscFXPeU59hV/tZnFNKRnpxqv&#10;Jq4mgDM9O2GwYERMeaybIIwwIhSFHQ4OQNP+LjHkuIU5tghu7EvY0yGcj4BMuX3VH/eEwXveGDcY&#10;KfKzzzamlxb1vJATDO4crGzbNNtgmv0IOLmcXEttvBXnN/6y2ebjVv3WEOUTNnTyGBT4ngtMEAxg&#10;90gY8sY10IGs3hszGL5uoWljxsxPMASHp/pRIc5ocRwi9EwsoN/0SwRZX1Ru+y+OMu5a6gGptxVm&#10;mtnBPlNez//a7AQ/FyFzb9cG51necdy1AgXNNNThnSXNKTlufjdUA0mcxjiy+MvpPWM3IFUx7QZo&#10;B8PKw5wYOFE78hjP3GdH+TvXPec5IgvP1pG4K37ED34jzk+PV7HCRxTd270eGV5/j1dcAMRn+Icm&#10;m3PZ2XjHgNv+wohWAOKSW657RkF4fAeM1nJHetNkcPiXXNFdbJe4dXX7gnMcljOmz/2euRkfntt3&#10;CIYNIGDQaxibxGzbBiI+payWsEPOcX9svcplA8oARsJbz/hgzQM+xqxPa7X0cVLiQWBSz+gLs+/A&#10;NaH8w5i/IEuE/UAaJBuIjWAz+3p9jGlyvZUflJne4BRtrj76c3DsD/W/RFwFbliyPccVBKbbmn6m&#10;jviOcy9C5EePnwAEPpKNH0KbbDyN5pJT5buZ5sS+5MRV8Lu5fZqWbBPsyTT5MfZZU+m8zWUoPuex&#10;r/jL5A7pArrapq2XmCdyKlFKBerssQzvwKmCAD3+CmGHRIh9uXywPnnrTR6INXpaBa/nf7/S+POc&#10;cnqkj8xp6zsBVlPKjBGB9xZHBu/6CUadPDqsvjiyb7zGcRwct70DuVIdSfjMa0SR8SL9DfHRN8uU&#10;nfBGzR3122Y+zUueR0StawmO2dnZrlP9ODaf/fNb8GGL6hzzeH4MOJAsWQ6bgFwajURuC9GosNN1&#10;JVvKSGEwmPLWNFhQMkOQ/YTH/TGwUWVXkP/jeLFOZLd4zDFmHAKHhMnMz4YuiRl846r1rNzbHr2I&#10;8xt/+WwTMXYslMmS2Xq2J5WL5IqFf+m62vgYTNKZmjTRHkuLfWW+ACfxNaIDkwE/8gU3z7l+JFAi&#10;bzGQIoPCSUHJxVAiGQggif74LPUjpfGXz5ESYexdTBJ90DH0jI/j4hBDNV1HhrOvaFFbHZTNcQQt&#10;9hV/ec9Ewh1cwaCw3J6DL3A0fOF1iDmPmawPz7Hh0IXdn8U8x77iL+/5lP8ABMgixTHjrZtXh+IG&#10;bo58gbeF2rQxI9i6Vop9xV/WM2GGnlpB9BRjJvTMjgeiaE2z4zCj0mPYwB8jZBthw5gTR5Lq2dE1&#10;GpW/zgqfODLV51YYwow2PqU2uv3r9S5Hds4p4Q4L2cKBj87LRXw2RuEk0TsWDliB7WI0xr7iL19N&#10;vB7PHdL1WzEWBoseeTTkrCn8FAg7ZeFwOdmR3hz7ir+8ZwIPru9xIM0vOjiYjemCDzWdHSASIYGL&#10;2jwH6y72FX95z2TTOqOgFV4JPYQSIs3WtKKp0TLlnCn34tvj25YGm98/BCF7j7ElPrqmFG8KpKaZ&#10;BtjfefrP4p0pTC4/RyT5Toq9jYhohsXA8dc9g0h7XhixL1g/LjzJRC40sfO4uCE+DgpR62OjjX3F&#10;X746CoqZtYTFN6RunRQi3KkTq4EjT3Rj2pWyfDmV2JUpgSviZrFpHOOu0gCdMcZDzyd9ibFKbKAw&#10;Zl1UYGOedbNB6hlM2aeEiX9n++KsZohe3/O50en+qVoE9Z5ZwXC+SDZcVDdTdcyy0Xiqf72ahKUM&#10;EdbJBOI1cdLY1/DOzuAkF9o9eocQIGrj6c3YsIRB7s8p5pAfuN+PgaEtz8vFVz96VhTBwnTHGCHz&#10;I9eOhBCdiW2zE0cZfxkHn1O9QKTSIQSaPvL0dAl7M0T7mHU1lOvmkCcU+4q/vOdTjh/OV/rWowAs&#10;v29Lt1iCBsQpOWUQAb/ah7HuyQtirH56k5st8N1z04RPjMF1NXkes5L5/THWzAdr8XrMJLi4CcyB&#10;S2EdYZ1PRycuMkE5n4Pl1RiQiNqBi8e+4i+fbRBJy0bQiqJIY88wr1t/GwqaDX4mjHuTe9auLr2f&#10;CjIyHHVQEC41fY5kEZBNeoGvLYAktTELRWuE3VvnU3wPXIZ3o0FAhAKYdW8a6GDMSD9SgpBZewbd&#10;7V3FSbx+rZ+CucnWBkDpBw0hyy6877uKuyn6Ne+kWttdcvfGTOikn2UiMQMmCQspkN7xQsQZncfH&#10;CDU/N4ZtZh9nutkz5pxZKsrfJ+knNQ3W0BaSx/ScHgMp2a7isd8gcbNnLowy6wxcgXhr3FUYZ8dx&#10;KI4fpsXAH+zXf1XznLD69FktqQSpDuY7jhlQyc+u891vYt/pMYQ1SQI7nO7piDvYrXHbyUA+JFhY&#10;n9x81qONXs//9vooK8cdOpjCzHq92Ju9pVC8RSQBrLnwIY6MiH7/WNZxZrVz8Pm6nC/Xzlz3TIS1&#10;ZxeBYKQ5xWOQEbxPOSkOFqA4ekY6O8qCAjnOhsW+fOw+WnS9bwsCE9ykqoU6zVGuT3IMhk0jAj+k&#10;+UDf6mOU2kpzFEfn5b+3D2TS54AN2zDBL+3rI8DGh2yz4yYMpzuO3ketwJkJwItkMoLs/X4eshZQ&#10;lYF7caf0DYg2B8zeBx/1umfsHZcz45FaGA4E0LcV+ZZJTUpA+HEuqKh8AZJhhHd1CO+s6OJjP53c&#10;uUvnRC0Kovmwi4NYlzjK+Mv3IbLJeYA8Dqyf2DMouXly7JghJ1L+pyPjQJCWUXmz5yCldHIm9hwE&#10;IJI5SSnMlH6ummVp+vtmzwRbLRDO6JFwabbZdc5C3G3Cbo2EMUdms7AurPNO982elftqvI3+Zali&#10;01jofmyPuI/dD32sM/FXOKPJdWzThizc7BlU3ffuRVrtfnjPeJuTPTnyEw4MItyaJ3CvZ6HCnqSA&#10;e4KrG8asDyu6siLlExc8PiZ3zCL/2Dt8+Gh/fLNnuNOVO1mn6YZNJFI/JofI8OMBfbY5/Muu3Gcb&#10;ecRBl32tbvYMqAtHaqUAlzm0ngZFnM2DEmCLJqh7zzLfbT8TZaPnAocBOOlLv63ni6MqhFvdTSZd&#10;ISO0RFjIe2hvh8z9KDviL5MkL2bbcS9i+XJWzjKMOAM5Dta04rZxu8PrOhq3030AuPdmWzPouewY&#10;pumSqOizsWHTfiY91/NNEJ4k8xTWmftClGfcqEbbpHWGX/thKBLX0o0UuLH417ZWZNCY1L85Zlxq&#10;jyVwfllZTWG2YUBnXsUzmpA6OAwt6YsBpIOVp7dv9nyOCoACpQ0rS8c5jGinGeu9Z66MIV+yzRiR&#10;OR0yuN0zi9zBgIvo9flAow7vJEFDbA8ObT1zP6lE/P2eT/FOlFw+JkwYyE8OEK3XB2LDYgQMibRs&#10;9uf9ns9RT2J5yeJl3XuQkVtgkaWxZ3aGnxvckc9Kz+wLD1ByR/wQGmUFfMMqSzcxYMAKZ3Cz63V2&#10;S9BkCGFhpRjt+4nddOQTeT3/2+ufUFDWZbB4LyUVc+ZeBOFPXKW4d8Jjfb4kSqrwWPm8H+b0S14F&#10;2Uaeh0Ami0W32H2f0WQOcr1a3rukzE8ZpcQ3qW9JBrfqiyKTYztFOY/yCzbOB4iFne1rxj444nzH&#10;aC5XAbTPD/pggqLYo448pyMInUsS7JzMIOPww57K/KJPOvk8ksF87wyHvs1tWZjwC9/XjZTGx0Ty&#10;Q9a8LMSelXEg34OszZSecha4G4AFNZnh9fyv74RzfTJQBtQs1Q/z1/F4qPJ6H9ZMG8b2p/IHInQQ&#10;Gu1JCV32xyXVx3ou5aBTYCODv/zUAXyioGuaiS+8iUGCljXeBEDq+d4Hb6be3ngGdt0Qt5KROe3W&#10;gNfzvz7vSjft3I8Ecq3i9fxvr49daXYOAV3tuqYLvJ7/7fWBMo1jmXDDr07rNNQ/EBjAm0Oze73L&#10;dVXQt1MF5DoliXh6fLEXMbJXt0W+7MUPPR/0EgNjvTQfnWWIIPTpxaLOkf6z+uNQ2ifP18fuc8rZ&#10;vS4FMP2J5P6wBuxgWzPCvse1qd7uh5Ghe10GS0LFvQKjnR6jhNLAEY9urcD1lvI7SI3rngEpPNGL&#10;OzVMFhxzKvzPCIPFOQYcp/zTnol9fdl1OKZ+dy6ykrPlvoeOXRfbsnUh19s9a94j7hAxvB8fc0uF&#10;yabj7XszRmzteBchnUzH0DNnv6a4PcLjPqF3ez6NmeykFPoOhGFlxevWCAGc6O779m7P5JaY5Dq4&#10;unPJuWmdYU05dXxES59ma5YawqOC1Z75g2xuMOjAgKAMHpMnes3OyGyADjIPQukqPVMu8lT85RyG&#10;B+A748JoJcnHg0okDXiy1zElYmYbM84G0QOTG7Gv+Kv3jCtv3EnmBQBlHDNhkP4YSZZi8syCowGE&#10;5LHFfUfFvuIv7xmX34MNF7kanMhDvrSFPFJ2jzFzOqAnIzHmSh6CDuF6GshF6gvYKmnFrWc+2MaB&#10;wjglRCc8kkGiL7lJ92ebRe45uIAw9pXUPqhzvij5UHBv6BkvxM9sg78ppafQc3wXjyw1jdQ3FiJ2&#10;IGcnqDvCAJ4gcWQx3dvPqDSlx+07EqQOURKbJmDQF1J3/CWvhvigswFLATpVGPPJ9jxymE6zfSTv&#10;quMGTZ8eH/YxV4JINTVtHLnZda1zNel5Lr1YbfOLmSmv538/1Xdu8nqxt/4WtPnmQKlle/e0OY6U&#10;6T6ysLWq8gIQz9MPFXBIV7SR7OjXJXLiB18viRNyuzwWxzFhu0j8Hh+xPvq8epPsINvpWjo81y4E&#10;OUHCsAKbgQL2W10Q03wG7HI1r2eb3FW3eThJm89fIUJmD1pdaSQ5n+6byFT0FY59xV++znJ6XZt1&#10;j/xYSBpzlcMhMOKNccznx8x2m5Kbs33qWeNLyZ7kthw9MzspVMEpPIcqsEux2yuzfVKzaBQu8UiD&#10;OrQwa5oPhp31P+nVXKVVWOeT7UDyr+WRnmb7ZD5iqqYksrP1EKzLuLKf7VOOAAN77wyus/o9cnBY&#10;py4TGndQ31PLqK8TJN+8BdW27UPtI4fN2/xCF6nT5kYRmNB9G62fg644QqNOJlATURyRYM3Oq4iz&#10;7JFxImv5jgfyYM1g5jCj3bZ1i2uBpnTUViKCwIvd8eXrh1xSjr0eYs+SUxIIkrnX3uTI/fF1pDgy&#10;nysbodJJmxMv9dgRIK/lf702EZ4WQuS0N2mq31cLauy4KLXH1cptn6gn/S1zQhyF04Nh18TSxXR8&#10;ncjT+pCqW7Bzw7LrE25hCQj4myGASYAwDw/PPEiY0UcYR5ZmRQNs/uQCdI8V8XV/kDduH8ii9mFD&#10;e5uf9wfpUAp/iLEUv+1nQH7YH4QWkZr7W5zDjmYPmckgcfZQn5ELc0HSLQK1vUkG2P7w3v5QBqk1&#10;y86KqT06RIiGULO6wCTNPwCpRdWRHZ9ug/S5cgkA1NOu5RCVP80/prRZoNTWZQlfV+vEg2d6nILI&#10;F04PM95GfzFAWSNNAMAG6c55oCElofww49536w3EDlS8vYMpDxoXx/OFn5Cc5gySPW8JWKzvwU+p&#10;J/jV0mvIEMA+ST3l2qxtM6OwiZRFnui6ut1Nvoi/o7sq9I7LVd3NYqJTubYtcHg8JAHZZg4glmG1&#10;3uL6xF82f7p1x/rET2ood28WU9CsbB0Ni9YH6VS+zl9k+VWfOihrGCEfPdKXwk7j5MYUvykTlZXu&#10;PAM39stW5LB0CRx7ib+MK5WO3sYJTm1+rI+T9C2/zoDMcYEzZ4KIjiIIxZX7F7oKcoBQEl6t3uQT&#10;h0Jkzs2CVNtWB5IGd44PdzBrfxNh14TEPdkD/mjRPQEPacmIMiDH1KzuUcBACZ1ia7rXIOe7vXuv&#10;VzmU3jAmHat7Hqo8ijaDMggSTE7Ut19Kzv63xOeh27i92ADCy9tIZMb5qni1Sx4QjuR0aJnj8Pmi&#10;gnvIpMgonTqMYQ8v7x0CTIpFeTpQedUtTq2nJ9BBusMT7N5hVDw51vrcKdrYg2zkaWqf3u5zD6U3&#10;aoENohWm0yhtK2DycH43hAKYTIdMeM9ukLw1zlOzKJZ0xe1pKFyNwRU2YZzHJOD3Gn4+9OlL2zY0&#10;WTMexSaEZcf3eMdr+V+v3RNylMjWgwxe63Ld9CHTxmKyPaIZhZdHXMgmWIZ+GA/bzJiTDHczkIfx&#10;XPXJ90APJiQo1nC8LqfwTT3Gg3Fg1tPxlEiWEaxLmT74oT5kk4sAynb5kPB23UjfeMyr+V+rzoUH&#10;nFtp+04hYD9179X8r1dH3Rurkc1uaSofV4k86e7PIp+EunwlBk2HdyhiAAZJAvyhNvuwrcohGU+k&#10;XC4HB29t73JJky4MgZ4+33hbph1JB9VFnuHhId77w3ssoKSCtowkX1pmY++TNFSPkeBdAamGTrH8&#10;TVUhwTh15vMXxxZ/OR+cXu0r1bs9N4zfFrMxyTlTKrYxBW5opVsiNa44UMuN4qNbZtgFNhspqZWz&#10;0tGlWPdF8hRexb8MIlDy3ROzdPA86YnwVN+sNraL0xp/2SSfVN2VijntbmrGDLogGWoKiK663rvq&#10;9qRKx9HippvVq493H4o2ji9te+GdfVVPKt2rxZedA0+zPloJ5NrivDUeGy0MBfy8w6LpQvq0ua9X&#10;NtFpM47m1MmEK1ppsLKllFwYf6QVGmKDPFZg8ixXUAq216rW6CkwMxq5hH1NnV6Yx1igZodUre6v&#10;xrxCV23RSOvQXQjnceqqBnv4OVJ0xUdgyDKjxCmj08LBuC/ujlys9iYgZEV6gs/rjJj6ZEw5l4lJ&#10;MKtbCj0liX7wQuPIvnixGJB2KSfuqUABJhE989GLVf0mq0N935n+t+1JMCG5ShoXWe/CBVrrXsv/&#10;XtYez7d+zInD78DA3fthb5OS/8Mo9NF4i3kogIwB840uamOqWOt7AvTX2uScWHwYTafQ4/fa7NZ2&#10;cQvQgO6y+F6bi8VsnBiwXT/7PMZVb7NKAt/bDgAjitNJRRJsOUq8D02XZwAZ0b2rz9P3cckuruSR&#10;E1Hyr9Pgqae7HDmA4ucI6SGlpLJtuNSpEcSebqc6btk9py8O6oOd0dwmxk0Wc2tWx8uC2UMsxs8P&#10;4lnokqO2BnE24682txj4tNuaxYSMSazkfqKF94dc65WODwhuscMFJGRyVPqyT19X2x/64kqTEsIs&#10;f7BXOczlKRa4iDpnEznrejzKzzKSuVIwThPhJXN/BWpH82L/AmLb6UwgycKX47nsExzbjDSwRp1E&#10;OrGgEi5M9uk2qxZudP7ERfRr5ElksU8g3eKV0+eo988ohHESGHLX8IJ56YbFkkRjqo77ceLI4rqR&#10;N1jZ4z9Im8+yHIOdj8butOnkb5efhyyPVJp8IGhoOA5vcdrkPP98SdXvruX0Hs5ofDjpOjvNBfkn&#10;Sn252jdpLrDu7egzroYJHNbMa/lfo02HC2xEpN/3e/e81uV40KU+CwQ9oxxAUXCBWiNZd7YH3FvZ&#10;QhZz5VahSmaQ0pDM4kdAc21qmCY8ZFOZQJ2KP54Y/MUVpRbAIc3GPso98LCP12ZFFzG0mDXZ5QfK&#10;4rX8r9U+vvQJaffuPdm/9G7TxDW3LRJwbLv9LsF92Qmhxvyqs/yWQrkj13jHU4xw39Hkxkc+Dv/b&#10;xoMod3225505cuy1rniCteSTC23Xcso3ouQkMcJm7aGU1a6C+2D3q2/aQ33d+NpZ876NQsn9tj5s&#10;fJjq+3hQPob26Ht/LUXv444gZuD2GrXJ4PuhbYJVNjTu6O8RHaf3cq4AMs1TgnF1E8yJXYX0ox93&#10;8TfqbqXnmGzks+wYflfy4LLPkw7QEZiwRf4fZ+fT69eRnOevQmgZYDwkJZHUwDLgGcfJIggMGAic&#10;JcORRgIoUSBpzwRBdtknmwBeBEG+X5zvkOftrre7qk/fe/vMzOLyp3P6VHd1df2varKD3U9fNxxg&#10;veQJJRnwML1tYZLvEdIUl6G6cZXPtv5UncbXAwDj9+Un7USd0AQtRNU8oH3w4MyikgQmxRUQyR2T&#10;j+0bgkwO+QaBpI+6b4ggmlTFQ1xjBcHot27L2vjefj07HBLvwaLrn5Uzr3iflVxqBF8ZMa2szfdU&#10;WOUVVij1V/AzNYMJTOLtrZcM0I+J0pU+oda8IG8qGdF2f6psdJydCsU4DmiUQ1qa0MPxcjoflsZk&#10;Bsij3eZCZERpTX0THxfHam2LRO7DWqOqvASFONU6Q7vMKZWylqhWVxeRax9PiYWcn0DIk9nGUBTv&#10;xTEIg1a9cAOLHsYMClhtYCcDRJOu8ewrrYitvzp6AUvloj+MlbV8GEq1A68V3RWwb3CehfYNLu7k&#10;WeIaUOg+kCw/dP0whdSh2KBWiuHl1T60r3V9jxAGIXoXbqLPM42OrSfoAobqzuVjlKUU7lUYbkcj&#10;21ObCHOTA0TcH7I7PdRwUTHq7GN31IXUvmRMmLo5mD6jASWZCNUv8QKOrkrFRjFMqKtEh1BpPB8S&#10;iCV3MTJXqgLdfqrGYtLDLWbr2h7ZGYIisKU2aQ7vMGKe2Bm1Z4nyOjxv/ZyPKaEhw/n7J1G/igKN&#10;G1nd79pDDJgBb5nvJtSPi1mVZH0kTqHCz+VoJdOsPzSBjQnRkcAFZbSl7dro2b6o6U84Fomywr3z&#10;qVA/8GDo7MvClxAvrsN5g3PNFH+wTnWrD1ogfFIVUXzR+Dc7jdHqeiFP2mC6TSDR+QcM7DqDoHpC&#10;dUotE+le6U+EHnmiaA2VTVL8jj7cB3IK98us8oVSfvWOb8eEhPYe13xQ++OSDCdfiQKGp8Lf3C0H&#10;DusLdCC3xUehIn5339J1L4WOcBbx3/rccO/eQKG62fmzUt/qZ7kEz58dctHkyZ1d9FLoMIf0OyJP&#10;NWYP1fQqGdXmzSEZ+Ac6caJddBhaVnSYHMMbugixKrVV72JRqnn5LLamw1oXmYlrGaWrj4QlI226&#10;EKg7WH918lRVvBOVYSi9Dt3oo0mCM86pZ1PjjLROGkkQS2kwdXAeoM8dTDpCEsKOkaKK8lk1OOun&#10;kLD10u+ERg0uAyfKPrOkKpT6q69TzVCD0XN8lwYuqjFwMx2OeTfLjASl57hNCuyvU98RDZFAKxes&#10;9pMbwqXaJvSpusB3ZsH/Kg1RPoFu1kdiYN7ALXFHNb0TTHWZ7ELAS1H/LKvJbFllqzgdhnMGJB/Z&#10;2jg4fQsuvCqa/j/Ib1QbYKsF/WtESB/jN2yb24+omXTNQoNcUd/7Ysk+r/wGL6n9m3TIe6jPgWF3&#10;KiG+q7L9hj0SrboD+8H1EOVzcjF89KyjFDWkzjaTC6xmVFBc65TDFhkq/iSyXzignSbw7fdTc0aH&#10;ambYV0WPj7hvwjSBiMGx0j+ri/eKVoa5PzqJQZM3+AoM0pJWXYdrkQLxbNeT9vvR8sEAA0qla6cG&#10;bn8jl186fSSk6FqXZSlo3kF8pPyQY15gQmWhXtK0KjjSEW7Ro6k36LMVMZYto5HeqCFlTbXMDjfp&#10;sL3eMLJxhzOYkIll0zCQvJ/IBjdO1J281QFLpMSXaaErhn10BJMAqCpNtSuwfdzoGX1ypdvsUhJ3&#10;oSG1D41dISsiiszOYGqbOmmqb3XlZWh+Nr/pkEXhcJkQM/RInBDD01slQ/3VOYBkoGeL+Kn9s0lP&#10;c1waCbbcJIcJ6Cs80aXJ4tCELuus/IaKRFWUNKzK1rDP22/5b8wNphzZ6qhrV99rfZs4EATZGQat&#10;f0YXYb/1iOEi90JUmuGyx2XeV/KE4cKr5Ki1xZCc1HVPUyUxKVS4vpeIgapJ8FCBgTayxba2mNvt&#10;FqUzymDvI3H8FMLDGqHFcTykO/D6ELHaJ4Tn44aE5bNI645XjPmqpTEh+b/6hFDayzGhjFftUvpD&#10;dOemTl0oZLtOcGZPKVciLEtRBNITgvCKlsZ0SOELxMP891S5hwmbjrC2GpOXTs+cRyVVtqXsHm7p&#10;p0J5hP5QOh3jaD7aM/pDN+SGsD4ltKfCEEh/Q/XotKAChbovJEQ4rYiQyo1aPWqPvnphsjZ2B80j&#10;yJyvd900LFi0kjZbWOYD3sOKsc4F5Aa1YjMod8KkXUbIepphVXEEEtjSOGc+LWf0hzXu+3uR3JXB&#10;k6/ONXmBeLnxtV1jQg/sZV3ZI7TAlqLp911Fe227ypyf4EUUAb2KgPigoDElXbEWLTeutIC1p77k&#10;YsncTtlVyjMcYSyNwD+1TEUTUDarnYDqdlZxBPp4ocFEBbwhrfAKkKsUOwovqjC5gxLrrpLYQIIa&#10;tQcvIkx7p57rOf6pyPqkBXy9vAKOB032CWG71W4e8BBGdpoffsUz3DY/SR+JsVTPNkdXkXPtGLZv&#10;VbJw47K4/uyWs1IdvkN4Mm2EVyZqtIuRRM9m1q1WK32n8A2t5WiVNFd0c0oUKrSPDBNRPux/+RzK&#10;Vr9WM8q+0zf1uqyiQrTVt9KcAx3rG11STSw7al+0a+yCSy8ne+NupHZHTpym9Vz1V7zPwcCIeag6&#10;L3ETSuAcgVRnyQd0rDqDzjUp+ZCzqsGkJ2AVANmVAXFV9kZ/PWWKaCRZKkzueJ0UtCrg2UYSh6w0&#10;REsTF0lt/Byc24hFkCOITnQOE++PPQdXP0fjF31CVIxW7YTWYCrYbbOFo9+4+5lkBbWDbiPZzyp0&#10;MIt1AaIeXg1e2gE5jxa95aHOANZY+04qEDiMfjwcxo3f8t94m1BS+Le+pDz4UpF3eZvwfZ8sfGbQ&#10;l9/aURaXiJBD0MZQLbKofKhj8nRq9fRwWTyiGONmwTrQN3ZZDRcG22dk4RRwYGmIgomKe+moBF+J&#10;h7C1G9Y1yoR6w7bPQpNV1uD/U7vH/pDP1gkRf8Z4aw+J8Q6sVmzWX333UOAVoW8jsY5qXQu3xTqw&#10;w0lbewKRDmQkEIC8oV/BA7H7OkxEauUUqez3NWGl6tbAFaD0Gc0WF2ZcQ3zh/KalvkLlJ4Qe/RrM&#10;jPR9v+W/423XDc5yaSD4rR0OaWtjjz2uaWEsMVQ4m8sJN8XzJM8En1ate8fEZT1bmIRPgmdiOaz6&#10;IqkFDvwQplp0IbARB4YC04eyPrzewApaNl8R3gkVxQlMWFneRjWEabS30Ua6XZPe3q4HcW8I0GF1&#10;EKMZu3YS7H69KET5IVi5YfOlkXCH6j2mSMAp+2g/SxgGZ6cv+dat8yNPp66s/gpMpnpNsgFelGOM&#10;A8i1CWhHKo3KhERqUBhfhB8iJHJGK7OW4hs8+h1DU00dtRt4DaJB73w4qkFUq9gJ6QimOnx2tkLi&#10;tuI8aSWoFaEXbyowcKiFFQmZ3SpKxSvmADY+pMXfTyzS7iqUdtSpPCGyEqxPws6j7OhomTjtHDJS&#10;E86KWgLJwawIHOOZK3uNUyV2E02NgsJz56Tic/0s6qsqqUi4TUsBf0tRq5oDxkjd892J77LOepjx&#10;mQWfIUxtvxJj/Jb/dvLmLHCMdPKhM+bmVfmt3ZFIdaSc7Wi8YApMdaR4DVUrmRaLQxCW2aHpGo59&#10;IpRh9xnKIRjxSvVDx0rlgw+uR8e8kzHYxDX4eKqj5hMxQt4WTdVv71Y/D4qyL9myvMBU9rwpOVTV&#10;VV8K0dJoYnjZzR1M6OZVZNfrouyuLhjj0BQel4ZV3V1c7RWcsjo7QjkERLFIrLBCqRiXqzZyvOCV&#10;T13D3PhuRyJvv+7UnfanQgqmShCFUFsTOK9RDKrvCc4e0UWOWWS6j8Wmh4TXRsCsQqm/DHN+lvhu&#10;ddfjqBgT4h94HhLVwtl9w/gjAngL83G5PjUCvPVL7STGbhjbjygay77pyqJonET2yqvHaV+N3sIM&#10;OFeckGKxb1zRQQv7giZYWfhW5Ofovtyxb0oH6wcT/0N0Iz+ifeWvhbdW+mVV1ppm2olPocBFM22G&#10;YqMy7rmJ7jFnMMnZiOQfYm/rvQDYhJFeQVvEJcQq30fILcxZlfF3jlKpo/7q9Ekc3bf0qvl9FXhk&#10;4ThjRhXHi3VDnDpMY4JJEcg/Wye5jqF3wl+YcN5PVua2unhtuSCrPERwuPaGsFl3zBzBBHtOx77a&#10;fzm7XanqJd+DzDH1bxbXwHElojjFLW5LaxNUFEWY3aSJ1+9lZKcwNaX/pLOfA/Qyx/cSa7eflBo4&#10;86dZ+WUp+JzdFUzXyVXtWWmn4TxWMninhCPcYps4P0p1qRV9uFtskO7yPaio7OeznZrzdeY0EszE&#10;yhNAtZPWaOuw+ntwkUfqmdxIPUpztk7MynAwQPCLdwoPLLVbjUxY7+LXUvpR4PauuwxZb9VCkdZC&#10;JhwV5GyHefXfEVWOFmPIYrksT+mWJHWnLxLUU2w8kSaohod3mFc/JfpF8IS77k/MhtAY8E0rlJhh&#10;pmj5xR+rCFck98zg9NF+yvHmBDFx0HJW0CidhXP1O5Ngw1FqSAB2T985AvnNGwIeMRCvT4EIbyFZ&#10;om/nJhFTKdj9oVz257uJRoph2mE2CZkxi+ZIG4rO3RRDWCZEPDgEr0ITd2DCE8ziCaotn4XAgjJh&#10;NJVdYD3gNessgRBMF+dHqJXxZIK/Rna4ZciJecQC6larvMWpGndDTZTehj8CHg4ZJqqlaQq8sG8Z&#10;DTtray5sM6y+iNtiBFlrqjx90bSQhu5AgdmPGtVPtN96JHjH2xa5ll9PBO5Q7pW53FT4RVOmmknV&#10;T3pEeLfuLYxDMRo9U4pTzLCuqv4KPVm13k6Jg74LIkmCcyWZaKI++4bJdIDsqxdXQdRfAZCG/S7I&#10;YKKF35A8gHCMFbJzdTZqQvEi7GMiu3dAEroNASLELZ8lUIoq1DDHkVkeooXESSRn6o79AQU6RXaM&#10;tA6i4JYEYNtJyaiC2a8Jzk5x90Aa4h61mOcR7KM9QFUbdSem9SkEN4jMR0apIOFjEfm0CZ2d/pRX&#10;gEFQ9Vidb2nMWmcrhaowcQmEpxMVu2sShzA3IwdusRPHZ8kUqbgl08BJU+RE3tDvWMr8LDRU6TZ9&#10;9hptz8kVzrw4XGfK2UBqVdLM2R6q4yu4LUkHumu9c6xKNfWXjyeheG/ZZZ1YCKOQTjp5hUlCR5hu&#10;N3FLBYpa4zUyMSWM/cQxhyTtDzE0F5hQWBjOg8DOcKu6T1MfrKbuJ2kM49ijVC64TQwD1tdGHsJE&#10;Iwiz+HoEsSBUJtb4kNI+K26Rz8H6x8k+hImrK6JWBIQWoY/DkVBEg3lljGQ24IfqD6XIbmnIMtDS&#10;hATnrPzGGL+1pTgcNTYMmsJcFo4sRLetkxikgYSwnjRGnmGFlVEO8dBnyVIbxQSx8AETn7ev0X0Y&#10;ptcbWCEqSj1gh0ZFYSNh5um3/NdvEzlaqSS9vcUhc8KMbBBahnPBoTqEhViARdfrFdDPiJb0Xb7J&#10;hfH3qlloO7UXTqFCw3D3X1OMiHk5T/lhvW/BCsXpatsqaATAnyhq133w1qJ4eyQU+ZtbHH71Eix2&#10;RqPUhNK7RWqkqpMaeDjfkguIihu+sIfXs4fJdgT/uqrH6A+2e685Z5wz9QxpE0p+/wql/vIZneca&#10;N+jiGaXcAFdC++w1ZQ9P1OhnAhLucD7OW2DomrJHzFh32Gopu4eDZ1KU2tWzszNOeqZrYYmOv1iY&#10;OOGV4CvDxBpnnKZeZMH3CbkC8RDmlIFXs47rwClEaJ+9GoTka6vFsJAgfdo8ou5g/RX7SewVk6GP&#10;5BzWdeIgcqRPuWGLNoRBEU4OehyOaFCF4jNjaGinDmugkXuefst//TZLjrnJhTfCaH7Nf+N1Xqaf&#10;RFuKouZd8Cbed30ddcuvk/eziJv19RdwyR74BmVU4C2v13V7SrgqbHQxpz5oUArZUFxA1WeglOBa&#10;j0pW2shuV66Jg1kV0DpLeki9ik9yD8STOFDfsJBkCPpuMyWUVVheFDmelvuw6S6R5qLIlg+TkOCQ&#10;LMBsKnD5BI2F+pJRBruVcXY64KpDsOL9WNwTdAsnMa5/WP0dqgZEKBeWHk9Z5w3mg6eKRooxlNUu&#10;H4Y1eT0yK+tqyW0kUtjH4v7vOvjZapV14p3B31Ljy6qMoyds/zCWyOIZgUW79xDTu5VNgNk5L3Ki&#10;rGZZD36C8ORTQyOenPeWbjpsb5+U7FKf7kpE9VeQlK6b9tHlxCyKJhtvTwIReXH7Alb95kLTHI7P&#10;QyS/kQO7z/jip8XnSygvPnxxDstCVraFWC5BwKjuPANLb3Z7rri0fomWqLOAOwrpmmNMm7xahJh7&#10;FKFxEIjW00OwBDZcM8kRqTWT5AqRVtR3j/rFJbuRW9Mx3jol49lWdsMO7MKM5Gabg6DKGOTX/LcT&#10;AWKLjOfOkOmlM2Nwfm1HOQgo/OmupKDDbOGhcEC8Cn3aNCqiejDjMj/Fs4fEP7FSNOq5r5wkIIMN&#10;9PiyKO5yLZ/uyAjWxJY9ui4lhTqHRDVhVfFmD5DzXd3ko8p7qCtrtxp0wkZJC651RCbKjLJzGa35&#10;S2h7+bQCtv3THJ6lXI3RTf/QsSCzC/e85WTdvforCADHkjM6yRRgUQtkKDTy3zk1SM5lzepnGiiB&#10;/T2UamysGybWlaMxVLqFLZ9259H3EWAWJX7Pf8f3Sa4KgSydu1sGj30ffdyrUMMoe1/83S3mOK6u&#10;wFTCUfS3sUyGY2LsBicj7zzkX3qMf9bEhKzpLOeMWpDJNLMPShMhFpnwEjpUmkcjh0an62NSsoKY&#10;MCTvQaZKxewZz5iy6ROjJJbXeh0E5JeLvkAiPCGgMTFKK/YcbY9tksEc9oJlqfiuQE6PW/exIq+U&#10;gq8N6CcEBv4AL30A8pz1vDBrbmS60E2x8+rmBzL+iCAD2pRM2q2w6q+gYzyYQmGfNaeragZgG/XV&#10;n4Z3Vfcxj9H2PZpEght+L8ZCvMaXoCzoTGSgqF5NmWM0JyP2GZ4Rce4Lbft0jdWSyBPzVYvUvsPp&#10;1D6Ao9aYo+FIl70tKSYwRmez42JoOZSFbPAog9U+Wpmke4pcZ6oUr7BiUPfJFRMtpple3x+XgKoz&#10;7MWOubyv0mvPiqsyVn60vg9bHphTd/Un+GPdH3nzlvk/gOl59hULrZHnhWTgEgvXKdQIce3l/gOQ&#10;M6H7mr55AvMxwRarKvJyAiHMO5DL4Qbycg4y14HtVENl4TpA9j7WVdZfPg2Ye+HlUwafQv6FcFGy&#10;hkYgE2DBNt4vqCD4HcWD3uEKq/4y5DyWdL4aOUFLTJ+WRrBCbhZZ8Kyb2NYBNt/Y8Lv8mJyq7s6a&#10;ZJBRgtLSjdUL19mvWZdfGl/4FGvQgo1Mm4H0XJlMHq2c4D93n5Xvuuxzgqz1VcuEibUmA8H92n0r&#10;nRPVVdZf3uckE2mkuSQ58ekpcHH/6oKKQoDpZJB/qez9G5CnTKTYG0Nz+TR+pyADqrSUZ1kgJ7FH&#10;xIMGUjcgJy7EbUFLrncRXLhO31wk6hQmSh+7p7OBw5BuJNgtcR10tuYJahtJoGuJYKFMoliFnCLT&#10;UGbIObaTIqpGvDVyxqdZ1Pg0CXbt0+NU0YLEPZMISJM8eWOf6bmh8pG2KLY5GsHOTyt9OFDyCgLs&#10;Sll6jBYRZxKniHznx2smHAPhBGQl1hUPUqt0imQUVeZJQcsU1i6wNmR1Zr3BPakcGikfqsNc2CMm&#10;pEMW6W7suebyGPzdWrOylPuaX6vncT02HCPSGuIxKVuLfCYS7BJposnEFO6smaCHdXNk5CqAs92M&#10;Fk5RcMU2z13W0fxQdyCr13rsM2HHlW/D01Ws1QgQNW1VWThntHGPx+rXaL2p8sv6K7inMlGtOe4+&#10;TaMnuEeHvJkYJntEDJWKhbviBm0/hW2MWZPBZjOSl+L+PreoTF8UN1uuG6ncLW8GFRQr6WMJ2eKl&#10;S+30NVX81l/GNnzb8hl7Y6lpIc2oxfzbxOReXLQh9fC0HYV7OC5JumgGi1ZN7pJMqv5R8pG6MHhY&#10;y+d9koH9PnzVXhh/d78yfAc24kgYULijsCKFe8ObjQzWxVb1Mf4bw2Rl3XtzWdkeMqaRT21D2gIZ&#10;mWQNc4dySlstkW7vJrqD3fvoaST41EVps71mGH8t4eFhmjepBjeimhBKQidyYRV2dPiMrnp0yMUt&#10;X51hUA4mdeywepvd4BdIfCXkdWpCCtfuT2wdWQDeSCJUi2+RGACL7qPheEzjnF/A1uGCMZYE9HVR&#10;dI9xWEP9hGubBkTGa9+qrZiHchaOpTAN2l+btlnSkiLDp1lzoIS2nmSYFzKgQYTrVdgUxvs8VWqu&#10;v4JfqHOOWRFXbUeDnCFmUTrd0g4ap6thPVX00fDN3jReodXCfs0+14aJRBiIZIdHEavf28+UHoGB&#10;I5zxGJjLVCg5dJ9HYlNLqS48ESU0QgQclKiqPTv/8GfX3KpGfGkchhVHFK7vjkp88GfX3aGXWHAe&#10;ncfwBF4ge+3GkU5z92wwitwE76nf8994X3cdjFwowo0XHrzFqeJ0IS3wTX25tH57SanRCOfQDnGJ&#10;BSm6IV+ZTioMorWJ21H8OlOCc3EPJNtAtNqam9/zX6+sQEFlavuepMt+ZXnqyMHeJGDQdV04oe9K&#10;TAWb8M07cQIuTfOlp+jDQG5nYkJGlITPWTVfdKIt1ELowO32wCk3TTZiulDLfs2ENEyIZP2TEV8/&#10;DWUSY+rbxW71W4HmxOAdDsDhx6SASaMvkNfdIbd2ZO+hnT4VQcCfBf+KSZC0P2wVf9d/Y/eJD2GE&#10;xPsI+NHMyO/573gfHHRNlTwXjqY5kt/bYg6/kGi/owY20vXbgRpW5Uhsu8l80dfgz7Kb2mgVA9/h&#10;/ERT1TmkjyWguzjGKIwhYSceE0dZXIkvCAKH2o6mR2qqz0ZdpdceOCKaijyJjxKy7stJJ2p9H7yH&#10;4cvyCLCaJv1ehWYoOuaxE3j8Qh4OnFKVrpqJtvDW0LNyTeWtGiY9wihYO6FGVT1E9BMygy+7BsIz&#10;9V/PkVLxaCWm978hFtZp3u/5r98vs+KgHlEXtruajcVSFaAu51INP0N95ihdEVWwr1rMLSb2e0Bx&#10;XvgV+DR1QpUX4WhwmqPokNTFOjGpcXFW4fXRdu/CEfaQoZhISCIEQrVQSSuEtWEzBC9CytC8p0JG&#10;rY24OUIIlu+4QYW17g7ZRdGTn91UJV5gyu/5r3cTJdbSj/dnNZLfq9BilFoZOYdVqtiiGdOMwaoc&#10;KRA04ambTbjGnUR5DAV5jhWWZ2CYr0lb6uldjPJGPXxiWZhvr1eSBpntCyYqNEP5WkUqQafq8lkT&#10;EvB++UZm+ZtQS8qePaeNiSUBQizK3c+ohRzToWGRcBra2eAVxECGhoWlSZ/6Cpm8G3MauvLeaYqi&#10;5BhU4L5muMxSscdjJhZqI2XNkYM2J0b6VWQGUfWMwLUuU/FbdxOmDczgjBj34c57cDd5nzzRSD1B&#10;lZy1u/6u/3ofRaLj+/R4NY35vTo7j2K/w8hQJ/TA4lxqRhR8dolkUjSKyRh4fBgTD0BWbVSMhRGB&#10;G7iwIbN8Pu3l4F6oblmSf6Tbx2g0psGTK6z6q68ZQYhJ4bFcNlB1NfWS5HvxaWi/p1PMiam/th/L&#10;C+7quQqr/jJkqgnCaUBJPEXxhTODa7wo49MY2AtKiHCMdCjVSu+9Yt5vw8R4ju5IdM3CRHpc2ikI&#10;7HaZvK8M6QMuAn0SagipIW9SjYjLW+C6jJ7JVZyvEAI2vTeb/PEHdKllZXQnlvOjSViAI1GWma7v&#10;z9THVnnXta50Ard7hk/f2TiM4rqRZerISO8ZZ2FpQiDzySnvjCbUb92hwqq/YufIb3ZVwUs6JMAB&#10;ywlRor2VXmo/wNryWO3MOnbw5D6UZbCFjOSmVYjHUoFd15wSW3E3kT+9ToyecIaM1/hOQiD9wV1j&#10;LDcXtlJdFEwhEmwEWdnnmWkQmbSLlcdMs40+kkbcOc+sgyt8jT7fPfzj2NN2zw697WboJqSBMXBi&#10;7lvxW3/FPqONjrYHc6cmZBxtZpRfo61VdQ7OyOg4Ozj0H/LSL2dBcYixRypJ8nz9nv96jspyDW2W&#10;lBC1Dq46835l+A+s5NLlJ3I058rQe22AETBQa6uym7rtIngKMUF1oeowK6z6K+bLXXeKfDbeIKbb&#10;/Q0DMl00FDftj+Fxy6GWRmkR0FJLzQMrrAVHGG1wIX9U9suCo/V9Mh7mzmkWy/sVmndCtrenLqQV&#10;hQw/PF2zLuQwFk4StPqHBF7Ezs5xSjDoy8FwBg3MT8PgrFjv6BQPJdyvQx5kfHg24cH4DGLWpr4J&#10;GTPGusI8Aumxipg82hg7hJwP32bN0JZNLXTf5VYMqtRk5XjNCIc72MbxbzuMRplcBKadmotSE1bv&#10;80Y4qKjB2Ma3PM53pan6yxQ2L27bsndcLeNQ4/KuOiFthZnYgMzEb0g8tbIZ6NwJlizSriiR7DBk&#10;ycMb/AI3vruo4jAzjUxsYzMP2sadW9OAmQn0aQqTqN1DXs4/7n9MgqAOXHPodpWnru/n8ycVtlHE&#10;U/oLXio81QFFbHER1rNCiWobeFCb+lg4gmzyKOqXHtDMtnSEyYoXICCD30Vw4R1xS1EgI9cWyKDc&#10;lmW7qcarrbDqL3N/UlfGflAW15sEz0Wx1dEhTpAvj4maR6aAUiEoRtvyyGV3CBw5UMQo/v8U90fr&#10;nVCgBJ8Tf3e7MjJUpFt0Tsi/O6WNleFeGxYE6Shwn8I0UgWhlCdy4bcr20MmbmynpEr1a9iRRnej&#10;JQWfRkZVdoW/UdGJmLcndsaD1TdrKECbRWGhD1a3eYySMbj/eHwGOV1jwqJQQCqJwgiwlvqiVANT&#10;Y4M4EYjLxZqZAybOObaxBJ0PBWTdRlo2MhXL8phpLBODBdnXOx8frnlW8G4/jRD0ZqC9YbnViUEG&#10;9nrOxxfIpvE4r1RJ+N4twaSFfWDK7/mv3+eSSvus1CAIb0zlnFsKprSRPKrYLimjFWmtqjwYpfLB&#10;u/txHC0i48M3PXfksrI95O3Y9GkusApGOQnlicenkAmJeVF0iul6QPo0TpbQIiZDSI8JaoX+Mg/1&#10;IWSo3zRILTBKQSEU7qNFJKwMYUJGfEdVrsJlaFmxwxW/9VdQB1Xvyh8MXiPjaoFMbNEC8cpCieTN&#10;bgU0GrhjsX9JroojC+Qhxti5KCz2IdKuj3FyuiMAa+bQ39AWkZ7OT+M4cCwrbZOGPxrZ7R7PphRp&#10;9GWf11NIjAJ9IPCc5uv3/Df2Rd2OBqPWDcvmh35vu5tZsBDfV8PqrAejN/kCNGS5pGN9jBZtqcW2&#10;cufSOR3BQuV/6Ou7qka6fW6Q2VWxyh2IEMu6jqjzqLrK+iswRUhvOD8l0hfBQn6r2k33iW0e6woG&#10;y9rx+KndRGUiccYfZa+e4MHi7o7VtTna1/L4buKkHjr6wMo4IamjAInNkHH1CKjN04AJU+gc/LKy&#10;LU5Tf5ydukkvctUndJy+QTWqniVMW1Uex2NkubW7Cqv+Mt3PS8I4Xab7sWYlO49FybSoa05dax47&#10;m1vIWYvYHfukJuweJ1GPiI2JnWE7dbJh1h4714wpM7F9ZVfQ1hAOg5udQUbKO6lVXBT9vTAEeh9O&#10;P97mMYbI4Bfj8SFkXIjDP3JdM+kl89NXMiBcOuUl2XN3KCzrJhseKW/LcIahiix+tia1TPpyg/ok&#10;V5qqv4K2s45LpphiSYU7ZxYKtS3mCoLal1XgaQBlN3gkuJ5SXjeaV8jktDmTnIgDvoAqNrjhxQVC&#10;RGLwzNw4z0gUNTBovIAw9doIgaj3MJTwRqtwJqOELC31Tu+j0XZf3FgzAT7n3OKOQDjVNeP4G6lA&#10;NIRSZV+BnOr0dS9Dt2bOaLsExdAjF52K9JfB1qlFV2VvgcxJMoujiY1sEx4fQVY3c7e/U1Q7qv3M&#10;SUjyQqIEOqVT1oCBcu9AWcc2eUe36jPUtoQ4f9spQtWR5zghKzHJj6GgbkzPxzklADfZDT2SnVUF&#10;aUBm/tW8I3Xn+eBhlPvL65qwTZti8oNiNMw3qnjOsE2kTj1h25rx5+py6fJp2ul7zWrqXWUVkR5S&#10;SwIlZAsQGjvfZ9LmUIkD8pdc8lYhk9flInR8D0CuayYHTfkDfd7ktHUyOFszZOUqV1bA3bZt1mMj&#10;iZ+63opWdZs0MXIgAjLYC//aIWTycO24luO0R8omZGWNxGawFUowzJtBy83Bh1Sx0lWWC2TrY51j&#10;K5cLouiYIq6k/pr9LPo9/53vk+Lh94His+v3/Nfvk5bh7AhC6xHUYVZ+bydHyGMT7gIKHq6VsDiK&#10;kRLPF/EPFManzVefm7b70MkdXRvLm0wLj8XS7Px47gH8yhnGVOyH0TIfM3HvIDPTLQwdm3WV9Zcx&#10;hcfQXJFpLLY5OYegJCaGJ1S+0rL7ZA060EOWs+ToMWSlbdsQ5RYw3UCVP000f1iLoOdNT9cca34B&#10;S42MeU4iEe87kEk28kbSTkgZiQUyYm2wayrLllP+nJie803wDkupOV4z/jT3veIfZJfVU96YfRAg&#10;pkA0ZhtrRo5w9DuFkUOhzMhzyEh8W1bYp+rwmNdMLdpIhKEIUl350mM4Do8N+RsydM4hkyVDRoLl&#10;iG50KdgmEYZPB4UptrVoZyRGKpu4nSqoM+66u/CXHW0T9VJmYYyFzSx+J7WGm8lQxOkLSuDfjI55&#10;QxBRn3gIWZ47j9XNYGWfIW0yUTyxa/KP9HL7ywj9ib+e7jMxSFqpGJ1sZGVSPUgUkFGgosTfFEa5&#10;I9HumPdMqjhbM7c6k4jUsS07t+sa49PoQMJw20iZ0Au2MZeGl08+kgfyirb7XKyWMXZAJgwDCRqy&#10;Pz0fZy/fGH22ZjSumRYxIlPp02KphnyJa6lP1XgsM+TGqVKZifd5ej4mZFUjeSOvLg5y/WcUfTw+&#10;XDOcZMbyLu4Ras7GtRxqNrhwEg6Vy3rwgHgzziDTUwZuYHReYnmK5JlVUMO7hvoAN/It5+NDyHCm&#10;Eegesx7YVqfNGWS0S2g+VoqDT8ZNjxG5xPNUXW1b5SBa9G+wrW5slu7z8dma4X5oe8b25cDyH3B7&#10;+vGFtmElNDmLx8MxeYFsfaxrIwghdF9/9GuugF+zh9f35Wwd79u0B4rf819/X2277GXAmTbsIb/n&#10;v36f/C0rvzODJ31/y49QZdzwjzi+gjxFmIrtDnIYSXGDWqAkejQF5kYO2AVze8gyRY31a+4CKRPD&#10;ZrsmthGZmq4j5XCdsyNSm3QDQGfuMIBqmaPQ4pbxU/3I+AAqRcd+CjM+l3YI+KGK4ateSsthcZMT&#10;6RgVxUOFklZpFGK94cbFuYJI6TNGL19q6YmDSgPvGguiHC6dVKk3pONYG5JI7Lbt0e5iUwwmhNG1&#10;dLKBrcrM6WBh6XW1ajjn4wh/Uhj8VKVQxbODrWqeXN3heJnYsgB7ySZ+g47r8MRNDxeJCWygP6wG&#10;EAWNqL/RcRMXALtX9FU8l74lkPThe6uFrVnGzMxjH05VMk8kw+Hq3nIKxpTHBp3tLbvjI3JNXcbr&#10;I1dEkNSq1CFvh0hVWlD3AR2BhUpcLc1xaPw+0SpRWTKNzYpwhy9qrNxt1lPv5hVT0iEbJDjGyhNw&#10;/2AoDJbRZFyZGATuU0RqkHLhT8kZNoF26kXh5eq+B++wqkJ99RXuYFBSKAv/EOQ2RsNUzg8SNjpW&#10;hBd15c7UJc0YzHBEj4nhaX1ukm+5ePs1rxIMtdw+KTJvnszv0t3MIyMoZ0j6u1u5I8fQ0GRlxZXD&#10;iljno2bxV4GISB4VCTMF94iA6ecAIwzP1ybt8tZjS+ozyPLSYVF2Ch45z2O78EpMVWbzGPIeGUEj&#10;7fgQsj430Amyi2DjTMLyxmOhO3NOPZZvKubtx4eQZbgN/aktMB/LpqCPx/70QAkzlZ/mz4KsBixD&#10;GyXeUTkvidL4wMaar4+JwI9otNBz7i2iGwVxwDHry6dRv9UG/yEyIKuIG139+B6FEalzh6SdHsl9&#10;kmTqr58e2G6XfPzZkMddEkC+bCTeupF/hVoc6JyQy2NineeKJAEznNeWC9eceXVgnpzkMjHyV1WF&#10;FZtxD9sluq7TWU8VchK1Lz7Nw65BjTWrHmHyWQh9z5233FOdKh3Q2NTYoEGpH1Nf1DAIJmRyVMfE&#10;btabEEjBs+pPyy1YWIVMRse1pjtoQiaDdTgZZALf2GeE6Chw24hZ5Y1a4yE8sQpp8vPQemLeeBRu&#10;aNEIuJTXQlZndSwTLeDjJiHIscY7CACgFfrQMa/uzTzjnrRlVFekvpEXc4WpvFCiQH+MMbMkGSmJ&#10;ZnDP4bq7QLacDguWlKGRt4oOHTewMMrv+a/fJ55oHUVJId1Nl97fUrDMDZ/aaUwNQiluRVJYl6NF&#10;ezecDV44h/oGd2YzaLXssVeHpopora5JYNdDTdPIYY1NA/KC0/2aOYpTRTUlzDWTbGyUiLWsdARz&#10;mrqzqfAQMl1mRvLgxdqmBSCfNolezw557KN2dDoBziDLbzZyC1FwavwC331Kjdo81qVj3oy7/IKb&#10;9mxz71jRvHkmFd2NzZAMG7rzYKGHa5bT3LPG2q2GKNcgISrHYwmGwkKJyLvDMyV7YuXnlorKeoZS&#10;g5HXfeJjURTv+lowPn0RWEVIj8dna053SW0/zULGgR2fnhPLest4fAiZmIwt7I3vjOr/WXF0VUxK&#10;Qu94fAZZm2MTfFohY1H0RZ+lFUNhn4+xQoc/fqj7Z5DVynHqtvK8FRLiNE8Wd4Ws4Og47ncho3lM&#10;u+0KWYq2GbOUrUrbxEmTHeLHh2uWMTCOzYW2CYzQdC/Y+rWuWFxtnMlhKh9Clmg1e7yeZ3J9iG8a&#10;sg/s2Gei1lPneZi2F6nKKLzN/ijRPXsN/J7/hhTmUsERFJ0aIevze1uJhGNIW9QVCJFzrdcg62IE&#10;cRu/WB5rNV64yKw9PsRp3q4xdiCNDl8T5YNEx+NmpA/I2totj/Ta7ZuHcodEQAO8dBpZ30fLGAJ5&#10;KPBP4ZQ+YfSeM04v7J2UD8Jhfmy1f64M2hwx0Zt0qoj8UAeHtJyfBqdOiZlifDyWt26eEM7pDd28&#10;OTZ87Id3bX6azRxH96p+UECQmhHYs3dGR6T0AS/QOToVTMiElQeTvepUtCLEb+jR1sgOIaOPD+rH&#10;7Vn9C7iTRy6cbMxaRahscnOUdkXQuYxPF7PjSuXDhcPSvXIoxjRqVGp8crfI1et9QH5Ef/mj5RKa&#10;46qYjinqktdgAf1EzEfU3qKulmtSsJBiLDHVYSFUnlR/9TOLH4XqCw+9hBLQJ8d6RjqsN59MDk6f&#10;x7LacyNBrVG9t7QKil7R48NKZ/WHL7kaYBWrKcDeywKhN7ma0jV2PBNIDJZiXyIifoprt+wtFciD&#10;7SjFqj892lus25lcwhnqWQUDLI6bEfaCzqv3mzscfEuFrgcBWVtOvNtbrMbhGFcVW/U6kkQ4QqJK&#10;9a4kpT7FZs3kJSh989Sdvx86VgudWKebH55PiZXEziuH5IbPhhuZ6G3Vd2+zHkJmPl4bXBCpM13c&#10;RTImhG1OJM+SLAVFqVNOJ7iRKzVWS9zD8oTcxaCLM5ICOTayZ7Op8WFaqI/jhY+sBjw5QHSx9KTw&#10;MJ0zR1ok0VLWQ4l/FL2Y5Qy7bIdkzu3YINSDGyRFRMF8iI5q0ZZkrBa5Yrl7zfUup0D+tHOx+4qo&#10;pa16MqXUgyAx+1fwZGv5m6ec+HGAsHt6OPRobzHoR6K2nOx193BZ+XJJNV1V9kCeFHQ+wHIienzw&#10;DCxdGW15UMC3JFkiYEbKFl4U1bwmsGoRYB8V6Q7qPHPKLpQc5wPExQfKkcofJpHUtErDS7JnylMu&#10;2zDHloelb9DRatXm1ZrJHGqSIuLsXsapl+Z8qrTyfgowftU55Xy1KJFxgJQdVQ1LnL/u7QxYHL0l&#10;TkRy1mg2KK/yjZAJ7moqAmLGxBPRjR5CMmK+x27HapU4GTxMBssNSla259g9pHx1ZlOuwFWGMSki&#10;rTVF5WslwBosQuOGW5cKl6EP6a7GGo2jcm4E46Qr17ABoX6lkTeOfTNnXBqf2TlThzIykkm7GP5z&#10;WSU15Yar2UY2CD3vwq4/omTdjeWMMjqlqjY17S2LAVasB0ZZXdi61teCj0A6onlLydVu+5IMYBfM&#10;011Q8+7k79f8t6uYCOPRhVd5WIMl+bWd7iIub2lOZJH9zItC7RxJYETgyYcpT8G0pQXXGE7TvgKq&#10;v2KuSHPrYuRDLLcT6ipH4xJRv3RF1JWetkufY7nfOCdEMN5Y4cVptaRFcx/wiLCBiaXjZZkUZ6zT&#10;1YVyjOxYJ9U/Plzk3+EvfXwLKTRwwPW59Mb19S0udXdND9uQrY7YKiXYkjAR/wU+0y6HRXcVRkQc&#10;Rw2SZ0+XO7C6YDHCu6Sbk09YwOqqxQhHUmZBrkLxuMDpVAqmwy9tEt95oKUCqrjkKjt3RK6D/Fod&#10;3DcA68ctjbgRAsOiLp9GE8FykXi6ASTTt+K/wcyRJZyt/Sy3YBGYwd2oIgE55eAg/t2XinIM2G8F&#10;C2GG7ocfhKDwDbCt5LbjtV3XUT+MXAiZSFoK6fUVF5BRaDSEMpAnbcoX+t6uliMcAkYtBnDFZTSK&#10;7KIiQB25+FWfEpbsglpu0UhkPAILtY+rI9RKvBp0pA87DxywSsTMYKnumasdUz4CiyFvj4hK/dQp&#10;IMkBSgedD4psosy1glW70y6K2Qw47429FcccQxV1LGBxDxnJuL+WVjmgyc1THiMpH6Q4OijT0R8L&#10;CkV3XLu8LK8jSqKrE9oIEYHHpdVLSJE7aBoLgO1g6Gs5bIC/6r8xGe7eoyVCex2kcqYefZ3aGqlt&#10;/XVE09FtN7AAN+dji6k9KRyNRY0LPyjcgVlk/ENirkbVVQucw5hfPS91Udyrjnekz5I5vnpqUSRi&#10;RMNVURENMBYcVFgdcbpKJKwNwqPt6rpErbo1OXp+y+eIb6wsCu7pc00qAuk+J4tCEQr3qy48RVdb&#10;ZrnggNdf9MwAXkc6N7JOdLBdVB6EKlEVaXj6/CSBraqoSVqGqwA/qhSz7aL2YNtFg42qsBDwp1Vs&#10;0Y+5K9L0/AFzy1MSIIMi1W63WwZHDAczQoyigSUTJy4cePub2GCiYJGpgsTFb17YkSI6kSRIjzA4&#10;iI9ZXV/95Q+T5xdCmrjzm6pIE1AYqwX/iwklXwjY6VNGSbshw8ru4SRe95bdNhqRNdVZDYk6ReX2&#10;3uI/j/qINHQgWX3YvbeDaOZTNigwdZekuDkQgdhJ6krJ2GbsWH+KYletciRpZMVwyOm964NWN7P+&#10;6lvL3ZJW3UjYp6I30zHxqvB4cRENenh9iNHklYKTG/ILPSaMNi62oP9t+SxKmvVBkg6XRAO6+YXd&#10;RUYimD4n4TesLWaLdFpqMzjApiS8WUuWCu5h8NkQjxEUyTNHp1X3s8aGzpGmFG6rNBltHoJPz/Ym&#10;zIaVmC1rLixAzdT8WU5qJ5MxId72bO/d/43CZXURUYvHJNOQLrg1+nitTig/5LTfYMBpJC3rlDKe&#10;ZFmaENeyLN03UPYiz1AcMRy1Z/s5cYsJr6yUBJP/4PNJVf/ipoVP+GiTSqJa867h1BNZxSFdOcPk&#10;J1uZjzesJmm4vI1qEzqU/Iid9ae3K6R+9kVZsTXgBAOwrIemofFBVcfXC0QSZaP/qDvu0+vRwQr6&#10;QkWKm87SDOt6ytvKZgoIfmu7nnlSZXzUZhzpvKnArorktD+YYbLXduvZwpzUJE1wcaXOg4GZpf5+&#10;iWBQR4DTTqo6NT5AEzuYCAdzXmoO8FGWz+q+lvgsDB0ek2Di8rLmwW6oane3TuO4UwlXLltJQhyS&#10;DRtj/Jb/+m3HEankILy3vr1bj8rKTRljVmZLWDAvvB7OcpXyGDMRDpXprAz13Xp2MFHqzfJllVbb&#10;DO3IjhJdjLvATA+JD96BydbEjqvxQff8jXWyqYEEjrsKe9K+wVXtnDjmH2kM/RnY+WXftliZcOgb&#10;i+34wCSwemmAVB7O6ROiuVN+pQuGhlDiWoxiTKWd4P7BpfYqP3zNftoQrCurvzqVcvKGTIdTVHdB&#10;QhxxPszdvE5EhiUzZhpGW2C1Qqm/Okx1X4sNniO9+48/5NRa9bsHE0lgHoNPQNw+EVV+CENfOmmn&#10;kVxAfkMy588Kz4VMpAEEEki+WOoZ00jYYfSLOJLMMDorGUSW+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q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j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1ewtrBcoJelD9GvlHnXzRqVDlSQaa5UKE8LvuKy/jJj9d0M&#10;mIAoplVOtODH4tL1MpPaBevQlSug/YiCpDUGhvCnQBVlw5rW2GFCmd09O2Dyvkfes5Ll+LKtezGE&#10;Oa3+7NViTRokpSzqAna6znRS0DfWtJapJMKflvhnchVgXgdJH+E2Gfy085D0SocBkw9kd9MY66AG&#10;+bM9ql52bVeOYE6bnuL55Z7aqenhvBF5p+lMLo3X+Y5Ynkogio+8remjGFBwur5G2FN1wczZvFB0&#10;sAfvLmu0NOsnRLOMg6dWe1R89v33W/4bb7dYrMDTPk+3AdWXd0cwr6Y1BUmrIROGXJj2ObLJa9Bq&#10;BlzIpo1rCC5r2QFEsIXTkkDYohrOsB+5jah3GbVTWH8DJfVkzCOAU23g2nli/fmjHKnQJ2nJsygA&#10;2HIRSFElxA1/uMokO5/AcxQGtXnIVKEQUNBdnszU98jzotdO7F5FYt1wvCihrimx8IloUlLLVZo0&#10;vAv+ZAUUHHoq6/i+aLqVJ5z0YhgMc64PhzYOe1ZOWifGCqX+slQY6UA0XX/Z7yk0AlvSTtczMZvo&#10;81Fgymz1Q0KwN2Ci4YVBQ0HE65qcQRoI1SPtIOgagQUmadNROoJrIC4IPCJMLEHl2eh84RyN+xjH&#10;OolAx1JQXNeetwR0wzSgKbLuWzzGLRmBUVnFGbpklPLZvk46zy9pHUTBVb2i2RLuURjxFCZOQqex&#10;InDjFnSvE3WUUFT/LDyrq0jjIRodDsYGE17bg2RHuEVqudwHrqY2S4mv6RaKODZUKgUvGTBxSXid&#10;ZH3dsE6VWBA2Gd302L4Cc2Yu45nHAi4P9Z8CCfjC+yk7Wyc0FJoZTSZR/spnwWz4rtVGsmozULkv&#10;Qyf5LdI6zmDO3G8ymvCSFJiw29BAccssJQZ0VDO/Iuh+56aWlKQOMaGxFJiyeLqURPuM7P6xn8qn&#10;77jFw3SnELSJmfgsrvd66SjZ9XipG2nKJFi0GayC0OlUOtcNyyPckv4KT++fhYh6tMFLIcnZGQdq&#10;o1GlB5lfJG7HSJjxnveZ13dOCwDn3qoPNpU0/Uz7Lf+Nt3F9hESkB13cNMCq/NaOlyswHzyO6zYi&#10;p2CsB2vKaNLsiypFGRfE0tdDAcGN2Bs5eHguYiRnuZwJmtGrvlwsRekGVSfkwil6ZsVDslr2VoXX&#10;G1hR8n/Hu/yFw0/gt/x3vE1yRUBQIG7B+BaHGHLBkRpvKnwFXcO+dPr5RE2dEazQeFRaEPDHZxPQ&#10;KpT6q89TTehD8SSJQNfZJ/7JTjpiRU5jXJQxYEKlIbjQMSI6d0T7mDfSmNvW4L/vWdvjsxBSMDpk&#10;bBTxjYfKsA6s4jUZWK0rq79inbPmDea9WEm50g5aqbY9lGtvI45zpeifykOO7ujK9poanUKfVFRi&#10;LTYkwKGXKw/khwpnMEZaSO8LbivFIf5wKfcPsqtP0Gep0aRY2qvyN3c4JCCnkLH2Da8PjS0yrZCy&#10;oHPUHrI1VXfCK+6iDgaS336MQ7iVWEL7LKKtqp461va7YNtWuUe7Pd9Wqvrio2w71YAEX0A8U8cb&#10;8zRW/LfTlMK0tgLfqL3v8vYOh9APpNDWQz4fpzbjkFuCMEDiIWsrhxEXKuZQf4inv5/UC01sYeK3&#10;dx0WYrnSIW0cMcPjsyhwrSbC5w0t+9XXEbGAOzygIy1YoRrRoXGc+MjOx2SNfNreQmXXn+AQgaxg&#10;gmgCrOtarcSzWgPv/pDoT9XNKNVwVUtTLmJmFWd1NRT1QdgNFm1UhrD1S/7bCYL7xBQr0sTIkBj3&#10;3/qlCqcPQWmQROxjdAd7XgsPyfgMfsfZK/EifAvI2U4Q+GDOakvYDlfMyDBcpZJn6rnhDQyzGT49&#10;DFW/tV+Pen90hLGwmlOE0EWK9YevWWxZKyLVufrUNvvkVRj1V8yS+PNr6EZYpx1oOVAcYXhi3xF/&#10;1LQNMKzVPi6FJCqI+isAgjeJWAGkprkoM3IAyj7eP0MGWE0HNQfUR0dNVOC+x3hmrKZ4A/w35gUz&#10;HB0XZu6EX9ouBdedEjXbdAPpAz8UPqH1d7zGdOcz0ldC9fJGHrEipVQqFiKAqPeV2tXm35yDFJxy&#10;rEmiZWDwKWjxCHvtds9wRcLnnqB2VkSGc5sazocL79/j79Epc8Ii+YbtKMwcqxvttRPmKzS2LS3s&#10;IdJJKBjmhaIR+5yFtgI03OIFJaWZcX2nMe9NSRVE/TWo6jJwksH8KLtZjnOC94Av+/2HT9910fDL&#10;288/NK++/vHvPn0OD/+nz//muw8//dVfvv3Npw/vf/z93/74/n378e6H73767nfvPz77p7fvv/3i&#10;7bt33/38+eUXevT2/S8/vO3/mahwzwuBLj95RPtw+dj7n5/9sZEiG//u7S/ffvH9+7ef27d+/iCA&#10;XbJ8/PT5b95++qF/uY3va/3px8/ffbR44+N//OXTbz798ncf/+ov9a//9OH3//nvPj77+Pn97z4w&#10;UZD/9ud3P3z4+O0X7z5/bDuut/746Zf+Ov949qef3v/Mf/rl07df/PD58y+/+fWv29zffvqLn358&#10;9/HDpw/ff/6Ldx9++vWH77//8d13v/7jh4+//zUqw/P2r18+fnj33adPP/78h7//4e0v37EKff/d&#10;v/8nJvHj73E+ffHs57c/ffftF//yv//Hv/yv//P//vl//ubZ//3v/42/zyAW4e+7P31u6G//evaP&#10;H3/89ov/8jsy9P/m9d+++tVvKUv81Vdf/vbLX+Gw+i1hpJdvfvv1y7/+61f/+qv/2lYzxzdENMBj&#10;Dn8PWsCUZtQx9PY3f/r+40/PPn74LDGOotx0y+/f//jLv+U/fPFM//oP+pcmxnqf/Qn+jqL6GiEs&#10;9oE/iT4wdlYz82fveANXLr4k+MQ7Xmk1HUNREjh9690/TsJ6+0+st+3xH34fK//D7wNL7z78/PMn&#10;Nvgf2Ljvf3r/9tsv/tWvn8mzjBr67I/PUHHplxUy7DLoP+ZBhNDJef762Q8MUjw92N5l0D9o2RMS&#10;Yu3F86ch5UGk6mJ1vH4aElyxQGIpT0PKgwQJgfM0JKTXhKSaz1cH2MuDyI9Tw8KnISF2E6TnNBh9&#10;8/Sa8iACkbTLOMAezGJCUl+4rw/2KQ9SyBPb4ek1cWYTJGjvmwPs5UHHa0JuJEg4VZ8fQMqD2Cfi&#10;0Adr4nROSKcUkQcdUwScYkKijyoehacpIg/CNsH/9uLpfVKaYwbFPe0HJFFGAQs/4AmsfOJxwsgh&#10;/PSyVP0/ZihYuB0O1pXPPHeIUhF6ACoPai0IoaWnmV8+9JRkk/RxACoPUn4zdVwHoPKpx8RBiz8A&#10;lQcBikrUbw5A5WOPzYav/GRZeRRHGK50wGq5825uMaYAkZ0TWHnUMWN6kY8+sOTnP8BhHgUs7l/4&#10;6gCH+fDTVIPEgZP9yqPOcZiPf9MxvjlZVx6ldVFx/fS6FIgcR1I6ECUZT+OwjKL0DK57IBxf5uNP&#10;QJfLcw+YRhlFRJG2RG8O1pXPv3LSMbUP1pVHCRZi9QBWZgA4GDjMJ7DyKGChn53AyhwALRMR/vJg&#10;XXkU8T/26wRW5gCgkBme0EYeBSzdknqAw8wBUFDJlTigedVZD+pVqBNf4QGszAF0nQS9BA9wmEcB&#10;S1e0HsDKHEAXX+ByP4CVR53DyhyATiUwtpP9yqOABZ8/OF/yvAzMI/wpODig+TIKmodHHeCQjjYZ&#10;Fi6hrw606jJKsPB7P71fynZM6+LWmi9P1pVH9bN8AitzAEKieApPYOVRx7Qhh2Bal4TeAc2XUeew&#10;MgfAf0jyzAEdyik7ZojdpAuDDvYrcwBg4dI6gZVHYQ3L9j+AlTkA+4Vr9wSHeRSw/j9n55bkWK7r&#10;0Cn5kZm25z+xu+COyAJ8P7TydPVPRzSKlrYEURRIwhuCo6Jv/50N9heXd2OrUd5WMwCXLhwHM4eN&#10;SkQBbd55DnkTrHGRvs/d5syHg8IWYQkxh1/DG7gbccyPUZNBRZ9KIqQYVzMAEhH07cZWo7DF+WDm&#10;sBkAPwoxhbHVKL2XeT2p78XjHPpEMYeNgg9xbsRezpvNvzVPLA5BhbDVqJRBoAyR+F7NADxyXXjH&#10;ErYaFVsUXhe2mgFwein9IUw1CH+IF3izNJoAeDWkapcw1SCu5W8/73hXTtWa36/1XycIYapBiWzg&#10;fZ0nMI8Gv6bIaeGh/WxqQEQAePYTazA5Qv9MyWDDgHSwIU8ov6Z4NmFzCSocFOoUssWECxXJWtlK&#10;YtlLTGGjsJXKXeJr9eYnSYMFJbZW6k7+/sKkb6ODELZ683P8k11o5rBRSZQj10bY6s3Pwze6AbGP&#10;o13ocXEwCMpIns8vKrmGvDSI79WofC/U5GJcvf3RYnGNEu51HkJ/f2HWIQURha3e/5ySFyoJiHE1&#10;6oYIjBjA2VZkA7+/kIdHZAzC1qCwxYEn1uFP0wYhVO7y4nsNijkkSCHWRpSKNa68/5txNYpxIQI2&#10;42oGSCIU6bfn7xVJyO8vxBaqVHGlRK/1D0VCFKFywRuDIiSKNyT2cjQQv78QHSZP/eKgHFQ4CkYU&#10;67AZgGRhlN5iChsUNxnFkTDVBIBwKu87R4c3OqbfudBsGJ3zL8qeyQPSZzLJOf9MoeonxC5G1aD/&#10;PA2xLqJ4/B0V/hOS5bOpAb39Jw7Xo/8UCd4/U2hDf8TJNaC3V/hjTPXeTwtAczdBLfLv970Dchyt&#10;51H11icrhpICYgIbhClCUOZbNV9wScu9+rjYUfr2qG6YMqNqukDin1Dt2VSDYCaUbGZUvfG59efV&#10;5WyqQewrbBlTvfGpFKFCyVEM/S5b7WMk4+QX9W4eZhZ7g3Jk5U59XoG98VFZUyVBTGCDyHKKsPxs&#10;Kkqxf6OSzD4gzezPZou3+lSc+QOirGZy0cWoeuOnb5M58tGq/ZsKRpXiFMJUb3wy8XBYz98qOuLf&#10;WccU3rsx1Rv/v95cwlSDmMDkaYpR9cbX36pB/lv1xk+syqh1ng26EXcm306Mqjd+ylSYoC45dvWt&#10;kkBigjNJgPz9wmgTOfPFt2oQbx9ExYSDm3SFf6ZYtSYEP6Akv6O/OU9g8mr+mXonFZxHNSAkoXmt&#10;EqaaLeyyeDVIL4vk2f+OitxR7sViVA0iRZKUXuHGRIU8pl4/wlSDMJVLlpjA3vgEm8kBEaYahMqd&#10;gg/iEElWWo2KBwIzgQ3CFKFSswJn49MOJPKRo3ORvPzfH0hm0jf2xAzOzudN4WVuxBHKjy1ylISt&#10;2fpUKclzznlcg3qnkpmV0YTBm0Je+4WtRjF/SWo4j4u4dE1HGrCRDn02tjDq4ZBYL2YRZdBYIyRp&#10;4qwLY/+zFoWbli6P/z719UkgiI15/GgLwxrxGTW2pgFKhacQprHWMNKhEPuq79ZMkEJq3AqNtYZx&#10;hJGXr8bWZEC9cnJDlLWG4XFQZVgcLeiR+rsl9d042AtL7moEOUdn/t337JcQUm7daddIxP23uLDG&#10;2NSabErg5vVS4WRkU2NNOr8kjhWMe+gPmWRmlTQM/5eOE2YmR+hJQz6ia2aVDIxLGJcIswNG6slC&#10;ph6e2d0D43ZJ3MvsgKRC/VsllH3hWi9mcmD/Rb7UTDYpUOOJtB5lrWHEA3ioVDPZpJAMaKoRmrE1&#10;DPpxgQ5ernsmCd0m/H1m5YFhDfGGGttwyRfn4pdw6ZDY1Y9Eic0qUd+tSYEsijTLMmNrWKzlQnxm&#10;rmSA/FuTCbj/GN3ywJhJwlpqJpsUWCWEtNUqaZhfJaP/fAdkzcX9XY34d0r8DhgFKOUxCaWJMMF1&#10;YH53p+zE74+EuR7qtfndCOMX5pkrdT1+YbAyaaRmTQ7Ms3I61f2zlsRO84RJG5uC+RMnufhlLakP&#10;amwN06EkQp5jLb34DHMNjMgfpczE22LqIfTYCDeYwMHCsEZEznBJKgj1TFIJQ+2AhjGTlKwyXlAa&#10;FJa19GpU361h+FwEy8zYRhOKh8ebleHJgcUa2bWClUcVitKVRwPDkwPDGgplM5OrJn3y0KhmcmB4&#10;5txxlLXhEnoGUj1TnG/pSPr7ubl1JHnezGSTQpovUSLVWGtYimdQFNJYa1LgtpiGoMZaw4jUcRNW&#10;Yxsu4WpK5QNjrWHcTVkl5uxOAY/fD8Atn09gvKCBccunVroaW5MC1R7wDNUqaRjRwSedo813a1JI&#10;FwIkjmYmG0a8hNQeM7bViVKsRb0JptfWvw/AL+RNQVnreAkSHaXRoSFjG6NyhNsAKdH7u0h4oKJg&#10;j5jHQZH3SgFBEbvDNx5j6SJnjDUqxuBysURGYkqWCW/G5mK6MNY/wThjbRgBaypx4V0a8Hf6aRBN&#10;YRdDW2k39A/mrQ0Ma+rpGLe/rREGpEyt+W4Dw9pLXTlSFebf2N61YAxJLszP5DBCErpUQGFUqsnM&#10;p2aUWCUrHk1HvG+z3RbGFiDQaKwNJSBhUlqQVOyrD5AylGoHrIKUepUU4hSrZGEkxuGXmLE1KVDS&#10;ROVMvEss1tp6cP6a7TYiUkJO1DowIxuXJL3hEdSdL/ipIfP7G1Pjx4ituCwXigRjuhmqaRxGIO9P&#10;6fCvqz7FteOt0gxtGAFrTImZyIXlqylrSyTpAqWsLSyZkMbbSq/038/Gx8Z1VdYWRjlpk2pItGKs&#10;USnMPO99wKg1xsVUfLcVlBKaVNJQKvH2j8Qa/xpr7ZL4mRz9KvVRHvi7xloTSTLz3SpZLSpRaBpu&#10;G2vDCXq/rRpV77cRlnLWUFVNbLdBUbiBSsPGbU3N198NgPA1E3KO8A4KY6k2buaxKQFj+K3GWKNi&#10;jAivMdaMQIEuFLrGWKNIz6VCnGGtUaVSuFSVeuHvrsm/4VfwMiVGNhJT6kpRCFCMbFAYe92v5qwZ&#10;kSl+dcQZ5wUyqJQRIdxhRtYkgpSGKpnGWKOikSSTwBhrDuFtjzubMdYoxFIUOjQLZKSmBKhU9jyU&#10;0QskZX2MmJgZKNgX0RGS08U3axS3mre0+uz5pIPYPwZ5MY3qmzUq18MkpwljzQVfyZ9X36xRuMZM&#10;iVogzQU8G+eWJ6axUbkc8oxmRtZcQI6PUj9eqXn7b/L9TXRkpyxG/oiRDYppvMVZOn+zEZ7qbzYo&#10;/81Geopigow4M7JhEL0aR3xKNNc92Q8qejeeOs00NhewpwmNmJE1ithZ+gMYY80FdHSh2K8x1iiM&#10;ETswbsFIUFOaXSkfBoUxYpBqGpsLqI5LNNeMrFF/+GbNBaQjEfI3xhqFMIN4p5rG5oIvvtm3cXhW&#10;vnqjd7aqgDRSVBYwv1GMbFAcZ2ThGtYfMSoZUzgUxtheZOzhORpWSi2gYjXGlkGotG7SE4jvF38T&#10;R6eBgDHWKC5NNJc2C4Q6j/8OizwRKAYZFFctHB5lrLmAKoFcP83IGoV3xUu6WiDtTVDNBD/JGGsU&#10;ZTq5expuHFkq2jV+pjE2DML768XIxHkkqW+GspyXbGOsUTeellkigvXTxuOfK6ensVF6GkkzKGP3&#10;pNeJaVyUXiDvKva/I/uvFcd5Ghell/67xvI/Y+9eI8bYMAi1pVXuKqHvnkZ5zV2UvuZy2yljCDjI&#10;NlYfrWEsaerkiuX4Ln79O4+xpuIFC4s1ldDPy9uMDVrFnzi6+x8wqgCot6C0fPu31XjVtzPZMIKV&#10;75T5owtOzdC2xsVaucUL452doLYgSF7txhqtWIxscGGkS3DwGmurSaVAPQpr8d0Gxss3FQiF+0gt&#10;5xkbZdONL7IwvwNWk4pqk8LNZmxDJbRPQ9t1pn9ooMdGr4rHXVkbGBoOWnQba00KPMVR8Excrwlc&#10;9Y9E/qfeufAYG4abqwKdH7Bsbu6T5/22mlRKnqS+wplLFobXn1pOwlqTAooFmhMqawNLK28jwucY&#10;7JmkfQe5dWZsDWMHMLVqlSyX8EBj0lAg7/qR7GxaVYnnIPyJgqHZIcnTjG1g7DYWqQiM8L+NNfqv&#10;oWs5r5KBMR/sHGVtSIETh/p4xlrDOHFgCbMmV5NKdWeY0lhrLuGu8b6en3fAalIJ/8JCxlpzyZUr&#10;mwpCcpr1d6M/GIMz1hrGKnHP2MRGxxrFdc3z68LwZUglVDtgSCFtxN13axjtANMbWzDXSFm5E9Ht&#10;ypw4A8vYqCljrDUp5FKkQmgcTfUBuLHTJNdY+9CkspJNMUo63I21tyhSjO1Dk0rRRnWdGlj6sAR2&#10;3m+rSQXERhU7YGDsN/qPK2tNCuQlSC4ZKavnki1zSkYVfSTN2IZLyATFfzUz2aTAHYcEd2WtYbxj&#10;0xVMWVsuIdtfccm9YVjjuUB9tyYFdjctedTYGvZfUzq139rBSBYEIkzz3RoGbZHWKXSKXE1qm6IB&#10;TytWY61hUQRAXmKVfGhScwqb/TYwzu4XIT9jbf0SKrSomRwtK7sbpbpZJatKJSBMTo+YyYFhjccX&#10;swNGzMrqx5r5bgNLwBXxmpnJJoU8G6g3ZpZTLS7a06ZxpLHWpBDlMovZzGTD8MzxldWabFLgkORN&#10;VVkb2AVZkkl8ZD/XlLD676rlwicsFZTUd2tS4LyhK7l4ICXRa34k+hY3k00KWMu7iPluC6NEnnlo&#10;xu2cH0mbaJNm+QmjLCSZOWdPYWWp5ECkUP75jvMBwzExb6T4BjM2UgNNCZwPGNdgVW2c7M+2Rjv5&#10;XI3E2AaGg0eFCjOTTQr8RgjWxCdHBctTANtNWWtSiL461wcxtoGhuKWuiBnbkgL7BjIX1gZG9gQk&#10;ZKwNl1B1OG91wtrAbqTrKe91aqNyNUoFTGNtuOT9LmtYeQStHB2IodRMDpfYpBfUFbUDsHZ3DWMG&#10;loBVstjPXDLKVC7Q6UUrZnJgHMJ3kkGNteYSrNFSSOjHWYQ1JTny3Y1qlKnp9ewihgNDBBEFrRlb&#10;cwnOE8mBZgesoPWOCEVFnkaaihtK4Wj13YZLUu7GyPrYl/UBuKzQHNKcpgPDvScgbTyFqZeaQho8&#10;25k1OVxCD0cEgea7NSlcCenk6Dgz11ZapSerKspDcY+eSbrCInY01hrGgePKrVDRfqxRmsukbC8M&#10;a9T7MHecEajiFPK4aHbAwLiuk0KqrDUpvK99RiTJE0VNSR4JU6fozJOPdjCQCFICyHy3geGWULpJ&#10;jW25hOR3dZqutPVdy87sgJG2osTHw1djWy55wApqbMslz59oOc/7bSSxeR9xbx1TTZXAPvFowyUD&#10;40pLzrDxuaYKKycObG48hYFx4ryeRlpCscxayjlN3Y1qYFj7IYlO7IBRqhKy5b5ovtvAOLvpZWf8&#10;kpGqep9rYBDQu8PJeXePwpXr+o+74wyMKDPlrMxL5ohV8V7xJw1PDozjhg4OZnc/m0vwuNjc6rsN&#10;zOq7eTarNZlbX56Sz7t7YTQgIhZh1mRzCbKRFEE01gYG3YEz1sbBgLY4vo21gaUnqyltQbW4nkkk&#10;xqobxieMEgmmRuZtJas4lKFX8d2aggizkPxrPLwPzerrqZo50a2opwQtC1dh8d1G6poYHhEyMbaB&#10;sU0hBbPfRuvqI4YDy5XWRWdG7Aq9cn9WYxt3JsU+FJesbhUqIfhkZrK5BOVAHrfMdxsuIa6cmjDn&#10;NTn1XjmoyCAwUbWtwpoUMBWdGZh/gR7Ba2p6coMwY2suiW6DL2BmcrgESa4q28FjQ+23XPt4XDHW&#10;hhSo9QGZmLE1LNcHVZqQ6Ej9SB6oaMotVsnCUheMt5Xz2O5TwjVN3vIof1yTC0OH+qLFjrE2lxVa&#10;h6qk9PtWfv1GOXATdxxCCD2T3lrDuEBba00KhOfpEStir/eRy5KSe7+ZmDm+2YztGaD5bg3D2peK&#10;hhINW2u4k2qVNAxrz9RyOHqv7JOxhubJRDAWliqb+ArGWpMC0UriOmJ30/SyfiTWchc21poUYu3b&#10;9FWD89eaXCUjYMULJbvfjG1gjI2omvluq3uFFFR9o/vAWCUPdQ+gDEZNCcyF7M/st4HlHe1idAqU&#10;vFprFEYSOc4Li7VsnPMOWAErAXqcPLG7B/a2Zop3EHnYscUxMdYahjV6hZgdsAJWmnGQ42+sDZfg&#10;TebIFzO5XEJQxyhRUVHXlPC2i75Hja1JgYI38KQaW8OoL3hXGkNy8+tHprwO7cXMTDaM/Ub7JBHB&#10;IPYw1lAhqe82MM8lI2Dl8RX9pBnbwPzZPSVc2aSJY4uZHFjcBFXigjDyzCQabhMzXxg/kVPZ7IDV&#10;vRKLwxEyY2t3hioUBCMMc33oXnmOMRmm5K/WlJBeSlK22W8fulcYiKV89l4HRmIk8Um1A5oUODjY&#10;b2omG4ZnToqMuC2SN1VTkmMqgnExtoaxSgjrmHvACFjZAawSZW245AcXw0R6eV6dsREIUatkYP7W&#10;MQJWHC7GZrhkYN7DGwErrMzBaFbJwGBlavOYVTIC1jSYpjG1WCUD48Qhscrst9W94icQWTbWhkuo&#10;g6XycZiCWSVcTk0Z74Uxky+VI3YfASvf7Ye4uRnb+CVo94h1Cb9ka7EieqWZq7G2XEIquIk80cRo&#10;ZjKTotZkw2Cut6T07HOt7vX7eldKVGJ99SM5cdJgUMzkCFjhSb6bGdvAUtSN4KuxNrpXqleQ/CC+&#10;2+pe089Q3U1HwEosiDPArJKBaeU3T4L1AbQWe2GUUORqbPySEbBGc6beOkherh/JlY9TWH234RJy&#10;5HHWzHdrmM5G4A2yfiT047K2FpZIL6W0zJpsUuApmYrBak02DNYiPKm+W5MCT5IYVGtyYLSuT8rE&#10;mUs+yrEykyaPirhWf4ALm1vN5Ope07nGZCPQTqSt4XFxoIqxrYAV34lonFiTC0O/SoUUY23iJbS3&#10;UOXXcUNmbFIdfV/dK8tEtYX5gNk6flxh+0fycIrKzczkwCATFzPfiqzobVw0dGGpEKl8rs+KrLzJ&#10;q1UyFGQLgvIo1TPJAyjyUDOTA7M1mimbO9bQAqs7zsJuvPYZxT6ql7GGWNOUNPuAIbjKlJyZawWs&#10;LBFV+Qsy7R+JtZTVEtbGL6EmJXUfxHdb3SteL68WxtqSwjcoc+Ks7hUZUhqzi7GNX8LVNO1nzzfh&#10;1b3ymP+tYgorYEXegEdjrH1wCcF2NbZ2MMj2hhbU2AaG00UfFDOTSwrchJU/ubpXlBRk0xprSwq8&#10;yJg8YQq49A64clVRkd4VsPITbyavg3paYy2PJGpswyXIiVTB6/vIZfnaNBs3u3t0rzi8bB3jvS7s&#10;QgwbUjjvtxWwpjmqigUtDAGAUkdTjKU/AF9fNetaGFf1h2ovwuNSW8vtQe23gRGdxJqaySEFIkGI&#10;3ASXjO5V5y2ihZ6xocJTO2Bg3IOp4GO81xWwEtRhUZqxNQVBXJRGM8y1AlbO+6epg0GmaE0JN2G6&#10;iKr9NqSAw0Wo14ytYTByOv+Z/TZcQgnIl4rhje6VCAaHt/luK2Cl7hKngBjbwMjGoZ2S2QErYNUv&#10;YgMjgo1jbmZyBazfZJOrE2dgBMc4p5S14RL9kjm6V94Wee1T3224hBA2MVvz3RqGD0Q/YhNVWwEr&#10;jwHuTXhgWOOJyuzurdOqVUgD4wX656lO02eTAgc+WbHmtjgwAnFUR1dja1JAF0SjTZEjxlNuM1e+&#10;m9vdyyWxpsbWsPcqUdZWwPqeSXO+Dey/mRQ68/sIWHFlKJ9hmGtguJPMv9lvI2DFGt/beOYDY2wk&#10;/xguWd0rlc7TVfJ8xxlYap7QQkWcOKt71bqggbFK6DJodsAIWNkBUhc0MJ7/H+wdM7Z2MP5grWFR&#10;p5MiY6wNl/hV0rA/zGSTQtRjTqu2utf3mlRja1LIflN5ixxnzVz3JP+IXCPciYIR0+H9U0SeFnYl&#10;EqgqeSKZH2so3EzR3IVduc6pbDuuGWsNfYlgroXBXJymYnfj46417lSCuRZ2RcL9g/N0vC1yDq41&#10;pHiCuRaGNV5ABZfQ/nOt4ZeIE2dhzCQv5YKVKaS81ujQKe4BC9NnAPtyrbn37oXhBV1ULIgS3WON&#10;MiTmxFlYrF14bBKrpEmB2UeJqtZkw/Kupdq2UK/kY2wqZr4wVgnt4ISvTFnYtSaZa2CeuUbAmvgR&#10;Z9zZU8DnqR/Jk/wz3efO3211rwTar0Y/yYdaayQbqZkcLqGHmYrhUcx9rP28VEOmr9W9+rE1BbFK&#10;HqhFzUwOl/zQfNd4r18jl73SFYj28sbacAlyA3LszSppGOm3FJcVngKNE+sDUJGW1WXOt4GlARR1&#10;mc3YmhSwBgWpsTWMp0WeNs13GwErL1TIJw1zDYyGeUQwlLXhEuvh8SpbHyAV6r5MpWqqBRSMgxtW&#10;NqfpwNAF8ZgvblTok8ca0TijV14YY+PwVjPZpABHEn01q2TkspAd1tTYmhTyiKAyLUgIqCkhzoU0&#10;VFlbLqFwsclII0Cy1qjoYrygW5NC6jVJaw1jbFgzu3t1r9Qh4RwWzDUwzyWre6U6VETVx3s3a6ln&#10;kuoxJLgK5hoBK8xFjpLhkoGFyR9qTY6AFWtEPszuHhg+F/ESNbbhEn3irO4VRTVel5nJ4RLKUiQc&#10;ff5uq3tF7UAakbE2XKLP7pHLUvOEhzs1k00K3sMbuaz38Eb3yo9k75iJbCpJcSgT5foa1Su2EIwb&#10;W00k2Eqq49lzHc1rbKlL8KCwpdS81GZqOiBjVDkkgyJwl+LP53F9CFcpKWg29aBQHsGrxta4Fcm5&#10;MlQ8YldqNKnu8Ojkew5JTTWJyIuKR+HG1ezx7jwqnlLw2OsXPrlRmXgkZX8LFVumyMaisOXW4Vcz&#10;Bw9Z8ns1KnNodDJU0epxUR3OrcNGPcj7UD7BVHalDpHbX4N6kC/o1kbfZXjqV4nVnMk1G9hK2Xix&#10;l5c3eMBS67BR2HK3phWpkiilwquDSnEAo2zltapmg7IOqepwPpwHhSmlDCD+0bZ+sGUcgUHB8qpj&#10;BVmnbevxFQYQ42pURqXWxmhaqQf3ZeQVBL/rF2KLe65YhyNNJSHO7eVB+TlsBkDqoNqGot2rcfm1&#10;0Z4DUhNUWuZ7NYriAw9EO+e9vKJUIifmuZA3tB5X3C/jA6ySFQowQlbS+McW3pgZ1wpSKVWqriyD&#10;4qKTtLTzHK4cNYXcjH84KPID0v5H2BreIKqg9tdIWLVvM1JUkjIRFIl1OKjEL9S5PPpVtj9BHmOr&#10;eSN1+Y0OGNFXrSj6bEftcebDQZHRkc7S4ns1A1y5Bbu1Mag8mKqw92hQr7x8Gl06V4yeDpjtaTRS&#10;lPgZGHVr1KpfVO5gahqbBBLKUW726FavaIhSAun8zUaAitumIt4Doh8yS9Hs55GfMhvKvRlQmpup&#10;duXID+uL0bdWuRwDulIYVvX14MhqW/jLZjsPiJJ5VG9Q36tZIEIZsxBXrUqmiYthjuwUCZwKBQyI&#10;nC6eqM2iH60qqRgPU8SR14+aeRY9olNzaV7NKeIOU6GV2+4Yo2knD9tihw0LpLaxuUFMgVaaO/AU&#10;JUrKke3avxEuVS7Ooiiln/Kg55Gt4JSaQCrAtyhEW3lnFsbmwoIHwSPb+SAblSo6FzIVjK0mD+4d&#10;FL8wthqV5wW18FdrShV9xVSDotkL1UvNuJo82C2khppxDQoX3XlvKzTldU09OC6KG7CSyxEQ6XXP&#10;kWSqn32g2NBomsw0fhCBavjIk0D/xEv0g8rY0Mflig9nvtmgtDcwNVmpjJQMKbHJhnQu1s9Zjaml&#10;/A+U9eBWYpoXEzOyRWnfdBWmdk8PSjvdqy/9Rg5guGpQ+jKx6tKU3FK2mj/0JWm1pU8EBOqD9XVH&#10;X/6mouqNcbnF0ZyjL7VbhtUGIQZFhyIXhBhVKUVuvk1XC+pPFVERuIBMBSmOpvRtS62Npg5rixI6&#10;9QsRDUS4caSpRZF7SC2q87i+V4aqbbW3EltGpkZNghoXt2duVmZcjUKmSW0DM66+tHz98NVFoJTC&#10;d/ULscXVz9hqBsBWytmJ79Uonp3jhR39RN7o6hcSlGQWja1G8RyWpy1hqxmAwC5BCGOrUXe6WpO5&#10;Jmy1+0CYG9fe2GoU8gLec4ytZgAEbdRwMbYGRXcgwxuoRet74darbvWLSpdQfuF5Dkd0iltPPp4Y&#10;16C+WBtqDkc7GhmDqZ9GDlHNBv/1ZRLPeF8qFHmXEZ+c99egIv4xdyNqRZUtkpyVRnJRBGOS1S6+&#10;1zBAJHOG50drysciW9DYWgagspVZ8yNQRXqLl29sNQNELMRXFt9rUOkzomw1A2iOmuqqmqNGLap5&#10;flCa56e0KlfSu1HP8urbqzcF04RUl2oWhaJkLH3dxPcaFKVgU1vhvOZHJ/rF7ddUisLDqF/Itf5C&#10;VVthq3kj9RGMTp03+rF1R1xqbDVvkFKrHqnI6m5bdP0zYgTU/YWiG3e85fP+GhRpDKkfLeaweQOZ&#10;NQWlja1GUeBACR+o6tHjIhZgajsuijdPVbYS5XXZ0ufyoMjFUiXXv0cZii0m38zh+ht8L+OLji70&#10;jp7a9M39HtQ7yUXIBOk71XOIVFytw0GxeqnzJ9bhaELTHdPoxKlaXr8Q/5V9aWwNA7wz+sT3Gh0p&#10;Xa0pFGhsLQOQFGDuKaMixRYaTWOreeNO3MY886GDmzl8kXRrbA0DUASYp+MzR42CFHmAahTKlNUv&#10;TJKi8m0GpffyCEjJj+TJzoxr2CYcpdb8MEBKUht/fgSkmntHChphhvte429wpjAb5zNlpKD4URdT&#10;/QCXur9yzkozhyMFZaeol1LCp20rBUrUuJo3SPh7qXvlyE7xoygmZ+aweQP/kMImYh2OgDQtpRVH&#10;rYCUissJLZ0388Jyz1aT2MSBLO6hOplx1a0vhsBFFYvncGzUK9/Z0NTC0k7XUOKoQdEk4kypaWzu&#10;IFipUp1YDj0y/80Gpr9Z0wCFgKi/a5hqaqRyqTf510T/emCPLH1ja2B8MeX8jh6U4k30iFS2mj14&#10;nOI3ih09glA/iQPTk9jswZtbeFHs6FGfQgMq8jCC0IgYVCIosrH6zkQenK1hgQvDMqWlSMVvWxSy&#10;Mtt5BKE8JvKwohZHU84zgmazNoYDaEurGgggc6hxpQq9GldTAOXifkx9A67WberdnuvsCIwe9EVQ&#10;Wj0IDAotDYWJxBSOHvSFokCR76CylVVwdPSgz3QMNYfzoHgHd8HR1YOShWbKilOItD4XeRqkIps5&#10;bNpI2NyomXmzbVvpImL8gFGRUv0LL1Ew1KB426NQohlX7/8fZIJGYYyYosbFRYDpMLZ6//9waVaO&#10;2xZAvd/UAylFcesXklr6UAGVQZF8rKpVfY+GlEoeCOvN92raoJB4hC1n3hgxaPpHKX90UEyh6qhF&#10;SlzNIc8jDxUAGxQUSqNPMa4Rg1KLXSmMqXZTv5BSO6peM2VrCvWNEkk9qgyKQv+qKiKvQ23rv37N&#10;5/vDoAjehgHOa2PEoFzkIkMSttrb4GhQdaF5iOpxEWw3gpFF3XggNVlhlCQsW0RuSDQ042oUNQgS&#10;2hdzOLzxg35U2WoUd2YY0dhqBiB5ShUUw/2p2aC7C0essdX3FLQpOKNmDhuFTodcb2FrdKCPJz0S&#10;zDocFK4yHTiMrWYAapi4B+0Rj6INTDnP89qYUqVPghyK5wd1JXijHlVWBsojuHpIHBSXGxJ5zbia&#10;AagWROMBsTaejXrfew1HjQqUct80ize2mm1wRd1Dx4d0FCdFRREH9sNHNnt5NaAJ+Jj6KjRBqM38&#10;RaaLEYx8lCd9Ecsym3lgHHsqmL26UV6c0rL1fKgMjMqMai+vADTPdCYHAn1DzSEugfKxV/9JwzEq&#10;GYlxDYw4p7rCjvwTAZJcGwOza2Pkn7Tpy5ObGVe7KZCNyRIgyFsTnxacSlS8MDIGTYUTqkmPrcc3&#10;DpgZV8NoYacCzCMaRbaPCtzsr4Glarnh3pF//uF7DW/Y79WeA+4QgRujahvVKCSq4ocjGo1qPy3e&#10;zrwxsC9CRMLfgF56bVxSsUHYWhi8Yc7lnxGNchI9SC04j2thhOjNnYgL8ozr+qMc34WheDbnF9+n&#10;bBFn5yeaYTVKhpZ/pmhpGg2aN7BF/Vcd7+zakPRYw3qkLYb6Wo2yrig1etsWruhNTWGjCLSr6zKn&#10;cNviWmlYflE8w+R96ej2/kyx0h/a3ZhXh0WRAcntxtjqCwfJjAgtzDJsFC1acG6ErVF/UjUujQeO&#10;DEUSV808xeYuDzOuUX9SvP4bBa2w1ZcbkvBUoTMOxvqFKRrKoSdsNYpOWBdTghu3qW3xhGiqnC3q&#10;TpF2U+SB/mRrixuzGVejKKyc0ivnNT/qT3S3juUHxYqn0LKx1QxA0DFOpfhejaLvqgo5/Iz6k/47&#10;SeEVtpptqAyb/G4xh+1u3FAuuu/VKM5/RBLGVjMAuaBR3YlxNYomG9RfErZG/YnbSzK5sDWoBzNo&#10;cgSpwVtrHlsXE3JYFE9LlIQ142oGoFiW8rCpZVa/0Baw4mGtULxwpg3L+XsNinLgSiPFBxpbt4vJ&#10;N1sUFdKvpvgSNfXaFn2tYVExrkalE+ZF5DL/jGaUroMqv3hR3IfS8+68l0f9SegbXasZV/MGcUCc&#10;B2OrGYCrg+oSxhqvmeftC82zsdUMYNNiedNoW7jKan+N+jO1Ts2SHxBr0NVQIb5bvxCxjXKxB8Tr&#10;MrWkzRyO+pPWSCZAxF9dPxDZPdUezdoY9SeBSnV8DYgWTDf1xMHWrZ+IrEe5vQMiKkoXLLO/Rv3J&#10;PjGFRvD56wfyvUiHUXPYnsOLqhVqHTaIdUhuplobzQAJLQs1ABt+xoWbQneEM0eN+jMMZShqQBkX&#10;5TmNrWEA5lC80FOVbMd1y7Y8j2vUn+8CKmYSB/WC5xX3jvoTgS8XUsHzg2J7kbZrxjUUwFvFtzkr&#10;RzPKkYJo1NgafwNeUx9sNKPYephwL0mw/ZnRwhvpwaKoAqoKFNGBom2l8rxZ9IPSftRKP7mnmNcU&#10;bgv1C7V/uIJR0khuQqRHF4m1xdXXrI32HHA3KMlj1nyjtI89us8r5GuEc6Rw17iIzaEJEuMa3Sdl&#10;qAiLiHENitbSKadx5qiRixL6JoXR2Govha9HgUNjq3njhgZGxYhGLMpFiqokxlbzBs8H/DHjahT6&#10;LZKEja3mDVSpaTh1vjuMWJTHFN7ajK3mDSu34R2k1uE7HmV8gFGLElhCLWbG1byROJuR0FMDsX7h&#10;D/mBKqY3qPdGUeNqBsC1uaiY3qhFExc1+dLoUGpc0RG6OWyUjveO8JOGK8luPa/DQb3j2GYOR/iJ&#10;ol3lBfwMSsfnR/iZN1jTV/hnUPrdYYSfhPQJBpo5bN7g55mUIqK7tTSueGy0LzW2GpZXIvW5mgAi&#10;Cc5PFGujYXn9UraaALhJ8YZmfJuRi0o1AL+o55A4G48cZlwNs6+VoxblFZbIqIkfDgwN7MO4NqP7&#10;pGUiQQc1ruYNtEc4RGcXYHSfaSwbIcZ5bQzMHF2j+UxDFoSpxk77GqmkYYbUngbvw1zzlKmGEX1V&#10;o+qtTxYG2hdl6gOmDpPRiaZ1ucrkJOpfm4SMJVNRj61eIJR2L3Rz5ms1DGdNBV9HJ5pCgS7sNbB3&#10;jRWzNHrrQxivp4pgT6VRXimMnpLwYs8hkU6VXbkwBMumSwwdvtaW0/QsLKX5TWBjFZ9Wq0SGQv1E&#10;KpOqk+tD8Yl+yOi9fgZm53AVn6hLVfYywfEaFzpRk/ZFLYACkc1Cz3HDGwO7wVHqezUB8EB0cd7a&#10;CEUpmGa0gFRp73GhfkutuvNpsrCoKcReHsFnfOs03xW2xkGxtoY3EDk7D2p0om/v2oxreIOXA67z&#10;ZlwDs+Ma3qDO2sskfpFI2Z+ZhGdzVo7gkwxO5HnmTBlYOiWbtTGCT1ol8/Zl1uHALM+P4JNHUXS9&#10;ylbzhvVCVydK3ZM0iTiv+YGhLTGFWWgI2x8ZW8loFbYalgpcJqi8OlEmkLCysdV0o+dwCADWSKF3&#10;Ma6GEXtRD0QfOlF8G3XzGhg5MMqPGsEnvigV29W4mjdI1jdFApHX99ogLE9Gi5nDhnFYmOAQ0cWx&#10;hZrKJLQtLO684KjH6kR5S1Q3r4U9iYiKc5ml0OP6wcc2XTsX9uLKocY1/galJlS0HE+8fyI+m3nt&#10;5e9uFP95NaGNDxghtptget4LP4yhtzuvxA/Y5ftl3r7o8jTG6KyL9OhIHR8wQqKGE+lNMsZQVJkE&#10;nw9YFGbiFfYxalFKmNCJRTzdfMBudM5R36xpAGNIgoSHQ8PMnhBcAUPB1PZo1IMkcFOI6wNGQqzx&#10;fzlZ2xhFsjk0xQJZWMKOhkBGMUo9/y9epo2x4R3uOcjuj3EikohnZHEHBON/wAj0G30PTsMY4ywz&#10;NQI+YIm3q5ENg9DNRt1ZSFjq30go1jimyHobxaVKJWYtjPf9l1v6wyCc7KruIh52/cYbS9+Ewh5T&#10;NfRKwOhirmMLo1R2dEhiNQ4VYAwZuFn6DcMY91NhbDSg+BFkQJsjZmEoBdQCGekohErCnxnZwAhP&#10;f9/NHZoodn9qrF3Q7JwPtIGhAkMxKTIgHyMETVn0OJvC2lAPrTvpfGQ+W5MIsod3RR5hrWHcG3Oo&#10;GWtNB1h7O5zCWsNQg1ItXtyXEBPMd0sTB3E3W1gYXKV34IiNNaIExttfGNZSOMDMZF9ImA5rrWFY&#10;48BW1pYSXvT5UDugYXQOv0SadOat0YUyNq6R5rsNLJphiksYa+2NJAf4ajIiafBenzuRk7yfiLEN&#10;l5CzoLKbcHX+N2tNCiRS8eyqZrJhMNclh70YW5NC0rbioZ1398pKUwZanW6jEMUa8VDDkwPzO2DK&#10;it7QwsPMZmxNQTxSogY2+21UolhDGq2+W1PQlbpg0fWK79akgDUeHtXYGsaj6Ls1orDWpHDL042J&#10;BMLBvQO+bhClWZMjFcUaTwjGLRnYlQsbIlMxkyMWjbXcvs47YGBYYybN+TZy0cwkn85YGy6hyLDq&#10;5YzSqz6AXyUDu+JbJzfgvEpGaOp3wMDYAQhU1SppBwNrcneP1pTdfb/czBkwslHPXAODueAEZa1J&#10;wbPy6E05u7FmuGQKlFK/+l2CTuyA4ZI7CmGeIsQqaVLAGvI7td8a5mdy5KNYI0JleHJgV5qP5Mn0&#10;PLaVnSKwj4t9nsmB8aiThFxjrUmBVYJfYk6cUZ6yu5ElmjU5FUexBuOpmWwK4pR6p2qJmVy/5Eag&#10;wKySUZ/SI4UTR43tg0veBR/Fd2sYD9DU9VTW2sHAeyXCosbWsCvXByqcmFUyXEIBMVVSEUl3HR1Y&#10;Q0Kt1mSTQjIvUulUzGTDKCzBa5Ky1qRA3JSHF2WtYSkx6SKFIynFGjI9s98GhjVC8mZsIyrl3k28&#10;xOy3gdGmGLGnYeWRlcYHJYIivtvAaPPK9U1Za1KIZP5hXg/ht16T1C1Cqyh2wChSGdtb8HlekwP7&#10;w9iaFHx0ZkqY/uG7NSkwk+/SO2JsDeOVgsY1hktGl4om8C2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XzoV6N7VdaaFP4wtoERMOER34ytSeEP&#10;321gCErcq9HIUW90rM0HOHsKCyP0dDe1H6kg3IuLw5SuM8bawLjP0n/OzOSQQkpnqPjkKFlvOJRc&#10;2YW1FaUSHEuu6HkmF4azTKU7Y224hCdJbozG2sAisjH1C+l92t8N2sLDMNYGhmOCRtqMbbiE/BTe&#10;EYy1hZHIoc7u0bQian+lP6z4bkNBN76bugeMqjX9zUlTMdaGS3jLT1rb+cSZQqapME5jOWNtuITw&#10;harSjLi0Vwlv60ph/QGjkinV8czYlhRIo1M6hZHEskdhSpF/9xh1K0EPpOqGuRaGtRdPycfvRm27&#10;/2UmP2DUxqCXnbH2/0jBrBLeSftHEsTGyzbWlhRy7RD7jb3c1nAwXua2iOKoYZTWuyOmOO7uDxiV&#10;P9KrSHy3IQVef1Rne8Sf/SNJMkDpaqwNKWCNxzQztoFhTWXxsk36R/L+qQrZf8DIapJjGy7BDaWn&#10;uxnbwJAg8SRgZnK4hIl8mpJeZJ73lODLXGh8KlbJ+CWXry/ll5C+M9ZgZRMzJ1OgYRe0teY94ANG&#10;+xxV8o2A/FijbJYRen/AUJJGKHKeyZW7vji73diGSwjgqdJ5nJ41NhwFTi7DJQOjEdETxjNjG1K4&#10;pGSsOLupwV4/Ems0IjBcMtLVVIv6Nvrr58L8d2suQRiae77Y3aOUTbVOyMvMZJNCdAN3UxPguZpX&#10;hMMPLitiTTYpUBjogtdrxtYwQkhsOBHppXBmfW4CVjyAGp4cGNaIzhi/ZPSrWGMmzZocGNaYSjO2&#10;FbDyIvkybx0UmKopYUIwZ1bJClifFNMz1RyeA8Na6iyJVTK6Vy3U51Gwx5bSAkaJSrS7YITaf1RL&#10;yYUl1M5FwIytHYwrjhoCerEDpuJqnraUngt9QY/twRFgXtcXRqg9ZY3N2IZLHpgzdYmID9aPxBph&#10;NXMGTClU1JO8GxkuGRgzeUuB7TNzTTFUIhHppmS+W1NQpNHqbRFnqaYEa2ROmVUyMMZGqSEzthWw&#10;ks+g6krzBFY/MtJ73sTETK6AlbzDu3nv5glsreF1KWtNClTK4+hWM9kwHndJszA7YAWsPD1AeWKV&#10;DAxrueebmRwuYR2nO/v5/ja6V74bJ46IKUCM9QHokkj+sJrJhmGNs1tZa1IgzkiJWXN/W7nsNzcc&#10;847DTWjGRh6raQyyMMbGBjA3qhWwIihN0RLx3ZZLSCIx2lACizO2JPSZmRwYrEzOkNlvK2CFypXi&#10;g89UPxJrzKQ5TUf3ylWFm7Aa23JJLt5qbE0KfGr0BiY6M7rXiGDy2HQ+cVbASil9Tm+xSgYWayl5&#10;IKwNlyCcoYmEsdawpPGohho4kPW5eaGSzDUwpFKwslolwyWwsospjO6VJwQOHLO7R/eKBIZ8ELUm&#10;m4KwxmdT1poUKI7/QjNuvlvDsMYfc+KsgJVQkCqrzd9dnxtrLGXz3VbASorel3l/43be1tKTy7ys&#10;ENUqGPUgKBZidvfAeFeEysz5NrpXashRtE5Zawr6g7W540AlKovkObpX7tw8Javv1qRAkIXEUXO+&#10;Td3VCFifyjOfwqs8rFxTTuJ8mg4s8iru0IInV8BKHqFqP0whvlpcGdtD3YSnjGqEamiPzdiGSwiX&#10;UHXMjK1JQVcBQnm6Y2N3G+ZaASv5aKqrEgUy15pckytgpWthCqqdV8nA+G68k6uxDZfEvzC1Sqgn&#10;12P7RmRrNPTPFbDaSlELg0ty7xOrZAWsrElVU4keLDu2PFsYa8sludKa8210ryx/drfxuaasKvEE&#10;zgDDJQNjJu3YmhQQ+uPAKmsN86fp6F6pUUnPVGVtuIQaZN8m4xrhY31uVCmuSuXC4k+m2erZe10B&#10;KxFbDIrdPTDvva6AlfQYdJfG2vgl9BW4Xk00dHSvzCTaXOOZD+y/sZmo2gpYUz7OWVu/BOJSN6op&#10;tsoOoGiPGttyCauGHylWyXIJnpp6EZvirp5LpuAqKUquRhvd52vj5OAm8mHG1qSAp/ByceXRvf5h&#10;bE0K6KSeKVVwPk2nxGt4kluOGdtwCZ0U78qfXLnst10lI2DFC0JzZsY2MO6mbAHz3UbASpiXm5Gy&#10;tlxiozMjYL0++W6KuQaGqJrIk/luI2BNDZ505zmvkoEhc6YkujkDRsDKS6ar3vMcGG/CdMxQ1oZL&#10;4B/HylO5lSw2XqDVKhlSSOaD4skp+UplIsTRylpzCc0YSQE1rLy6V62wWt0r543KSIMXmyehrjwj&#10;nM+AFbCmN5WppwAJjzVe12/G2gpYEcuqiiIspbHG1jG5fZSIHxg7wFRJ/oCFFdQt/0P3SoBSvaws&#10;LEmZpqolzuqMLek45h6wMGIRCLrEKlndK7sGGZJgroXlzFe7e3WvCFh/1B1nYeTtcoEzYxsuYUmq&#10;THkaxvUHIOrhPPPVvd7IfVCqiA9YnvLNibMCVvJBUu7zfOJ8wLhkmgxQXht2SigSqtbkwHDNv8xb&#10;x2t1rxdS0I0K6QNG6Jv0yvMqea2AlROHLKXzTH7AUM5EVH1kZZLkaiZRjxFYVtYalpzwJKELa80l&#10;eApR1JmxNYwXWh7ERLyEdLcZG9Fow5MLwwv6itBfjG38kkTajSqC1MH6kXh4UTgYa00KSXnnLmxm&#10;smG89nHLV2NrvwTP3MXwiMb02BLBMOoxPLqCsURcDG9h3AOstSYFrBENFcyFzrt+JFTC9zY7YHSv&#10;VzKb1Gsf6b1rzUVnXqN7TdE+aFmskoH5mVzdK7hcxI5nAA/HM7boicyaHAErtYOzlo214ZL8RhMv&#10;QeddPzK55Co6szBmxL2bvkbAShH8lA01YxsuiTNj/EkKj8zY6BhhXqAXxns3QVuhMyfYPdaIKZg7&#10;zsL0Wz7n2Vi7U5FW3IQXhr6ELEm1JpsUODZIUVM7oGGxppofozvtsVHFltY9YpUMjDOACL1hrhGw&#10;ktmqigC8BoUxJ2hEw1tDwxZlMMzIGoUylJPDnKUjX012vXKBBoXEllk07t2IXok5Oo4c1I2pj8T5&#10;7JOMeDUVWxWNDAph9EUlW+MD1jd70hfDVGdclI5wvUa6SoCRPlJmgTT3/GFkTSI0GEOiY4w1inxR&#10;YneGQ0bvSgTIHdmDYoHwjzE2ulUaLpKKZoY2MC3BJh27Vkjy0NKE+uwgDAwOYfGbbT261SvXtrzF&#10;C2tLItCBCW+97u1XQP0IS5S1hqWSC708xcYe3er1SojdpCuShVEfAGvcUYU8AVV4wXBH8LXMITow&#10;rDlJKP7AWIMhFPkP7D9JqJrJpgQcO3apeMBkX9aPxBpnvSHklbtycU6tPrEmh0reclc1tvYr2Nrv&#10;W4Ow1jDGlsGJNTm6VS4bxCXNKhnYH6wNl5BTqSShtOTZ78bhZnhy5a6Ij57quw3Mr5LRraYavEr+&#10;J+ljxybX5OhW9XMp4Y21xmXD7ICt14pGNtly5zU5sD/M5HBJMiUUT37IXS0rj24VoQfNpszuHhjn&#10;G1cis7tX7sq7pyqSwiPPfDce+UyLDjpJFIzne94F1NgahqfAGWBWyehWqWiKl2w8hYFh7X10nN3k&#10;0a2SqkIwzazJgeXAV6WHeUDpmaSYHYkgYgcMLCl9yMgEK6/clci1C14PDGuRsxtrTQrMJHnFJnCx&#10;clcuYKpEOz+qZ/IHB0P5kwNjlbxjOWKVDJfgBEHL5rs1DGvyUjq6VRw8DlS1StYvIXhtHjBfK3cl&#10;mnlRoYSBwVySS0a3Sjl45EBqJpdLbOBidKtICylKZGZyYHiv7ADDyqNb9afpwOKZE/YW+210q6lt&#10;81ABp4H9wVo7GGGS9Og+n92jkvUe3uhW07nkbgplESwqUsCaS/zkJlowfGXiOWpsDfuDtSYFrPEj&#10;lbWGeS9oyrz6UPnA2N3EFMw9YOWuvPI5v2Rgf1iTTQrc3wioCaE+te3rc8daFBvnM2B0q7S1f8dO&#10;zztgYFjjxDG3jpW7vm+LhicHxiqJ+2rGNn7J+yasrDXsvSZNminpufUB+G7p6CW4ZGCxporboOcf&#10;a/glJmF3YXw3lrJaJU0KxILYN2psDfP7bXSrxLl4+VfWlktsZH50q7hORMcMcw0ML4gwl5rJvqwQ&#10;n4RK1Nga5u8Bo1slVEAhNrMkh0q+kK0ql2tkq4nXKm9yUASVKf9i/IQRu9JMjfubGNmgiM3z0cwl&#10;YESrpGrHlTlz5KAwxsgMR45mlcngXmSMNft4jcdIVh9MvnoIGBTGuCmqb9Z0QL8M1RGKl8NiOo6M&#10;B4W8BPmPYJU+wKqoDVGwMUY5PJM4iH6tYLTm5WXKfLNGUYKWaLaaxuYCXlOIJhhjjfrDNDYXwIzE&#10;t4yxRnFl4y3d7LMRq7L0wzvnfTaolLXM7J89n5G4QgSqvgZ6svrSt7wAqAN0pKoELNzLzaAQXTMy&#10;NY3NBXRTCUpMY6Nu1GK8mox4yqXVhNCsSjXKWBRCQl6bzOk5OtVv6ErpFgdFuam0lDYLpLmAFm9P&#10;U4oUHUHNByJVDhllrLmAIjHIu803axTGbimkIpZ+cwG6si/l8XxIW6Er9dIw0lZiwSkPIFbjMAgf&#10;TVUZvl5G2vp9uV6N8ucDlmaRKlUKXNMBzUaguvPgPmAUDHYKaHB9NfmiV5UJRn7AOC8I64o1Ca4p&#10;4U7GvjlpPmAU8cWDEZsbXFPJHTHtTVQp+YBxg31lVo6bAFw7FiRnqWLbHzDM4TO50TUxEHxTalrM&#10;NSzNbtW9HlxTw50orfHsPmBEqEi1Et4WuKYUVKAqJPkB0w0lwDU9cHbQakntu4almfvT1Be4Xkat&#10;mpovRi7wAaN9Ob0VRdwCXLMKPc/Va+kHjMDRk9qaZiOsXpVbipEnYK7JiBOc09iZa1ahCaoqlo65&#10;hv3FXLMKARbV1R1zDaMQP+zgRtesQqcHooxmZa5AlncfVbGEnzn0gJTF+HofMBLlqImnToTVuqKY&#10;NY1cMNdkRKiEZAJnrlnl5kfXsJRCUHoPfubQA6USTarWByxFRnluNftudauULWFSjp4RXvmoZP1S&#10;WeUq7r0pAoa5JiNcFZI4hcQKXNMDt9ufbxHG/oDx2MobiTrNV71KhJK69WYyh1UgTIIZ6ts1PaS5&#10;NQUYjLmGsTLZCepEGAUr7SziehtzTUYpSc7tWI2uWSXt5E1dTb7dwFJOxxT4ADf08E1Sh1sqA2Ns&#10;P3Iyhx5I/zQViPmVA4MbaFWqJrNZBZ9W3SMxNzCKiNFGyZgbKStKSi4JZqksjBbX3K6VuaEHzBmF&#10;EI8cA4uHY/IRwDWrcCDcucmIjbAwCnGr8mOYG3rgG7h9t7BU1DYCKMwNPbBUjHTzE8bL/pdRQIEb&#10;eiBRzxSM+IQhHqdGv1oqQw9p2q4uy6ODpa6L/nZDD4jCzOMHoxvYH8w1PRCpM4orrDWKxiKUunZz&#10;2eyAH2ZKkGGtUWRrU8ZeWRtJKxUenaMyKJIs+QLqbB1JK5J6U1YhUv8KvCXJkrwGsypH0kqNTbdK&#10;BvUXa00oKUeizvERwtJbngCVupWPpDU94oXCkZkcFrpzhpjH/Txm1hfgIuKchkHleHzIVdJsAimY&#10;gjDxees3IiW7U1RVrZJmhZ80qzPHzghhUcWwA9x+a1b4wW1TvuwIYVHF8OTlxtasQMtwk1DITDaK&#10;OCs9DdXYRtLKK6Api3e9DIrydnQhU47zSFq9teGSXApubmztneg1OUJYZpKxKeYaSes3pf3VcToo&#10;ZpIO7GqVjKSV0LPzhAaFv0ZcxY2tuYTCTc7NGyEs7bhJIlI8ORVcw65uJodLKIbxICwoAs+jhOXa&#10;b9QE7IBmIFYJKVLOWnMJriFuvXCYRwiLeJlwvLPWrECtIfPYw9ga9QdWHkmrtjYoZMh5SDHfbSSt&#10;RPYccw2Ksxu/RM3kSFr1dxsUilZYQfHkSlpp6KZ2wKDwJ7mwuLG1h4E01ehguS806i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qDr7yqVp4E1Rkw&#10;qORQ0CvK7O6Vteqx9c2IE4c2p85ax0vSvkxxyWhor7RtJ2tGja25xFsbFFoLtITKWnOJXpOjh8UL&#10;gl+dteYSfeKMIPYv1poVNJeMjjah3hSnFTeqqeCqeXJQNE5BROJmsllBR9Wm7iuKWJQBytrIW/mF&#10;7nwbFCma7zKIYiZH30oQ27Q5ReHV3gz8w0VAsfIIXIl7mDpFWBsu+YO14RJm0r2MTeFXYkEws/tw&#10;Qwt5GVMPcSOoRSuBjMfNZbMJogQaThgnb8SxjI48bDe6phP9JDDqWLp1sVCctaYTSo07MduUfsUx&#10;RMugjoFRuj5cd/nkKdUFgjVChTV19R6BLFvHhUwGhTWETWYmkc7Vr7QhykVBJ4lHCGJmGZa11B01&#10;Tt6iEjOkh5ay1sTAS4IKYvDSXr8xqQopBHemSl7TCmcd2EXRpwLPxH23YRMZVsD5r9/Igfpyr/pE&#10;5AaXYoFnB/YTRThC7W4iO2WNGIaJPS3oiogwG8d8tqaSBJXc0AZFR7eUljfWhhSk/8qFrSYk503y&#10;0o219kzybudmclH2no8gpX6l9V8XxX2RdC713VYUK++LxBHqN7JAuXao7TbiVhvrhd/GGhoedRfm&#10;rC4c5Kpe8xdFfN6d3ARyylgEaGoDDAqGTuXX/yPtfHZmyY3s/iqN+wK6+b9KmJ6F17P0wl622sJo&#10;AFkSpLYt++n9i0oGM+Nk1XfzYBoNfLcik2SQPAwG45DMO5AsG1ujajcOq9Frxf6wmZ1j8LdKO1sS&#10;7iu6tU+bAXZqEQ4cbnhqN0Zb2dV6l3+DcTsXtjICbs1t5d7X2NxwZ5EPTXQubHwy4d+q2dkiwAff&#10;m7bL9tk4dXaLeiBoetYRN/mW0Sqp2CbKpWJ3alZ2sz7XWxfMMqzPViT2St/rs7IFNnbf3LmvMZyk&#10;U4PEqdBbgRkOd5+SMcpv3R1EaedkzDOxcfYG+MsFrrFt485pb0o7Gx9MD9dw3Sqt2ANOs9w5+Edp&#10;52Tcunjrk4skO9sDvk9+6zCeJFvx/m9RpuxNP/UbWza4i/uOs1WSEXGKq9nu9NvZIowsZu/cCkPd&#10;zsmwdewdu1Xa2ZBwXPbeFncidqcmYakRX7S9Ubeyh5U9G8udo/OxUD6XBvFwa5UIcXxKxg6Fx631&#10;fU3Gh/vmW7QiG0/PpYHJW+dKajL8ilufpKJJzkZhJDJz5z4rScap0lun50l2Ngocu2Ar0Z0RUJLF&#10;eeVb4TsOX59akqtk+EjIrdLOybgLmkNutzB5tiVs0Qm+4sZSqmx6nffvitwZAWdbwl4Dpu5bpZ2T&#10;YZSBya26nY3CtOJH3SvtnCxuQmfBd6duZ6MwPSjtXkuWZHye5M7tAAzLs1HAcHEb6J2WrMmeUOu3&#10;vOSyeZXScNxulXY2QRMfZ7jXb2XzauzauHWMmN3J54Gzrts9O1k2r3J3Exft36rb2QThA/FV9Tso&#10;KZtXIez4Rsit0qoJIjZ/awSUzatcKnnT5yrJ4PDjbNSNEVA2r0YM7hYXQNjn1G8Equ6dhgNMp2R8&#10;qne6OQLOybj74+4IOBuFu3cSMEzPydiVuz7vteTZKPB1O/aX3kLJORmbPThcc6ffyuZV7n7lvrQ7&#10;pZVkcUXGLfKZmOKp3zj2zeeBb5V2ToYTNN4LXZTNqwztW7foRkD3pOTwIHp+q9/K5lUC8yxob9Xt&#10;bEu4m/PehnZisyclWeGwE/tWaedkBOFueq9l8yqR2nv3ERCwPinJHc3fObR6w5aULa9BjdwL8ZZk&#10;NBAM7a3SzkbhiS25tXuYDU6numFeOah3p2pnm8AxeD6UcKvbzsnmDRr5VmFnk/DkBt/xVmCm7Hjl&#10;k1l3vmCPx3N2SgjCcWvFLfyXdFztc+skIcveU+tDk3Du5M65zJouohe3ptK6c5WzpHx39063lXQc&#10;F74XB6o7V3HT7tGlrE1ObcKFL7d8krpxdSIKzai5sQgo6W7SiXjFJw1v32kb3vQpHSHQW+N6PbsW&#10;FDbe+rYjhZ3TrStE3Y1xXXetMmcTUrvVjGcrMt7bwsUkcWoO9j7GZpRbhZ3Tbetwy4iUna74a8RA&#10;b3mtNR3Yv9VpZacrbt6T61ruVK2m4wOBt8Z13bNKM3KJza3SivWJ2NEdjNQ9qzOfEMORvzHUSrqV&#10;tc2tws7GgBUj3XYLI3WrK0vSW4UVr8Io7JxOFqO/++X3//4//u0fv/3rv/zy+1/+xD9+F//69Z9/&#10;aTL+9dMvf/n3n799/xYP/vbXf/z0z5+//frXv/zlH//x2x//G7PR/z1+/vfv30hOlqRq2XyVmO49&#10;Jx6sxHiP58SjlZheOyeerMS05jnxbCXGxJ4TL1ZiTOY58WolxgSeE29WYkzaOfHDSox/dE78tBIH&#10;xXxOzW8LYwoyD2VB55bSPZwFq1uSe0gLxrUk97AWFGpJ7qEtONGS3MNbsJwluYe44C1Lcg9zwUSW&#10;5B7qgls8J+e3g7pgC0tyD3VB/5XkHuqCzyvJPdQFQVeSe6gLxq0k91AXzFtJ7qEuOLGS3ENdkFwl&#10;uYe6YK1Kcg91QUOdk/PbQV3QUSW5h7rgl0pyD3VBGJXkHuqCyinJPdQFpVOSe6gLsqUk91AXN4aU&#10;5B7q4gqQktxDXdzpUZJ7qAvC4pyc3w7qgrgoyT3UBaVQknuoC2qhJPdQF1xBSe6hLqL4JbmHugjL&#10;l+Qe6iI8X5J7qIvAeUnuoS5ufyjJPdRFaPucnN8O6iLEXZJ7qIvgc0nuoS6C0CW5h7qIKpfkHuoi&#10;3luSe6iLAG5J7qEuIrIluYe6uFagJPdQF1HTktxDXYRBz8n57aAu4qEluYe6CFSW5B7qIvJYknuo&#10;i1hiSe6hLqKDJbmHuoj3leQe6iLyV5J7qItYXknuoS6ibCW5h7oIm52T89tBXcTPSnIPdRHYKsk9&#10;1EWoqiT3UBfHrEtyD3Vxbrok91AXB6FLcg91cR66JPdQtwnq+G31u6COE8xO8jhMfFae31ZyQR2n&#10;ha3kgjoODVvJBXWc57WSC+r4Xo2VXFDHiVsruaCOI7RWckEdZ2Kt5II6DrlayQV1nFp1ksex0zPq&#10;+G0lF9RxrtRKLqjjoKiVXFDHwU8ruaCOg5xWckEdBzOt5II6TlpayQV1HJ20kgvqOAtpJRfUcbjR&#10;Sf46nniGXQi8DAR4cQTRy0CgF6cKvQwEfHFQ0MtA4Bdn/7wMBIBxnM/LQCAYR/S8DASEnI0xMxAY&#10;xkE6TwMBIvuSvAwuhIXNWCgSOcFmVeFCWiDwMlAkwmN4GSgSYTK8DBSJcBleBopE2AwvA0UifIaX&#10;gSIRRsPLQJEIp2FloCRGnLPyMlAkwmt4GahNhNnwMlAkwm14GSgSYTe8DBSJ8BteBopEGA4vA0Ui&#10;HIeXgSIRlsPLQJEIz2FloMRGHLjxMlAkwnV4GSgSYTu8DBSJ8B1eBopEGA8vA0UinIeXgSIR1sPL&#10;QJEI7+FloEiE+fAyUCTCfVgZKNkRpzy8DBSJ8B9eBopEGBAvA0UiHIiXgSIRFsTLQJEID+JloEiE&#10;CfEyUCTChXgZKBJhQ7wMFInwIVYGSoCwc8zMQJEIJ+JpoEiEFfEyUCTCi3gZKBJhRrwMFIlwI14G&#10;ikTYES8DRSL8iJeBIhGGxMtAkQhHYmWgpEhsMvcyUCTCk3gZKBJhSrwMFIlwJV4GikTYEi8DRSJ8&#10;iZeBIhHGxMtAkQhn4mWgSIQ18TJQJMKbWBkoUcKNXWYGikS4E08DRSLsiZeBIhH+xMtAkQiD4mWg&#10;SIRD8TJQJMKieBkoEuFRvAwUiSZzwvcMaxQ6BJYGSp7wFWEzA0WiyZ9wh65UwWRQ+B6HZmAiEdKk&#10;hPK5QdJsA0WiyaPwIQzVwERiXCdawsIml8JnPzUD0ybGpZ9VAxOJSqhwOYjXC3E1Z9HA5FS4L18z&#10;MG1i3J9ZNTCRGDdi1gxMJMYdlzUD0ybGtZU1AxOJcRNlzcC0iXG5ZM3ARGLcF1kz8JDIxTQ1gxA4&#10;RpXroDQDb3bm89CagYdEPmetGXhI5LJxzcBDIkefNAMPiWNclXjuxhB4vSBI5C4rMwNB4mhyLByb&#10;1yqYSFSOhU/Me1WISwFLI5ocC9fIagYmEvVoCBdKmlVQJJocCx9B0SqYSNQDIqPJsXBflWpgIlEP&#10;iYwmx8IX0lQDE4nKsfA5Aq8bL0dFTI6Fm/mkCibHwpedNAMTiZcDIybHMl6OjJgcC7d+aBVMm3g5&#10;NmJyLOPl4IjJsYyXoyMmx8Ltq9IGJscy6vGREFgTix4gGU2OZdQjJCHwNFCbaHIsfKRXG9G0iXqQ&#10;ZDQ5Fj6TrhqYNlEPk3Bu2mxEtYkmxzIqxxICqxv1SAl3CJkZqE00ORa+0ym9YHIsXCehGZh+oh4t&#10;GU2OhbsnVQPTJurxktHkWEY9YBICDweKRJNjGZVjCYGlgR4zGU2OhTt1pBdMjoVv8mgGpk3UwyZ8&#10;CcdsA7WJJscy6oGTEHi9oDbR5Fi48Uwb0USiHjsZTY5lVI4lBFYb6NGT0eRYRj18EgJPA0WiybGM&#10;egAlBJ4GikSTY+FyOMGBybFwx6tmYM7OehCFa5PNNlCbaHIsXNouVTA5llGPo4TA6kY9kDKaHAvf&#10;JNIqmDZRD6WMJscy6rGUEHhtoEg0ORZup9Q2MJGoh1NGk2MZlWMJgdUGyrGMJscyxgfsShTH5Fi4&#10;4FAzMG2iciyjeU5lVI4lBF4jqk00ORaudtY2MGdn5Vi4zdSsgs7O5omVUTmWEFiNqBwLl5SbGSgS&#10;TY6FDxRKL5gnV0blWELgtYGuWMzTK9wZrVUwbaJyLHyswqyC2kTzDAsfa9EqmLOzcizchmdVgQ/s&#10;Vg1C4HTjpBxLCLwMBIl8B9nMQGbnyTzHwoWi2gaeTeR6Rc3AQ+KkHEsIvEYUJE4mxzLF95/OU1sI&#10;PA3ET5zMcyx8Z1U0MDmWSTmWEFhVUI6FzxGbGSgSTY5l0gu4QuBVQZFonmPhrnTtBROJyrHwuQOz&#10;CopEk2OZlGMJgdWIyrFwf6SZgczOk8mxTMqxhMCrgiLRPMfCZ2sEBybHwsfNNQPTJirHMpnnWLgE&#10;WDUwkagcy2RyLJNyLCGwulE5lsnkWCblWELgaaCzs8mxcEOs9ILJsXDDrGZg2kTlWLjV3mwDtYkm&#10;x8IF0VoFE4nKsUwmx8KXY1QDE4nKsfA5Jq8RlWOZTI6Fq8ClCibHwrXgmoG3YuEWc83ARKJyLHyX&#10;wWxERaJ5jmVSjiUElj1QjoWvkpoZKBJNjoXvOUovmBzLpBxLCKw2UI6F76qbGSgSzXMsfIdF28BE&#10;ol7pNZkcy6QcSwi8RlSbaHIsk3IsIfA0UCSaHMukHEsILA2UY+GDVmYGahNNjmXSK75C4FVBkWhy&#10;LJNe8xUCTwO1iSbHwn3tMpjMcyyTciwh8KqgSDQ5lkk5lhBYGijHMpkcC99hkEY0OZZJOZYQeFVQ&#10;JJocy6QcSwg8DRSJJscyKccSAk8DXTubHMukHEsILA2UY+FDM2YGunY2ORa+2iBINM+xTMqxhMBr&#10;A0WiybHwAS2tgolE5Vj4ao9ZBbWJJscy6TmWEHiNqDbR5Fgm5VhCYGmg51j42qGZgSLR5Fgm5VhC&#10;4FVBkWhyLHwWVZBo3hE2KccSAq8KikSTY+ET2FoFE4nKsUwmx8LHhKsGIXDaYFaOJQReBoLE2eRY&#10;Zj3HEgJPA0EiX5MxMxAk8jEmMwOZnfkKqZmBIHE2ORa+gaY48JDIh2s1A2925oPFkoHJsczKsYTA&#10;woFyLLPJsfDVNK2CiUTlWPheqFkFRaLJsczKsYTAa0RFosmxzHqOJQSeBopEk2OZlWMJgaWBnmOZ&#10;TY5lVo4lBJ4GikSTY+HbhgJlk2OZlWMJgVcFtYkmxzIrxxICTwO1iSbHwqfDtRFNm6gcCx8Y9aqg&#10;HAsfnDYz0NnZ5Fj45py0gcmx8K1BzcC0icqxzCbHMus5lhBYQFKOZTbvCuNz39oGpk1UjoXPuXpV&#10;UI6Fr6aaGcjamW+MmhkoEk2OZVaOJQRWNyrHMpt3hc3KsYTA00BtosmxzMqxhMDTQJFocizz5VMp&#10;JscyK8cSAqsKyrHMJsfCp2dlNJocC1881wxMJCrHMpvnWGblWELgNaIi0eRYZv10Sgg8DRSJJscy&#10;6zmWEFgaKMcymxzLrBxLCDwNFIkmx8L3ZwWJJsfCx3k1A3N2Vo6Fz8qbbaBINDmWWTmWEHi9oEg0&#10;OZZZP6kSAksD5Vhmk2OZlWMJgaeBItHkWGblWELgaaBINDmWWTmWEHgaKBJNjmVWjiUEngaKRJNj&#10;4evXMpxNjmVWjiUEVhX0HMtsciyzciwh8DRQm2hyLLOeYwmBp4FGccxzLLNyLCHwNNAojsmxzMqx&#10;hMDTQJFociyzciwhsDRQjmU2OZZZz7GEwNNAkWhyLLPeFRYCTwNFosmxzMqxhMDTQJFociyzciwh&#10;8DRQJJocy6IcSwgcDRblWELgZSCz82JyLItyLCHwNJDZeTE5lkXPsYTA00Bm58XkWBYolXIMJQSe&#10;BjI7L+Y5lkU5lhBYGijHspgcy6IcSwg8DRSJJseyKMcSAk8DRaLJsSx6V1gIPA0UiSbHsug5lhB4&#10;GigSTY5l0XMsIbA0UI5lMTmWRTmWEHgaKBJNjmXRu8JC4GmgSDQ5lkU5lhB4GigSTY5lUY4lBJ4G&#10;ikSTY1mUYwmBpYFyLIvJsSzKsYTA00CRaHIsi3IsIfA0UCSad4UtyrGEwNNAkWhyLItyLCHwNFAk&#10;mudYFuVYQmBpoBzLYnIsi55jCYGngSLR5FgW5VhC4GmgSDQ5lkU5lhB4GigSTY5lUY4lBJ4GikST&#10;Y1mUYwmBpYFyLIvJsSzKsYTA00CRaHIsi3IsIfA0UCSaHMuiHEsIPA0UiSbHsijHEgJPA0WiybEs&#10;yrGEwNJAOZbF5FgW5VhC4GmgSDQ5lkU5lhB4GigSzXMsi3IsIfA0UCSaHMuiHEsIPA0UiSbHsijH&#10;EgJLA+VYFpNjWZRjCYGngSLR5FgW5VhC4GmgSDQ5lkU5lhB4GigSTY5lUY4lBJ4GikSTY1mUYwmB&#10;pYFyLIvJsSzKsYTA00CRaHIsi55jCYGngSLR5FgWPccSAk8DRaLJsSx6V1gIPA0UiSbHsuhdYSGw&#10;NFCOZTE5lkU5lhB4GigSTY5l0XMsIfA0UCSaHMui51hC4GmgSDQ5lkW/xxICTwNFosmxLHqOJQSO&#10;BqtyLCHwMpD9iavJsaz6PZYQeBoI27eaHMuqd4WFwNNA2L7V5FhWvSssBJ4GwrGsJsey6jmWEHga&#10;CNu3mhzLqhxLCCwNlGNZTY5l1XMsIfA0UCSaHMuq51hC4GmgSDQ5llXPsYTA00CRaHIsq55jCYGn&#10;gSLR5FhW5VhCYGmgHMtqciyrnmMJgaeBItHkWFY9xxICTwNFosmxrHpXWAg8DRSJJsey6l1hIfA0&#10;UCSaHMuqHEsILA2UY1lNjmWFUinkfQg8DRSJJsey6jmWEHgaKBJNjmXVcywh8DRQJJocy6rnWELg&#10;aaBINDmWVTmWEFgaKMeymhzLqneFhcDTQJFociyrnmMJgaeBItHkWFb9HksIPA0UiSbHsupdYSHw&#10;NFAkmhzLqhxLCCwNlGNZTY5l1XMsIfA0UCSaHMuq51hC4GmgSDQ5llXvCguBp4Ei0eRYVr0rLASe&#10;BopEk2NZlWMJgaWBciyrybGsUCp1djY5llU5lhB4VZAozmpyLKtyLCHwNJAozmpyLKtyLCHwNJAo&#10;zmpyLKtyLCGwNFCOZTU5llU5lhB4GigSTY5lVY4lBJ4GikSTY1mVYwmBp4Ei0eRYVuVYQuBpoEg0&#10;OZZVOZYQWBoox7KaHMuqHEsIPA0UiSbHsirHEgJPA0WiybGsyrGEwNNAkWhyLKtyLCHwNFAkmhzL&#10;qhxLCCwNlGNZTY5lVY4lBJ4GikSTY1mVYwmBp4Ei0eRYVuVYQuBpoEg0OZZVOZYQeBooEk2OZVWO&#10;JQSOBptyLCHwMhCOZTM5lk05lhB4GsiKZTM5lk05lhB4GsiKZTM5lk05lhB4GsiKZTM5lk05lhB4&#10;GsiKZTM5lk05lhBYGijHspkcy6YcSwg8DRSJJseyKccSAk8DRaLJsWzKsYTA00CRaHIsm3IsIfA0&#10;UCSaHMumHEsILA2UY9lMjmVTjiUEngaKRJNj2ZRjCYGngSLR5Fg25VhC4GmgSDQ5lk05lhB4GigS&#10;TY5lU44lBJYGyrFsJseyKccSAk8DRaLJsWzKsYTA00CRaHIsm3IsIfA0UCSaHMumHEsIPA0UiSbH&#10;sinHEgJLA+VYNpNj2ZRjCYGngSLR5Fg25VhC4GmgSDQ5lk05lhB4GigSTY5lU44lBJ4GikSTY9mU&#10;YwmBpYFyLJvJsWzKsYTA00CRaHIsm3IsIfA0UCSaHMumHEsIPA0UiSbHsinHEgJPA0WiybFsyrGE&#10;wNJAOZbN5Fg25VhC4GmgSDQ5lk3vCguBp4Ei0eRYNiiVwjOFwNNAkWhyLBuUimhgIlE5ls3kWDbl&#10;WEJgtYFyLJvJsWxQKrUNTI5lU44lBF4VJJ64mRzLphxLCDwNFIkmx7IpxxICTwNFosmxbMqxhMDS&#10;QDmWzeRYNuVYQuBpoEg0OZZNOZYQeBooEk2OZVOOJQSeBopEk2PZlGMJgaeBItHkWDblWEJgaaAc&#10;y2ZyLJtyLCHwNFAkmhzLphxLCDwNFIkmx7IpxxICTwNFosmxbMqxhMDTQJFociybciwhcDR4KMcS&#10;Ai8D4VgeJsfyUI4lBJ4G4ic+TI7loRxLCDwNxE98mBzLQzmWEHgaiJ/4MDmWh3IsIfA0kBXLw+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B5RKYXlC4GmgSDQ5lgeUimhgIlE5lofJsTygVEQDE4nKsTxMjuWhHEsI&#10;rF5QjuVhciwPKJXaBibH8lCOJQReFRSJJsfyUI4lBJ4GikSTY3koxxICTwNFosmxPJRjCYGlgXIs&#10;D5NjeSjHEgJPA0WiybE8lGMJgaeBItHkWB7KsYTA00CRaHIsD+VYQuBpoEg0OZaHciwhcDR4KscS&#10;Ai8D4VieJsfyVI4lBJ4GMjs/TY7lqRxLCDwNZHZ+mhzLUzmWEHgaiJ/4NDmWp3IsIfA0ED/xaX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lCqRSWJwSeBopEk2N5QqmIBiYSlWN5mhzLE0pFNDCRqBzL0+RYnsqxhMDq&#10;BeVYnibH8oRSqW1gcixP5VhC4FVBkWhyLE/lWELgaaBINDmWp3IsIfA0UCSaHMtTOZYQOBoM35Vk&#10;eUnMLIRmIQuP8SOBwPElMbUQ00gWHiJJIJB8SUwtxDyShYdKEggsXxJTC5msycJDJgkEmi+JqYVM&#10;2GTholOJl+G7ybyQ4IJOk3shiws6TfaFLC7oNPkXsrig02RgyOKCTpODIYsLOk0Whiwu6DR5GLK4&#10;oNNkYsjigk6Tixm+KxnzknhjROkYsnBtpxIyZOF5lSS4oNPkZMjigk6TlSGLCzpNXoYsLug0mRmy&#10;uKDT5GbI4oJOk50hiws6TX5m+K4EzUvioVMpGrJw0akkDVm46ISVKb4qWbgzuxI1ZOGte0hwQafJ&#10;1ZDFBZ0mW0MWF3SafA1ZXNBpMjZkcUGnydkM35W0eUk8dCptQxYuOpW4IQsXnTA1gk6Tu6HMi+00&#10;2RuyuKDT5G/I4oJOk8Ehiws6TQ6HLC7oNFkcsrig0+Rxhu9K5LwkHjqVyiELF51K5pCFi07YG0Gn&#10;yedQ5gWdJqNDFhd0mpwOWVzQabI6ZHFBp8nrkMUFnSazQxYXdJrczvBdyZ2XxEOn0jtk4aJTCR6y&#10;cNEJoyPoNDkeyryg02R5yOKCTpPnIYsLOk2mhywu6DS5HrK4oNNke8jigk6T7xm+K+HzknjoVMqH&#10;LFx0KulDFi469foysnD9TiV+yML1O/UKM7JwI0pK/pCFF3MnwQWdJv9DFhd0mgwQWVzQaXJAw3cl&#10;gV4SD51KA5GFi04lgsjCRacetyELF51KBpGFi049ckMWLjqVECILF51KCZGFG+9UUogsPFaIBBd0&#10;mrzQ8F2JoZfEQ6dSQ2TholPJIbJw0an0EFm46IQPEufAZIgo8zKzmxwRWVxmdpMlIouL7TR5IrK4&#10;2E6TKSKLCzpdroj4vfRISCx0Ena9ZGGik9jYJQsTnQQwLlmY6GSVecnCtJ0sBS5ZmLYTf+2ShWk7&#10;mVQvWZi2E8t3ycK0ncDzkoXJFQ0XrigkHjovXNHgckXDhSsKianFBZ0uVzRcuKKQmFpc0OlyRcOF&#10;KwqJqcUFnS5XNFy4opCYWlzQ6XJFw4UrComnxYUrGlyuaLhwRSExtbig0+WKhgtXFBJTiws6Xa5o&#10;uHBFITG1uKDT5YqGC1cUElOLCzpdrmi4cEUh8bS4cEWDyxUNF64oJKYWF3S6XNFw4YpCYmpxQafL&#10;FQ0XrigkphYXdLpc0XDhikJianFBp8sVDReuKCSeFheuaHC5ouHCFYXE1OKCTpcrGi5cUUhMLS7o&#10;dLmi4cIVhcTU4oJOlysaLlxRSEwtLuh0uaLhwhWFxNPiwhUNLlc0XLiikJhaXNDpckXDhSsKianF&#10;BZ0uVzRcuKKQmFpc0OlyRcOFKwqJqcUFnS5XNFy4opB4Wly4osHlioYLVxQSU4sLOl2uaLhwRSEx&#10;tbig0+WKhgtXFBJTiws6Xa5ouHBFITG1uKDT5YqGC1cUEk+LC1c0uFzRcOGKQmJqcUGnyxUNF64o&#10;JCctfvfL73/951/+7R+//eu//PL7v//x199++vPP3/787afffv7227ef/v7zt79/++kPP3/7Q6T5&#10;5fd/++W3P7V3458//Z+fv43rzHfR6LQ/xb+HcSGeGq/+z7/+7z/+17++Ev320z9//jbME4e49wrx&#10;EhfGZljqePPPf6kpRr4RvUcHx5XdEz38nu/l37+1Eka+xLOHAuP9uW+Szvd+/fNf//HHV0WOMlva&#10;ZR7HRhyPywQnlH11vPnr//rDf/z6X/74/4qOCzq2jY6km9f9Lh9aaldpGdal7aLhMdfsvrI9HrOr&#10;sln0EX2nIwxRynpb8sx1cA3ppB35r/VRaww+zNz2PvJ4CZZr78L2mBTNx+Ax3wvp4bkbJZe0b7Jm&#10;H9xu0ciaOr0A1+scOGiBfB6bdaa529r2lPbIel0yYPeutecHC9BE4LSieI6EG3V+0pE97Zt+XpZe&#10;qWlad3+vK/YRXbVnv8DnOq9Ti3CMy0jXZoD7wGeivEFvnae8AJAU+H6ZIt/Lv/39ZWibIuP9sRv/&#10;fO+zdlzCFV8aCWIFUNGwGfc+lKsV3YvkyiUMRiYDgwXBXAEzNCJwRPn2Fc9sUi5DGBpBx9NtPhyp&#10;H/blE7i3cD9JuTu7jAxOli99WF2fMsAPpTJtGNEfF8t3xlpEhPZd2ym9Xh/u2GhxNKC78F8ZrtjB&#10;re3l2MdUGs8flxtb4+e2z5S0mKAX7LNgmI81DnLsnQeway/AaqBYf/zRUCRIGpjY2Jo7oygTu5eT&#10;Tr6Xf/P9mc3JZ5uR9cv3aj17qjVPhFMKE8Rrmj9qtkxrb/GZFpc2pS8bixY6nq4k/GFfQpFQcuob&#10;FlCy5su/Le40LgFPaXK+itNoLx5jiXKyqbXMurfaDgOHlNMErePxKY58L//m+yOlpI6Aq0+4+V4t&#10;LVNhuxtVOy7r3EJ2vU1ZhuZXx3hMm9aa4XXmjnseM8tnP9ay6q8smQ9395I32lSyptG6tdiG9jXX&#10;QzGmw97kNP+xvvtxbw5PxlsaIj6Vu08MPWvaMb25cdmWZV/rnB5Tz+amHI9v2QQC5WSdffQm6wlt&#10;umLMbsVC4my9dN2HLublWDX8uM5jNGHPOtMelXryuCvGAK6dMQ00Q1qFLRW71DmR1np4Gpi3EsHn&#10;VPle/s33RwxHb1laKhcT+d5bHE0xNHbykO66AGWaUGNfZPAYc/eaF3vFJ5q898iKVXg/Nt+XjGPU&#10;gpugP9MeWc9bnoyMxzgUxcZPS9+ofHp8adP3JS9Lbio4pT1KXh7H3PNGMax+nyFi1Ka1rmVlq2fv&#10;YIN6qju9GdPAO8xkvrW0LIXP7bQgKd2Fn1pt/ISoT8h8UEWmgIlR0TZn4WhTzReMb7Ypdeoz32Nt&#10;x6mPNmV8dKBgfPa47enxtHY/Ak/n2NTw47FJJfP7VyyVWGHU2WXCyHbfnRuRdkb6KBmnqrtGzFIH&#10;w3qjZGrczvNRcqY9sj4j+M1jVji9xfrjm609MgGnPcIe76Gco2Rcsb6cefOYfVJ9Ru1Ncq/kMfq2&#10;l8zMUU3dSGsDm93I4qXp4/A7eursq5slj7EOzqxf9vi8RsNW4kvn44RQbxLcgXB7d8UeWBtnro2l&#10;aJZ8Be+AEehDm296iOeE8WfNmCXnoLtXZygSHM5MizNasY3g2fv5OtwHmqR3xtnmVNtRfzVLwn6z&#10;tffUFuv2Yn7ZpZyf+op5Qd0PDoDkt8iwsLxrWBL8zMeQ7dU9sd6RnCbeGpOPO/ia8c8wYM4Y2xY+&#10;HqeveWnttKJZWw5b94AGK7K+pzXfy7/7+7iWx8CPNUJGzPK1d03K3Ue5G45FC2iUlRROVWKMVcRO&#10;YGStn7zdve8YB1lgLaj+arqyPurtdV1JYbj6UgIHYnd7e7FEZ7tZDsfu/qDhkuPDThDXqVb5QWN0&#10;jwiUVpefS+Pzfg5WyAyu++h5YJ565IFTGnX5htmLazp2I8CsUIfTx4V5bdbPK3sYOIDfOnFmAu07&#10;io+lfSKkAW+mY9tRvpFVVURcQDNwzffyb3uf9caYoZP5OcVs/vX7G75MahQmMJ2VzLfWLUth9ZCG&#10;Y2ZqksFPZJJFwN6Mbx/jufXHGL++jezHU+rM2YVcX9OUscQ5j+45QpXNNszcYi0LqpkOSHNJa8YH&#10;FfbWqbWsv3pPYLGau03aeb9jO0fCMLMwbZup6KhX6LQohilqu+t5/Joi35b8RUwVpLd9UuO8jbjl&#10;TfeP2Fm4jyBdd6I0EcDcy8y+zb+thhG+yRkSP2/qV0Hke2/bZcHVyChilLJv5ujtwoJ8a9vHUZvp&#10;6LXqOB7PRIDa8oKVwumT2xULn9tlmwYsWANbgCOXNZ/bZSOckAunmAMV81nf1i4sLfIb8SNj6vho&#10;Rr73ecRv2PH0pCJs3AF3KPeuUcFtfuxjnFlh1HAzOIx44stKzfgTOxOSTcqH0yL+vD89j+haUP21&#10;1xSzOvWpgGD6UHw3vnsTcYBmHC+m8z9hk7809peJoqzznnhPqLkrFTNQ9mWtX/211xbPKI4St6RM&#10;bTVjLGk28psAI53Zo/LMt8d+mQrb8qsVew6JXoLbz5UqpFJXJwBPqkcwwvW7bzm5VfCRlvFKcHDr&#10;Yd5LShgkPJazWQ0L3z1UTOge1Lz4TG8bGZz0FWWMAHFqTuHha7E4iWnrD+rjXrGEN5LseuNLMeZ7&#10;8Kv3Xh9ALIj6qi0iSu8niRz8bejQvB0Q0TGJw3ztXePgAcDA5IhiOioIjJHdWz2ckfqUkH1fMHP9&#10;TTditaD6q+lKoLZ7Id1C9OoPfAS0ewQ6w/L57h4YNGfQjWGe9iOC2Pv+3CwWy/9sJ9iYIHPy6U83&#10;0qZShAp2f/AWFDagncvoGb98dxZ7xpi8xNjMm7WRienhlO8dBGV02otQBva7Rg7/Pft2JmBUXaSN&#10;IZb4xOeKGPHJW/g4a9SCvph2iAy23QOEe6hVLge+nnYIq2DiW3WDdiuryQemtrttDGWs40lnvl0b&#10;NMs+7TDpGysQPrwby5mWVBsDn5e2zKd0fVVqZKZM/4HV3r4sugUMbEt+jmqc8Vzq0ganJe/PH2cM&#10;cV2BvECVxcYi+72NqP21j76NaTRXIMR3WtKOxwB6epnXp5/6tRb0GRgLjZW4C4qsx9G+BsaKx5Gz&#10;0sTwI5px6vqV3s74xoSvMhRgrLydQcMpZsr0QkXnMqL2piI6NOVaPbjtGiyK0dpHGAZw962yIVce&#10;pxWHd1l3lW8BAy8Ht6ohjhlrPwXQMwZj3WJclTq3BdaEVtt97hu1BcppeKeIrpTYbOmCayPjA+ds&#10;EKsvRuLtYgmY5GwQDkdtRszjko2MJx9Neur5j3CS2n703mO7R0ZXWVFufe/cgcecQNvoIUE77zey&#10;umWeaBXN1/Jvvr6syZFMM/XUafny+jOdvilI1Oy9fO3zyBo5PRnk98uKEYcb+470T1Vh3wGhlWb3&#10;SBHhnb3TemlvxsTICXfWSa0chnMdFCP3jzwy8ku0gHXpucPwkHncyoz5bAfZrWEx4mVEHO9VwymC&#10;cCXrgchJj78ejZfDhvhqsJktNWuUY49jqWVFzt6LA54DtqqlZQaoQ4NYAyeB24A9rNpRMtGyrjce&#10;NHi+OzhADF9lyzoHD10GJY9xEFMx2JF91jtKJuKTBgywBkF+v2QiHRlbO4Z0zxrsxGS3dwaOpJCZ&#10;fNGPiTMfv2Kxt0smRjak6ZwoZY8hHSUTU+2tzZ2ydWYc+EwuGN1Lnrnuiea5XzK+emo906d7Tx0l&#10;Y067B3Kx+KBvYi9IKxls99FbMVV/NYQRtiCI3dIySqq7BtNK1q05YU7iPhIqdSjGyEgrSUDjsccN&#10;b42qAVj0zRoz68Hqnw6Y3B7tni8+GSQuR19SMebIPYx6r2SiMX3epmXDIT1XCmu8JnkQgbM6DQ5U&#10;uG+imVkKHJdN/Hg8b0xuvSNZ2dQ5Z8AHOuKHLO+ru8GyB72znz1Xk80j4eS2fmZHxj4ie0fGVofe&#10;kd2dPB4TXuyBzZgaXzC42dqcwe0OMhUcipcER7T2eEOEfMTErTjJvc6xtcMYVXhC+a1JQnC42rWf&#10;KTf4wd39ZkYVGKysy1GmPaazDOuJueyr4vmB81eHzUrcP6eyN8FcjBqr71ZyrFON1g56Ou024WkJ&#10;ZXHYgA+Otjozmts1872fYw9nTx13mhitTdAiFguv9mIPoFAXRGRjN1c+jn1qZdAR2e0WEB/iU/Dh&#10;rQ2L1W3X+sLVsFvg/JiOrACEyDm2uILz7lnVstI3aXZzZpduO2kUO+2Oi2/yvfzb31+Wvm+578xj&#10;BOV7+Tffx9dphxuw7QRmsifyvfzb3ydam817br98r9YmUxGOSF4gouAyBCD8+mr9TZdGBDLXoCho&#10;oSW21KSH8A6IENG5tHoDY8iOPJ1KZNobISwoph4juDIpKx3bzdWbocsISb2PGPQ9S7jikveJha0Z&#10;MgRWHNx2XUEwBhH3OU9LK1+A7+tn0xJCD0ydhbkaWTYE9j2BwFpN9DZS5VwXutafNWh2JDHPFqfo&#10;Bof1Aoa5mbo301JsV86owOcZLzHeUA31sOaiEDYVPyIa8vNYIyh16Bir67S3me/bscOMSsC0qU5I&#10;QRzRjdhXnz7e1WzJM4IjPU3nNh1rWfVX1g8ajZG6z0xvvAhwlIuGGassrjt03JyW6Aj/XBCcdc8y&#10;YxdFY4hJxYr4B236IJacOhL021drpz54XzO+h9U5tUvwiemYXUrZ5FeX8cG02mvGOm0P5l9q9rZk&#10;Xj4Y0jeOLmvP3JNHABqDXMbmg0kkt0mwyRHy+n5vBkxy1XEEbPoIYZ3bDTvr7EZmHo/xKDs7SrB8&#10;tyk36wwSuleHhRD/CBPcN9EQvWKJUutMX+WMQ7QKr/l+nfnWdN++c42cDaC7HzqAyY+OOVtCVgbh&#10;y73wP2FHwdk+vmvPCoJZsOFgt1R00e6TnRCp789Mo832MGE89rDv6f1aWhsnsamsnf0dJ9YONZTM&#10;gp6FY0PwxLDfG633Jt3LPqimI7bS8fzYB4OL0dJyNqYuyQlisKzJRiOeUad65sQYsC01wZNPvfkx&#10;osVCqQ8gZrYDiJ/CQPAKa/YHcfCDY8h+yL97yzIvxZepX53O65ij1un52pchKhzd5vWOmLEejvik&#10;G0Etzne05iAFi0QpLUvdldP3rzSYvB/fm8jtw+R/fLQ738u/LX+OXxBHabV/p88Xtec2lyMta+5u&#10;uj/Wnht5AEsrjbmpc2ypVf5N7fAfciU1Es3t7Zvv5d/+Pr5tgyoHCuZ+J0i+97k2E7vrMnAKomNN&#10;u4/9T5VhEceBwlaXWFLnNoksK//uuk0on7sIiCQNhmpxlKhv7mMSaJwaFuOTbpEiFvkvUL9q83WY&#10;Nt7vEyD+c2xaqJ7NO5vEGpDPjWYpsQ+smFMer/1sDqZXdjTymNBWpo4dC/ftfJBxecEycUz2ipYp&#10;hMeEU3NcshrdSYO0hpw2A1ZtRcm7sTHux3aeVFQ2wcVZ7n6vU3Z0/k0wlvrhC2Yp+d6HNiVq0VsF&#10;g1QcAmlyRkTx5Ws/YpqM2AJpH2MyASxs+T9a5Wg02PSuGDOC2PmPGK21/DwAyXzKfU10EGvTHw3A&#10;CJi1Toafid2xFbPZznt/sPJhXmhDAmaVkGp9/bNq04S722ZsIiiHET7GX61lG/LEXtNVZVXZdlVm&#10;g7IcjLDmPkRZJuw3E/anMNgJNowm0cCmbS2oVhG/YIZv37NE435hV76Wf5t+9DH80P46q/QLoGtZ&#10;mYg02RaxHbjgk8mefXstS/j9Oi4nTGCGpyia/XdvK/WuWDxUVl8tY3Y27O2RrYVHFYGSvSax26SM&#10;CmKb+BD705GPMBwXvv4wsEoUN3bovjKOQ6eVG2K90o9WYYYIWUd9ulLlKSEPo7YRuUgDBXLqed1Y&#10;1h1eB3a1FoufmHtxRgJCw3vkvG1kEJl+O4tHXJVSH4jbHG+sU+JU/bm2RDySpaCdTp+F+3EjMzXm&#10;OCEQG1uUzhlT+5yY41SY9G0c2cq+BYwfNnBV4BNdD8dr71Xctp13O3ng+npENvrrP/LZ6PbYJrvn&#10;znnwPq9lrvm32aVPNcjX3vZUNEqq9KZR6Md8iu71JFcEhjMcZPYUB6/xXVrVWJrVQBOQWHOxGox5&#10;HfysoHuoP06xdTq31q/+2puInb7d0ZxYgewjKccZ/EJ3+liKsfXkDJ+IkGRbTBz3N/ZGMxF3goHN&#10;OPFRiBMu4wRdNmPcrFBRSxhyTecGQu+5oxaI1frVX622uBZp6o6kvbYY2AzCTLBEuwvdnzJR5Qg+&#10;nt4rli0SuRJ4U1tmqKM+l0bGN88R7PYtAa70VDn7uNZNo8FVtSvpYWuobTHsnLsnMLPDMejEPbB5&#10;q7YRvsoty6zGCbOd+xb7kN8+YmYBNKXnifuzBydHARbp9fResa/zci0p/lndoAgpeBia67h99UpL&#10;y2jaZ5t7xUYUMTWGQa8MM3FZ9ki1jPuMkZBiuzWub3tKIxvTWHDdfeIdWFWUZmTfd+xOb3MrvkuZ&#10;Tzir128uYWMHvmd00K3asuzFwrWM6b19d23WJ5yyrG2cURvKbENAZksLd6xZ7hXLlJ1I5givnNA6&#10;KxUHuus0FiHJtFLQJcc5lmog6q/mkD1iFOy1fVNsVCfdtWuxxIwyqHQso27VdmaXU7IdBGVkicWp&#10;kn5C743fRBwoT36wooGbvt23Z0+PK3GeMjJfO3Baz1+RDKLSdOLenD57VVyUnHfb9DyPcTJlRylD&#10;Z4cLTZSv5d/2+qeq5WvvurC2Fg5dGSdft3QZY30lfKsLCZB+hQ38koylvMEVweO0+C5gz0OsrwL6&#10;8GSrTDoRTKHt5p/+lL30Ob9xtRxk8G3kMJU+kgLAC8BGnC0+jkMnLJl92/UyvdhPC8Dam59XkJBN&#10;7NrfbdIQMcNuzo4lZCJkB1KkyPVqpLgeJNP3x9jVtQOVvSBXL/Ur7Yh9pXbw/MTBW7N+1I6lXDqR&#10;AY7r+c3aMq1O4WI02zs8OblX17zsXCR+v5sybC9eXZkReMyOvnzMcsuYiUjLt952O8ges9gbf+59&#10;IqV4a/mYeba6rjxG73wMUvphhFrL+ivrvMaNDq9+we6TtZRMLKqtp+k/NqyWsc+mR1Jnnc+4qWXV&#10;X1kykO9aY+nrpiD8KdZSbWoAMAGek3sbVD/L7IYn2uz4ckKxlu9LJsydtHBs0qsLY1wqFqaZNYOt&#10;OtZEkmf8/VYycZp9/r6YNME/AT9cukwVoGwYzvfyb2udEYTlcjaGC7787mDke/m3vw/T3eZZPM22&#10;rew0EXxoCaxJpiKYUBknWoJbBfIxk5d2ERYwfRW8sNird9cJiv11hPRaezAd70cW0qKx1xfcpUEC&#10;lzWgAu6wPol4ZgLDtaZvGS2Zdewpr2FhnG02hb0UY0C8droX3BE27YqxYNvJw0vvv29tNrc0hxN3&#10;k6yLjRcjgAUrsSsec3wg64zHTMvfb+1YDGZaUu7Ry6O1i+Fjs5mUzHGxRvlTed41SgZeWO+9OXGT&#10;4xTduTnjUpO0bGAgDnGVx+y3zTqzuoJveV/nj/RcoAwb1cpnjmUe2VvtmDve9hUBx9xhDw+ARah9&#10;xS6G3MAR5ARMQtGb2GFeMkLcmpnkg97FVrWRjO+Z2zJecxer3tIkdEbzbIMwjnsHymO06VaV9VAn&#10;imot669WMoEA9qA16GP4hJdgYckEmCODYyuiGBe+9OmRENtuS+6NDIjXtc8jhFMYYaVStGdbCOBs&#10;kHVtbfYdYDCaYs9h/bD0FIsZG517Q8YuyeyjfO99G62c1/xsHjhTltcnMQ2/DniUisCDt1kLCxCb&#10;kKOeN9sookxtJLFYlZgALhtBnWwEYhF1Bcdj8JxWjzVDHwe1lvVX4gJ6vsVeYtEJF1l7h/3j3STi&#10;p+58VTcunMvPi5t4jXbOEVjLqr+yZBqpbflhLNBeUvJpLMA1rcOrOXvJlEW129gHNk6dmdjDwsbC&#10;igFOdEmyPo9/1gS7STxK/mR1ai2/8nk5wpBtHkRlH8eH3UqcZltxs1GLKwzsGDru3sr38u/xfh+v&#10;cTZunwdPHoO+TwO29WlQpwfnk+99VZuNc+0NfStMCRZqx/3n2hBtav5PcMrslm4pemnvbGfMkO2b&#10;LLHPMvYalOHHdp0W+47jEi323XsNgi99Emw+i/dX6svoTA1aOxLpOtodjnK315/bMd5vPhemAhfr&#10;henT+xUjvRQcosTjFer0PQ5xM4F9kB01w742TuY0gi81e18yA7hxGOFnX9wSpvAcouzTbw7RUTJr&#10;l+7zsL7YJ42bJdM4zWdm8UHWdfRP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HrRstxGRsA3nsrTnf2rRmpaf5tOj5ivbA7w8ThiL3cmWPxajAo+yTKcRq2bLww32vGFNOb&#10;i1sW+L+gkSNbRHx3Hbmmnb0Xd2oWi5nm5+EixTbFrzGBd80ekVbK+RhetsDbPovTAG3+3+8+KME0&#10;oMix6dZn+F1xkcV5nDElsQ88y+SY1nu/6H3J3N6ZI+V6rwJjFsUaHGIjTGUcQQ9h5v4Y780oGU+w&#10;7868XrwQZrrvqHwd8axNEj5nV4zrn/vqsNay/mroYy0bK7uX2YpTJTWmyuEhqMZsTjYP7wTtATMC&#10;wG2lxjqN+KRRZxaI/U7v11HeWil20cdVAS/F4DfxcUs/cxCKmGw+ZjK+hWBO7fZLATE6z+41JyLz&#10;b47N83HjmPJ1bOr7HLDLjX/4Q4Scvx4h3FnA2Gy1gLYcfjCiuO+hey7YM7b9/iB/4uVJpDJtHB5t&#10;6v0WE9zq12/DwZTHBs/zEMNcxcJh75m+V6Bjosw3rAU/eJSpQVrqx9q9GU4KRwjl6/kmttK3/gd2&#10;7CuU99/VDAeYefg8CxfMoSxjuHUHIfC47epUcfZoA54GyfHzDqn3JWOVCAXt7sFlQwJ76YKOzcd4&#10;D1Iytwj0XWzgqm95rmXVX3vL4hpScmrNqqb2JoQzJadiQLAypjyOmyCaYkQojBEOD0DWmZYYch3C&#10;HFuEN84u7NshEkdQpty+mo/7hsF7qzFuMIrIz6u1cb2iU88dOQDwRHDstpXWhtPsR8DZy8m11A1b&#10;tX3rr9bafNyq3xoS+wl3dvKoFPxeGkwYDGj3qhj2Jmegg1m9V2c4/LiFZq8zbr7QEBye6keFOKPF&#10;cYhSMrGAftMvEeT4ovI+/mot66jlPSj1vYdpZkZwtlS+l39b65R1Lkbm3qgti+dYHddRG6Rgcw3j&#10;8M4mbcoet7wbaidJUsdas/or9T1zNzBVddsN1A6OVYY5cXDq7MhjVubZOrF/533J2kbswmv9SNyV&#10;dcQP1o0sfnq8ih4+ouiZ7/uaserv8Yo3BPGZ/iHLfXHZYfzigPfxhRMdAYi3aHlfMhNExnfgaNve&#10;kZ41OzjyS67MXQyXOnTj9oVEHJ4zrs/9krkZH8y9RgiODSRgmddwNonZ7gOI+FTsaikj5Bz3x9dz&#10;LhuIHcBY+FYya7B9BXzUOT6ttW8fZ0s8DIyUzHzR/Dt4TTT/UOcvmCXCfjANYRuIjeAzZ399jGly&#10;vVUelBkWeIq9rT6u50DsD97/IuIa5EbbbM9xhSDTW59+1o74TqIXI/LDFT8BCNZIrf4outvGU23e&#10;IjXWbm3mxL/kxFVZd3P7NDm1QfDaTKOP8c/2KZ3UXIaSbV7Lqr+a3WG7QFxts/dXgKcilShlBOra&#10;43C8C1KDAsz4K4odFqGWlfahlUmqhX0gLdNTL+R7+fdLHX/cppwe6TVL3fpIAGqxZaYpweqt1gzs&#10;5gnGOHl0eH21Zl9hjeM4LNxeBcRSqjMJn7FGFJlVZKYIHH3lmTISFqa54/19MJ/aRdsRU5uzBMfs&#10;2tmu0/u1btn651TgcI/qHO14fgw5IJ4sh01gLpuORG6NaFQZ6XElm+xIoTK48i1ruCBxQ7D9hMfz&#10;MbSRMyrY/5N8cZzI3uMxR51ZECQlzM58dXTZmME3rvaSY+9tj17U9q2/srWJGCcXSmOF23r2J2Mv&#10;Uk4s/Cuuq62P4SQT1GwT7bG0WpbiAp4k+4gCmg34IS64eS7nRwIlsVosqoRDkaowydVQIjsQYBLz&#10;8dnqV03rr2yj2AjT0uKSxAcdS8mscdIc4qjKdWQs9iNatPcOk81xBK2WVX9lyUTCk1zBoWh7ew5c&#10;sNDIjo9DzFpndn3kHhsOXbT7s2jnWlb9lSWf9j9AAdJJtc6s1tuqjokburnigtUW02arM4atz0q1&#10;rPqrlUyYoW+tIHqKM1NKZsRDUexZM+Jwo+QxMMjHGNldsUudBZFs9ezsGpnGep0ePiFS3udWGMKM&#10;rX6xtfH/c3au6ZLbuLKdkstu29VnNnf+k7grCARIUMzcVH/+sSstSnyBeAZA679ud5zZiimhhoV0&#10;4UZH63bhn+1eOHH0ioUTrEB3yTH2vvov7yZWj7FDKr/VfWGQ6MTRgFmT+6kNbEHhUJxswpt7X/2X&#10;e8bxYHmPAZl20aRgDqYZH2J6N4AAQhIuinVu2l3vq/9yz6BpTShIhf9s0UNGgqc5Py1vatdMyTOl&#10;Ln4+vtY0OPy+CEL6HnPb6Og8UqwpIjWhGqB/78u/sneWcDP5SZHknpR8GxYRisWD4s89E5E2Lgzf&#10;F6TfNx4wkZkmeh6FG/rjJhC1Pznb3lf/5d2RUyy1JTS+B3RrEYhQpzJWG0Uu40a1e4XyJSuxhCmO&#10;K/xm/dMYxiXSCDqjjLeeF3mJsopv4MWcVagg5/yPKhtsPRNT9pKw8H/v+sUqZvBe39ncyHRfVQuj&#10;HsgKpvOFs2GiWk1VmmWMcWl/3k3cUhkRVmYC/pq+aJxraGcQOODCrKM3mQBeG8Ob0WFxg9yvKeqQ&#10;E+5HGhjSct0ubv0oVBTOwq3GGC7zibUDEKKc2FidPsv+Kyl4hXoRkdqSEPj0xOmpCHsoojVnlYay&#10;bG44od5X/+WeF4wfxtd216MCWK63pSqWRAP6kiwIIsKveTHWHb/Ax+rsTSpbYLvvn8Z9kgSu0uT7&#10;nAXm92O0mQ/a4nnOAFysApNwqVhH2+cldeKABCU/B80rCBCP2oyL9776L682EclEI2hHEaS9Z4jX&#10;2t9/EdAc8HVg1E0u1K6K3v96wSNbqoOccNunV08WDtlNLnDbApGkmLOiaDGwu31e/HvEZXi3KwR4&#10;KAizjk8TOngi0ickCJ41EHTXp4pMvCrrJ2fupmsTQKlEQ4aVBe/rVFGbosq8A7XOWnJ3c8Z1UrlM&#10;ADMgkraRCtI7Xgg7o/P+GKbmvDF0s7yc6bJn1LnUVITfB/SzfZpYQ2wkj+l5e0xIKU8Vj11B4rJn&#10;CkaldkZcAX9rP1UoZzMdivTDbTOwB6v811ucE1qfrtWSSJDoYL37nAkqOXede7/xfW+PGVhwEshh&#10;qdPRT7C18TzJhHwAWGSfVD4rb6Pb+W+1R1g57lDBFFbW7Xpv+ZZc8emRJGBNwYc+Mzz6dVnWzFkt&#10;Cl7L5XwpO3PuGQ9roYuIYGxrisUgJXgsORCHdFDMnuHOjrIgQGZuWO/Lc/dskfU+FjgmqKSqjVrW&#10;aG8POAbFJgaBHRI20Lf2KKW506TiKF/++/cJmdQacGAjJvjl+7oEOOmQYzYrYXjcffaetRxnyQAP&#10;YDKc7FWfB9QCorJRL+aU7oCINWD1Ptio557Rd8xnnim1EBwRQB8r8JabmBSDcDoXo3hzAyTTaO8q&#10;CW8VdP2xs5OLupQnml4QrUcWDmJf+iz7L59DeJNpABwH2k/vmSh5WnKcmAcmUvanI+OEIBNRedlz&#10;41LKnOk9NwYIZ964FGpK5VWzLSG/L3vG2ZqOcGYPh9tWm1NnEqK2Cae1D4w1Sp2FfWGfx7gvexb2&#10;NWkb+ctW9U+joTttD79P1oee+4z/FcoIvo5uGpGFy56JqvvsHmC1I3kvaZvMnt3z0xIGYW5hCdz1&#10;rKiwQQqYJ5i6bc66WNHCCsgnJnh/DHYsPf/oO1x8NB5f9gx1WriDOt0qbMKRKk0OluH0gFptkn85&#10;lWO14Uckuoy9uuyZoC4UqZ0iuEzS+jYp/Gx2ShBbTEZdPUt9z/OMl42eX1AYASfd9Bs9H1JVcLfa&#10;TAausEdo8bCAe4i3G3K/847+KznJf1htx73w5ctYWXkYfgYwDvlp+W37cYfWlRo3xj0DuHerrRU0&#10;lh3FdCsS1W02Dux2noHnGm8C8wTM82KfqRcinHGMGmmz7TP0WslQANe2ihSYsdjXuVcgaJLrX84Z&#10;k9q+BPKXhWpqqw0BmnjlzwgmNSkMKenNIKSDlqe3L3tevQJEgbYDK03HFIa3M5X16pmSMeAlY8Xw&#10;zCnJ4LpnNrmCAQfv9ZrQqOSdjdHg24NCo2fqk4rF3/e8+DsRcnuaMG4gZw7grdcFsW0zWgwJWDbn&#10;877n1euJL2/TeNn3cjJSBRZe2nvmZDhvcEQ+3/TMubCDkhrxD9coO+ADK5TuRoAtVvgPcbPzPlsT&#10;TB6CW1gQo3GeOE0TT+R2/lvtlygo+/LQeI+cijWzFYH7E1Opn532WNeXdE7VHgvP+2FNv+AqQBsZ&#10;hwCSJb1bnL7P0WQSuf4TuHdxmZ8Qpfg3aZ8gg6v2GlHysTGiHUf5JTbOBcSKnY094xxMP9+czXEX&#10;iPY50QcVFMHeZeQKR1B0buNgK5hByuGHM7XTi6508jqCYL7L4dDd3InChF64X7ePtD/Gk99Q89IQ&#10;C5UxI98PXruPdMEsUBuADU2e4Xb+65OwtgeB8oiabe3b+lU8nlG53Yc904HJ8yn8QA8dtI8WKKF4&#10;f99SXdZz5IMeQc4M+nLWAXQip+u2El9oE4UEKZu0SQCp8N6TNrfe/sYyyHJDVCUDOW1twO381+su&#10;uGlRPxzIUsXt/Lfao1emnoNDV6cuZIHb+W+1J5SZFMuCZ/xq2adH+xmBIXgzJbvbHfdVTt8aFSHX&#10;XxtHXB4fziJK9m/rIl/O4oee53jxgbFfWo8iGTwItbxo1LunfxV/JKV9snw9d68puXvFBVD98eT+&#10;sAec4Nwz3L6zbKq/+2FmyF7zYHGoflYgtOUxQmibOOzR2gpUn5DfB9c490yQwkAvamokL5hrqvhf&#10;DgwSJw24L/mnM9P7+nLqMExdOxdeSW65z9A8df1buS9gvW1Z8x5+hx7D+/ExVSqSN82371YM39p8&#10;Fya9qY6tZ3K/fvXj0R7Xgt72vMwZdNLm+m4DQ8vq5dZwASzjrnN72zPYkuRck6qLStZPK4d1w9Rx&#10;iZauZgtNDebxJla70gdobmLQjQCJMtgnj/eak7GTATIoLQjBVQop12mq/zKFYQH4ZByUVkA+dioB&#10;GjDYay6JiDnnjLGB9yD5Ru+r/6qeMeWTOkFeEKDsc8YNUo/hZJtPnlVwNACXPLq4T1Tvq/9yz5j8&#10;djYcsBpk5MFfYiMnZHfOmeyAAiMx5zc4BCXhGgZygL4QWwVWHD1zYRsJhX1J8E7YkwHQF2zS/Wqz&#10;yYXBJQiTt6TWpFa8KHgoqLf1jBXinG3ib4L0vOi5v4tFtn0arp8khO9Axk4Td7gBDJCYKKa784xI&#10;EzxunEgidbCS/mkcBrWRqvG3WTX4B00GbAXRqRdzXnTPiWFaVnuCd9VxhKaXx1M/piSIRFNI407N&#10;lrWmauB55l7sdtrFrJTb+e+n9qYmt+u91VuMzYcDobbru8vhmJDpmlk7Wm/5BUE8ww/lcNhKtAF2&#10;dLlEMn6w9TZ2ArbLvjjShLOQ+B0dsT+6Xj04O5HtrSwdlmsxQTJImFYjM6KAVdUFNs01YMfdPK82&#10;2FXrPGTS7vlXsJB/7LQ6SSQZn7ZNpCp6h3tf/Zf3WUavpVlZ5HMj+ZhFDklg+Bv7nNfHrHYsyeVq&#10;Lz1rfhvYE2zL7JnV2VwVZOE5VIFeit7+ZrUXMYtEoYjHNqkphdnTPTFslf/Aqyml9WKfF90B8G/i&#10;SJfVXtRHVNUNRLZqD0277Dv7WT8lBZiw9yBw5eqX52Bqp+YJQR20N7SM9sog+WYtqHUeH1pPDJu/&#10;+WVcQKfTjMIxoXob0c8cV59hjk4qULAoUiTYs3UXMZbtGcezttd4AAebCjPJjFlt64pqCU0p1VYs&#10;AsdL1vjy/sGXhLHXQ/RZMCVtQFL34k1S7uftSH1mXqucoeCkYcRLPFYEyK38163x8IQLkWxvYKrf&#10;d4vRZLoorZ+7tX97GT3wt50S+iw8HhS7YEuH5fi6kMv+ANV9oee2bdcVbm0LcPinIoBKADNvD1ca&#10;xM3oGfaZbauiCYY9+S+he7SIr+cD3HhekEXrqUP7m5/PB3AouT9EWPLfVg7ID+cD1yJcc7xFHnZX&#10;e0AmE4nLh7pGrq0FoFsYarwJAmw8vDsfQpDmZzlZHdqjJEIkhD6rAibb+hMgTa86vONTNUivlTkA&#10;oZ4oy6FR/rT+qNKpgdJaxRK+7tZCg+t4PIJOFx4PKx6zP0xQ2kgwAMhgqzlPaEgglB9W3H1Hb0Ts&#10;iIrHO6jyROP6fL7QE5wzjUHQ8wnAYn8nPW09Qa8JrwEhgH6y9bS3Zm9DjUInEop8G9epuptsEb+j&#10;WhV6x3xVtVmSdQprG47D+RAAcq4cgVimFb31/em/cv1UdSf7xE6KKHd9FlUwtWylhnXtAziV9/kL&#10;Lz/1qUTZjBFy6ZFuClvmScUUV8pEZG01z4gbu9iKDJbiwL2X/iupUnD0mCdx6rRjPU/gWy5nAHJc&#10;wZl1QHhHYYSiynFD1ws+gCsJq1ZvcsWhIjLrZ4lU51EnJE3cuT8cwazxJswumMQd7yH+mN49BR62&#10;LcPLAB/TZ1VHAQWldYquaatBxne8e9erDEp/GJWO3V2nKosiVlAKwRYmx+tbRck5/wl8fnTbjxcH&#10;QPHymInUOO+Kmx1pQHEkj0Pb3KfPjQq2kIHICE7d5jDcy6NDApMiUZ4+RnnqFqPW8AQ62Gp4Ert3&#10;GBVLjr1eO0Ua28kGTlPn9LrP4UqP0RI26FqYslHiKKDykL/bXAEspkMmvJcVJK/muXwWwbKVuF2m&#10;QmkMSti0ec5FwO7N+PmjT29tHGhQM/Zi48LK9D3ecSv/desC5AjIVk4Gtzrumy4yDRKT7tHVKKw8&#10;/EK5wFL023w4ZkmcINxTQX7M59Qn94FOIsQpFnG84lPYpvbxoByk9jSf4snKAaso0wc71FNOvkhA&#10;OYsPKd6uivRBY27mv9mcggfkrcS5kwvYWfdu5r9ujrhPUgPNnjCVj7sETrrsWfiToi5fB4OkwzrU&#10;YAgMAgL8oTXnMHZlcsZlKMftIPE2zy5FmlQwhPHUemNtpXQEDqpCnu3hZO/18I4EBCqIbQR8mcjG&#10;6hMYqn0kWFeEVFunaP4pquBgZJ15/frc+i/TwfJq7VR1u34Yu62jMcGcCYqdRIEZ+qZbPDUWHIjl&#10;GPHslhU2w+YgbWJlFToqinXPkn+1V7EvGwsUfzcwS4nnm5xoT3VndZJdX9b+Kxd5EXUnEbOcblp2&#10;BF3jDO8EEF2V3Dt1u4jS52wx01Pr1eXdU9D2+W3HXvHO2tVFpLtZf9kUuKz6U0sAa4vxFjT21DDk&#10;8HOHL1UX4NNpvp50ouUwPtWpRYV7qaVBygkpOSh/wAozYgM/lmNy5SsIhTxrb7XRxTHzVHJx+6Y4&#10;PajHaKCph7zVur8q83JdxaYB61AthHWeKtWQDz97ik50RAxZapQo5Wm0kBj3xdyRiRVvEoR8wz2J&#10;zytHTH0ypx3LxCKk1i2BvoFEP1ihfWZfrFgUyCzKiXmqoACLiJz5aMWqffDq1t4n03/jTBITkqmk&#10;eYF6V1wgvu5W/nts/cxv/YiJw+5AwR39cLaB5P8wC10anz4POZBRYL6Ni9aoKvn1AYD+2hrMSfqH&#10;kXRyPX5vzWmNwi2EBlTL4ntrCovlPFFgSz57Hfuux6oC4Ps7E4BhxVumIgBbUonH1FQ8g5AR3Vt8&#10;Lvfjgi5+gyPHo+TbabDUt1qOJKA4j5AeNkgqx4aiTjEgznRkdVzpPcuNg7qws6vb+LhBMcdnlV7W&#10;1B58Mc4fxLJQkaPYg76a/VesLQo+343PokJ2ECvYT6TweEhZry19QOGWTC4AkEmq9LFP72ueD924&#10;ElxCMcsf9FWSuQyxwERUnk2nrPN8hM/KIVNSsC8T7qU0fxXU7urFuAExTjoLCFj4OJ9jn8SxU0kj&#10;1qhMpIUEBbhI3qdqVuFuNH1iIrqMPECWvALpilaW66jHNQptnjiGbBoeiJdu2CxxNJZq1sfpM+v7&#10;Bm7wzRn/gdt85uUo7FwaO8amzN/in5OX91Emf8BpmHEc3iLbZF1/blJ17Vqy9zBG+8NfKmentQB/&#10;IujL6dxsa4F2n6nPmBrJcNgzt/LfHJuSC3JGwO+r7p5bHeeDLPUq4PTsfABBQQG1GLJqtre4t9BC&#10;6XOlqtAbZJBgSKnxw6Apm9qWCQs5RSahTvkfFwL/DyVK04EDzCYv5X7QsOebq6JCDOGzBl0+oyxu&#10;5b/Zet70ydDu6p6Mm95zmShzG56AeexGLcGx7bhQO75q5d8SKDd8jXcMMcJ8R5InHXke/hvzgZVb&#10;ng3cmSPHbnWiCfaSKxfi1JLl26PkgBghs3goYTVEcE12lL6Jh7rd+Gysue8cofh+7A8HH6L6Ph+E&#10;T0Z7dN9fQPQ+ngh8BtbXaA2C74dv46zKqVGjvzw6Hu9xrQhkpqUE4aoSzEKuivQjHwf7e8puwXOS&#10;N3ItO4rfiR8c+1xkgFJg2hEBHex6+rrhAOtlHdAiAz7T27FP8B4pTXEZqhpX++yoTxU0vh8AGL8v&#10;Pxkn6oYmKCGq4gHjgxdnFpUkV1JcAZEcK/lt3xBkcsiPHgB99H1DBFGkKh/iGmsLjH7rsqyD753n&#10;c1pD4j1YdPFZOfOa91ngUi/wkxFTytp8T4lVnmHvpf9KfqZiMLmSeHv7JQPUYyJ1JQY0ihesmwoi&#10;2u5PpY3W2em9eI2zN9IhLU2o4fg4nZ+lMcgAebTHWIiMCNYUm/hdHKu0LRI5XhuFqtYpKMSp0hna&#10;ZU6plLWFanV1EVj7fEos5P4EQp6MNl9F8d4cgzBo5QuPbtHDGEHrVhsYZIBo0jWeMdO+sP1XLC/d&#10;krnoD2NlbR+GUu3AG0l3rdvfOM9S+2Yt3uAscQ0odJ+LLD90/zCJ1KnYoFaK4a2z/bSvfX5fCIMQ&#10;vRM30ecZRqzWD3QBQ3Xl8nrLUgr3Kgw3lpHt6UWEuckBIo6H7E6EGh4qRh997o6qkNqXjAnTNwfT&#10;pwpQgkTofolfcHRlKg6KYUChEl32SuH5lEBMOcTInKkSdONU1WSWh8eV7XP7sjMERWBLY9Ac3jJi&#10;ftgZlWfJ9Do8b3HOa0hoyHD++CTqV1OgcSOr+t14iAFT/W3jPYT6cTErkyzexCnU+LkcrSDN4qEJ&#10;rAZERQInlFGWNrTRu31R0Z90LBJlhXuvp0L1wJOhsy8bX0K8OA/nN841U/zFPFWtPmmB8ElXRPFF&#10;498MGqPU9UaelMF0mUCi8x8M7D6CpHpCdYKWiXSf9CdCT5woWkNnkyS/ow/Hi5zC8zS7fCGVX7Xj&#10;xzEB0B5xzY/aH5dkGHwlCihPhb95mg4c1hfoQG6bj0JJ/K6+peteGh3hLOL/xdhw775YQlWz82el&#10;vvXPcgmeP1ty0eTJnV3UUog+S/pdkacKs6dq+pSMKvPmkAz8A514oV10GEpWRJ8cwxe6CLEqlVUP&#10;sSjVvH0WW9NhrYfMxLWM0hVvwpKRNiEE+g72X0Geyoo3UBmGEnnoXj6KJBhxTj6bCmcs86SQBLGU&#10;0acOzgf6PPVJRUhC2PmmqKJ9VgXO4hQStt7qnVCowWngRNknSqr30n/FPFUMNRk9x3cr4KIcAxfT&#10;4ZiHWeZFEDzHZVJgf0F9VzQEgFYuWO0nN4RLtV2WT9kFvjML/tdpiPQJdLN4EwPzxdoSd1TRO/Wp&#10;KpMhBDwV1c+ymsyWdbaK06GcMyzyla2Ng9O34MKrsuj/R36j3ABbLehfFSH9xm/YNpcfUTHpjkKD&#10;XFHfY7Kgzzu/wUtq/yYV8j7VOXDfQSXEd5W2P1YPoFU4sD/OhyifwcXw0buKUuSQGm0mF1hHVJBc&#10;a8jhiAw1fxLoFw5o0AS+/Tg1d3SoYoYxK2p85H0TpglEDI6V+Kwu3mtaGeZ+VRKDJl/wFRikJa2q&#10;DvckBeLZzieN+9HWg8EKCEo3Tg3c/gWWXzp9AlJ0rcs2FTTvJD4gP2DMW59QWaqXFK1KjnS1tujR&#10;5BvEaEWMbcsopFc5pMypp9nhJi3b6zdvDu5w1ydkYtlUBpL3E9ngwom6k7c7YImU+DItdMW0j676&#10;JACqTFPtCmwfN/q6fHKl2+wSiLvRkMqH5q6Aisgks7s+tU1Bmqpb3XkZmp/NbypkkTjcBsQI/SZO&#10;iPL0dsnQfwUHkAz0aBE/vX428DTHpZFg201ymIC+whNdGhSHBvSYZ+c3ZCQqo2SsqmwN+7zdyn9z&#10;bDDlRKujrj19r701cSAIMhgGpX+qirBbfTFc5F7ITDNc9rjMYyY/GC40BaM2JgM4KXRPUyUxKVS4&#10;2EvEQNckeKjAwHhzxLaOK3faLVJnhGCPN3H8NMLDGqHEcT6kOvD+ELEaA8Lz8ULC8lmkdawrxnzX&#10;0hiQ/F8xIJT2dkxI41W5lHiI7jzUqQeFHOfJmtlTypUI21QUgfSAILympTEcIHy58DD/M1We+4RN&#10;Z1hbhclbpWfOo0CVYyqnh0f66b18oT+UTsc4ho/2jv7QDbkhLIaE9tQYAvA3VI+gBSUo9H0BEGFY&#10;ESGVF7l65B7955fJ2qtbNI8gM17vuWlYsGglY7SwzA/ew75iwQXkBrViU5Q7+6RcRsp6imF1ccQi&#10;sKV5znxa7ugPa9z39yK5O4MHr841ebnwcuNru2pAH/ayz+wLLbClaPqxq2ivY1cZ8w+8iCSgfzIg&#10;XhRUQ9IVa1ly40kLWHuqSy6WzO2UoVLerRHGUgX+yWVqmoDQrHYCqtpZXyOWjwajT1TAF9IKrwBY&#10;pdxReFHvkzsose46idUiqFB78iLCtG/yuf7AP5WoT0rA98sr4HjQZAwI261X84CH8GbQfPkV79Z2&#10;+EniTYylfrY5uoqca8ewfbuShRuXycWzV85KVfhO4cmwEV4rUaNdFIiezexbrVL6hvCV1nI1S4or&#10;ujglChXax9onorzsf/kc2lb/q2KUsdMv9bpVRYVou29lOAdi1Q+6pIpYxtL+GtfYJZfeTvbB3Uju&#10;jpw4Q+t56q94n5OBEfNQdt7CTUiBcwRSlSU/6Fh9BME1SfmQs2r0SU3ALgBWVwbE1dkb9fWEFNGb&#10;oFQY3PU8SWhVwHO8SRyy0xAlTZwkdfBzcG4zFgFGEJ3ovk+8P/YcPP0cg1/EgMgY7doJpcGUsDtG&#10;C0d/cfczYAWVgx5vsp9d6GAW6wJEPXwavJQDMo4WveVTZQBrrLGTCgSW0Y+Hw2vjVv6brQklpX/r&#10;L9KDHxl5j9aE72Ow8JmiL7c6URaXiIAhGO+QLbKpfKhj8nRq9tRw2TyiGONmwTrQL3ZZBReK7fNm&#10;4xRwYGmI6hMV91FRCb6SD2FrL6xrlAnVhh2fhSa7rMH/p3KP8ZDP9gERf8Z4Gw+J8daq9tXsv2L3&#10;UOAVoR9vYh31vBZui3Vgh5O21wQCDuRFIAD5Qr+CB2L3RZ+I1M4plrTffwkrdbcGrgDBZzRaXJh5&#10;DfGD85uWYobCJ6Qe/S8rU/B9t/Lfau28wZkuTQ9udVpDytrYY49rWiu2MFQ4m9MJD8nzgGeSTyvX&#10;PVbiMZ9jn4RPkmdiOez6ItACB34IU226EKuRB4YE00+oD883VwUtm69o3QkV5QlcVmVrjWoI0xit&#10;0UbCrllaH+eDuHcP0GF3EKMZO3eS1f17U4jWh6zKC5tveRPu0L3HJAkYso/2s4VhcHb6km/dOl84&#10;nT6z/itXcsnXBA3wqx1jHEDOTUA7UmrUSkhAg9L4IvyQIZE7Wpm5FP/Fox8rNNXUyt3Aa5AFeufD&#10;ygZRrmIQ0lWfqvAZbAXgtuI8y0xQK1IvPmRg4FBLKxIye5WUilfMAWx8SJu/n1ik3VUo7ahT64BA&#10;JVifhJ1n2tHVNHHaOWSkIpx9aQkkJ7MicIxnru01TpXcTTQ1EgrvnZOKz8VZ1FeVUrGs7TIV1m9L&#10;alVxwHxT93wH8T3m2Q8zPrPkM4Sp7VfiHbfy3yBvzgLHSCcfOmNsnpVbnY7EkkfK2c7CC6bAJY8U&#10;r6FyJZfJ4hCEZUZvuobjDIRy3zFCOQQzXql66FipfPDjfHTMg4xZTVyD36GOGk/GCGktmurfPs1+&#10;HhShL9mydYJL2vMh5VBZVzEVoqVZxPCxm6c+oZt/El2vi7JDXfCKQ1N4XMaq6u7ibq/glNXZ0ZJD&#10;QCSL5Ax7L33F5apNjBe88qdrmAffjUWk9b9B3cv+9J6SqRJEIdQ2BM6/KAbd9wRnz+gixyyR7jXZ&#10;5SHhtQqY9V76L/c5P0t8t7vrcVTUgPgHnoeFauHsvmH8iwA+9vldrk+NAG/9ljuJsZvG9hdFY9s3&#10;XVmUhZNAr/zznfZV6C3NgHvFCSmW+8YVHZSwb8sEK0vfivwc4cutfRMcLA4m/oesRn5F+8KvpbdW&#10;+mVX1oZmGsSnUOCmmQ5DcVAZ99xk9Zi7PsFsJPiH2Nt+LwA2YcIrKIu4hVjl+0i5hTmrNP7gKJ06&#10;+q+gT+LovqVXxe+7wAOFY8SMMo4364Y4dZrGBJMykH83T7COqXfCXxjwup/MzGV18dpyQVZ7iOBw&#10;7g1hs3DMXPXJ6hmO/bT/VnS7oOoN7wFyTPWbxTVwXIkobtcWt6W1CTKKMsxu0sTr92eiUxia4D/L&#10;2V8D9DLHzxLrtJ+kGhj5M6z8NhV8zq4KpuvkuvYs2Gk6jwUGD0q4WltsE+OjlJfalw93iw3SE96D&#10;jMo4n+PU3M9zhZFgJnaewFIbtEZZh93fg4s8oWdyI0WU5m6emJXpYIDgN+8UHlhytwaZMN/NryX4&#10;Ua7tW3cZst6qhSKtjUw4KsjZ6PPpvyOqnCXGkMVyWd7SLSB1wxcJ6ik2vpAmSw0Pjz6ffkr0i+QJ&#10;b92fmA2pMeCbVihx7XOJlj/8sYpwJbhnBqev9lOONwPExEHbWUGjNArn6XcGYMNRGotA3wHfuery&#10;v78JeOSLeH1aj/AWwBKxnQcgpiDY8VAu+/vdRCPFMI0+h4RcVxbNkTIUwd0UQ9gGRDw4Ba9CE2/6&#10;hCeYxRNU2z4LgSVlwmg6u8B6wGsWLIEQTIjzq6WV8WSCf0Z2uGXIwDxiAX2rld5iqMbbUBOpt+mP&#10;gIdDhgvVUjQFXhhbRsHOXpoL2wyrL+O2GEHWmjpP3zQtpKErUGD2o0bFiXarL8E7WlvkWn79ELhD&#10;uRdyeajwm6ZMNpOyn/SI8G7fWxiHYjR6JohTjrDPqv9KPVm53obEQd9tIQHBOZNMNNGf/ZfBRIfs&#10;qyfXu+i/skMK9jshg4E2fgN4AOGYM2Tn+mhUhOJX2sdEdt90Seg2BYgWbvssgVJUobFyHJntIVpI&#10;nkQwU2/sDyjQENl60zqIglsSgGMnJaPayv5NcHaKuw8wxPPSYp5nsI/yAF1t1J2Y1qcQ3CzkemQE&#10;BUkfi8hnDOju9C+4AgyCrsfqfEtj1jxHKlTvE5dAejpRsUOTuOzz8GatLXZifRakSF9bkAYGTYGJ&#10;fKHfMZX5WWio0+3y2We0fQVXGHlxOc8Fs4HU6qS5oj2Ux9fWtoEOdNd6cKxONf2XjyeheG/ZY55Y&#10;CJVIJ5289wmgI023l2tLBopK4w0yMSXUfuKYQ5LGQwzNrU8oLA3nIrC7tVXep6kPVtP3ExhDHXuU&#10;ym1tF4YB6xtvXvaJRpBm8fMIYkEoTWzwIcE++9oin5P118m+7BNXV0atCAhtQh+HI6GI0eeTMYJs&#10;wA8VD6XIHmnIMtDSBIDzqvzmO251pDgcNTYMhsLcJo4sRLftgyjSQEJYT6o371aFmZEO8emzoNQq&#10;mSAnXn3i8/Y1up/79HxzVYiKkg8YvZFROEiYcbqV/7o1kaOdSpbWxzVkTJiRo4eBcG5rqAphKRZg&#10;0f16BfQzoiWxyy+5MP5eFQsdp/bBKZRomO7+J8SImJdxyp/1vm1VSE5X2Vb1RgD8h6R23QdvLYrW&#10;BSjyN49r+J8/WcVgNIImtNotUiOVnTS6h/NtWEBU3PSFfZ7PuU+2I/nXUz1Gf7Dd+8Sccc5UM2QM&#10;aPH79176L5/Rea5xg26eUdINcCWMzz4he3iiqp4Ji/CG83HecoWekD1ixrrDVlM5PSyeSVJqqGd3&#10;Zxx4pnNhiY7/2pg44ZXkK2Vi1RmnqBco+BiQMxAv+5wy8GnWcR04iQjjs0+DELy2SgxrEaRPm0f0&#10;Hey/cj+JvWIyxJucwz5PHESO9AkbtmlDGBTp5KDGYUWDei8+M+4N7dRhDTRyj9Ot/NetmXKOTS68&#10;CqO5mf9mcxpTT2JMRVHzELwL73s2R91yc3A/m7jZm/+CS0bgmyUjA29r3uftIeGqsNHFmOKlohTQ&#10;UFxAFSMQJLjno4JKK3S7sCYOZvWO9lFSQ+qf/CT3QPy4BqoblpIMQR8207JkvS9PCoyn5T5sOiTS&#10;nBRo+TQJCQ7JAlxNBS6foLBQTBllMKyMu9MBVy3Bivdjc09QLRxgXHxY9R26BkQoF5aeT5nnC+aD&#10;p4pCivkqs90+DGvyfGRW9tmCbSRSGO/i/g8d/G62Qp14Z/C39PiyMuOoCRsfxhLZPCOwaNceYniv&#10;0ASYnfMiJ9JqtvngJ0hPPjk04snr3lJNh+2NQcku9enuRNR/JUnpumkfXU7Mpmiy8fYkEJEXt2/d&#10;qt5caprl+Lxc5N9yYMeIH35afL6E8vLDD+ewLGShLcRyCQJmduddt9Rmt+eKS+u3aIkqC7iikK45&#10;xrRZZ4sQc40iNA4C0Xp62S2BDedMckR6ziRYIWBFsXvkL27oRm5Nx3gLSsazLXTDqduNGcnNNl+C&#10;KvMlN/PfIALEFojnYMjU0pkxODc7UQ4CCn+6MymoMNt4KBwQr0IMm0JFZA+ua7k+xbOHxL+xUvTW&#10;H75ykoAMNtD3aZHc5Vw+3ZGRrIkt+zovgUKNIVFOWFe82QPkfKibfFS4hz6zcatBEDZKWnKtKzIR&#10;MsrOZbTmv6Dt7dMK2ManOTxbuhpvD/1DxwJkF+55y8m+e/1XEgCOJSM6QQowqa1nKDTx75waJOc2&#10;Z9UzzSWB/X2CGnvV3SfWlaMxZLqlLb/sztf2CDCLErfz3/o+4KoUyNK5wzL49n30cc9CBaPsffF3&#10;jyvHcXUGpgBHWd/GMhmOibGbnAzcecq/5TH+WRMTsiZYzh21IJMpZp+UJkJsMuFP6FAwj0EOg073&#10;x0CykpgwJN/1TJaK2TOeMaHpF0ZJLG/UOsie/9z0BYDwhIBqYKRWnDnaebUBgznsBctS8l3reXk8&#10;qo81eSUIvjYgTggM/AMv/dDzHPW8MGtu5HKhm2Ln3c1Pz/gjkgwoUzJpt/fVfyUd48HUEsaoOV1d&#10;M2C1UV/9aXhXdx/zGG3fbwMkeOH34l2I1+ulXrblXMhAUb0OmeNtTkbuMzwj49wP2vbpqtkC5Mnx&#10;qkRq7PByaj+s0SjMMdZIl71tEBMYo9HsuBgGhrKRDR5lVjXeFpL0TJH7SAXxSisGdR+smGhxGemz&#10;fV0CqsqwDzvm0V6p1x4VV2Xs/GhvD1uulVN19R/4Y98fefO28X9Y6Xn2FQvtkeeNZOASG9dp1Ahx&#10;neX+h55XQvc1ffMErscEW6yryNsJhDDf9NwONz1v52DlOrCdbqhsXIeevY99lv2XTwPmXnr5hOBT&#10;yL8RLkpWaQQyAbbVxvsFFSS/I3nQO9z76r/c8/oucL4eOUFLXD4tjWDveVhkybNerrYOsPnGgd+t&#10;j8FUhTtrksG6JCgtYaw+uM55zrr80uuFT7EHLdjIZTOQnjuTWd8WJvh/3WfhXbd9XnrW/LplwsBG&#10;kYHkfuO+leBEfZb9l/d5kYkU0txATnx6Clzcv7qgohHgcjLAXwq9/6LnKRNJ9sbQ3D6N3ynJgCwt&#10;4Sxbz4vYI+JBAakXPS9ciNuCNqx3E1y4Tn8/JOoUJoKPvdPZWMOUbgDstrgOOtvwBI2NJNC1RbBQ&#10;JlGsUk6BNJQZcr/aiyKqQrw9csanmVR9GoDd+HSdKkqQuGYSAWnAky/2mZobSh8Zk2KbsxDs/LTg&#10;w7kk/0CAoZQtj9Ei8kziFJHv/HrOhGMgnOxZwLrmQRqZTglGUWaeFLSVwsYF1u5ZlVlfcE8yhwry&#10;oTzMjT1iQjpksdyNPefcHrN+r+YslHLM+V/VPO7HhmMErCEfA9na5DORYKdIE00mpvBmzgQ9rJsj&#10;I3cBvNrNaOEkBffV5rnTOoYf6k3PqrWe+0zYcefb8HQlaw0CRE3bVRbOGWXc87HqNVpv6vyy/0ru&#10;KSSqNcfTpyn0BPeIng8Dw2TPiKGgWLgrXtD2T6uNMWsyOGzG4qV4v88jKhOT4mbLfSOF3fJmkEGx&#10;kz6WkC1eqtROX1Nf3/7Lqw3ftnzG3thyWoAZjZj/GJjci5s2pBqetqNwD+clSQ/NYNOqwS7JpIqP&#10;gkcKYfBZy6c9YGC3h6/aC+PvnmeG78BGHIABhTsaK1K4N73ZyGBdbNUf479xn8wsvDePmZ17xjTy&#10;qR2LtvWMTLKGeVpyUlstkV7vJrqD3fvoaQB8+qS02Z4zjL+n8PBwGTdQgxdRTQhlWU7kwi7sqPCZ&#10;VfWokItbvjvDoBxM6txh1TZ7wS+Q+ALkBTUhhXv1J7YOFIA3kgjV5lskBsCk4204HsO45xewdbhg&#10;vgsAfZ8U1WMc1lA94V6mAZHxr2/VVsxDmIVrKUyB9n9N20xpg8jwaeacS0JZTxDmjQwoEOF8FTaF&#10;932eOjX3X8kvVDnHrIirtrNATolZlE6XtIPGqWrYTxV1NHyzN4VXKLVwnrPPtftEItRCssOVxOp2&#10;55FSIzDXCGc8BuY2FFIOXeeR2NSWqgtPRAnNEAEHJbNq784//Nk5t8oR3wqHYcURhYvdUYoP/uy+&#10;O9QSS86j85iewEfPnrvXSKc5PBu8BTbBe+p2/pvtdddBYaEINz548HFNFadLaYFv6q+t9NufpBpV&#10;OIdyiFssSNEN+cp0UmEQo0zcieL3kRKcy3sg2Qai1dbc3M5/PbPWCyrT2PdFupxntg4dORhFAoqu&#10;+8QJfXdiaqsJ33wTJ+DSNF96ij5Mz+NMzJ4RJelzVs4XlWgbtRA6cLk91pSbJgcxPajlPGdCGiZE&#10;UP8g4vunoUxiTLFd7FbcCjQHBu9wAA4/JglMevvR8747YGsLvYd2+lMEAX8W/CsHAWi/bBV/139z&#10;94kPYYRkewR8FTNyO/+t9qxBaKrgXDia5khud1w5/EKi/Vga2Ejot7U0zMqR2HGT+aavwZ9lN423&#10;lQz8hvMTTVXlkHiXgO7mGCMxBsBOPiaOsrkSfxEETrUdTQ9oqs9Gn6XnnmtENBV5kh8lZB3TWU7U&#10;3p51T8OX6RFgNU26Xe/NveiY507g8Ut5WGtKVrpyJsbER0HPzjWFW3Wf1AgjYe2GGpX1kNFPyAy+&#10;7BwIj9R/PUZSxbOUmNr/l1hY0Lzb+a/bt1FxUK+oC9tdxcZyqgpQt3Opgp+pPnOUngvVVl+5mMeV&#10;OO8ByXnpV+DT5Al1XoSjwTBH0SHQxT4wqXF5VuH1WXbvwRHOPUMxCUgiBEK2UIMVwtqwGZIXIWUo&#10;3tN7Rq3NuDlCCJbvuEHva98d0EVZk5/dVCZerpTb+a93EyXW0o/2MxvJ7Xpv+ZZKGRnDKlVs04wp&#10;xmBVDggERXj6ZhOucSVRHkNBHmPvyyNwn/8CWwp4F295oz6fWCbm2+sF0gDZvq1E7829/K0klaRT&#10;VfnsgAS8X76RWf4m1JK2Z39QxsSSACGW6e531ALGtDQsAKepnRWvIAZSGhaWJnXqe8/gbsxpqMr7&#10;piiKwDGowDFnuMyWscdjBpZqI2nNiUGbAwN+lcggsp4RuNZl+vr23YRp02dyRoz7dOd93E3agxNN&#10;6Amq5Mzd9Xf91/soEq3vU+PVNOZ2fXR+i/1OI0OV0HMV51TXhYLPbpFMkkYxGXMdP6/Eh56VG5Xv&#10;wohYG7iwe2b6fNrTwb3Q3bKAf6Tb59toTMWTe1/9V8wZQYhJ4Xe5bKDraqolyffy09B+wCnmwFRf&#10;24/lBXf2XO+r/3LPZBOk04CUeJLiG2dmrfGi1KcxsLclIcJRcCjlSp+9Yt5v94nxnNWRqJqFifRd&#10;2ikI7HKZtBdC+oKLQJ+EGlJqyJvUI+LyFjgvI5BczfkKIWDTe7PBj3/QpbaZUZ1Yzo8hYekcibKN&#10;dG8/oY8j8y60ruUEHvcMn77ROLzFdSPb0JGR3jPOwlaEQOaTIe+8TajfukPvq//KnQPf7KyCP6mQ&#10;AAdsJ0RAeyu95H6wattjlTOL1cGT+wllcOwZyU2pEL9LBnaf8wJsxd0EfnofGDXh3DNe4zeAQOqD&#10;O8dYbi5spT4pmEICbNSz0Ocr0yAyaRcrjxnmePtKGnHnPKNOrvA3+nx4+OvYU3bPDr3jZugmpFox&#10;1sTct69v/5X7jDZaZQ/mTs2ecbSZUf6NttbVOTgjb+fZwaH/yUu/nQXFIWqPlJLk8bqd/3qMQrmm&#10;NgskRKWDu858nhn+Ayu5VPlJjOacGXqvDTACBipt1XZTt10kTyEmqCpU0Wfvq//K8XLXnSKfgzeI&#10;6Ya/oXqmiobipvEYHrcdammUFgEDWmoe2Pva1gijDS7kj8p+2dZobw/iYe6cRrG17715J2R7e+ha&#10;tKaQ4YenataDHGrigKBVPyTXRezsfk0JBv1VDKdoYH4aBmfF+kSneCjhftFzkfHl2YQH4zPIUZv6&#10;Zs+YMdYV5hFYHiuJyW97xS57Xg/fYc7Qlk0tdN/tVgyy1GTleM4IhzerjePfdhiFMrkITDs1J6Ui&#10;rN7ng3BQUoNXG99yne9OU/2XKWxe3HZk77ha6lDj8u46IWWFGVj1zMBfSDyVsqnlPAmWVaQ9l0Sy&#10;wz1LHr7gF7jxXUUVh5lpZK42NnPRNu7cDgNmJNCnKUyi9tzzdv5x/2MSJHXgmkO36zx1b7+eP6mw&#10;gyJ+0l/wUuGpzl7EFjdhPTOUyLaBB42h18QRZJNHkb/0QTM70hEmK16A7Jn13QQX3hGXFKVn5NrW&#10;M0tuy3LcVOPZ9r76L3N/oCu1H6TFRZHgOSm2OivEqefHY6LmiRQQFIJktCOP3HaHwJEDRbzFfz9x&#10;f7Te2QuU4HPi7x5nBkJFukVwQv4dlFYzw71WFgRwFLhPYxpLBqGUJ7Dwx5mdeyZubKekUvV72JFC&#10;d1WSgk8jozq7wt+o6ESO2wO748Gqm1UK0GFSWOjF6g6PUTKK+9fju56Xa0yYFApIJ1EYAdZSTEo5&#10;MD02iBOBuFzOmTFg4tyvNpag8VD0rNtI20YuybI8ZhjbwGBB9vXOx5dznhm8x08jBL0ZaG9Ybn1g&#10;kIG9nvPxo2fTeJ5XsiR875b6pIR9rpTb+a/bc0mlfVYqEIQ3pnPOIwWT2giOKrdLymhftJFVnoxS&#10;ePBwP9bRIjJevum5I4+ZnXs+vrt8mgusklFOQvnh8W3PhMQ8KSrFhB6wfBonS2oRkyEsjwlqpf4y&#10;D/Vlz1C/aZBcYJSCRijcR4tI2BnC7BnxnVm5CpehZeUO9/Xtv5I6yHoXfjB5jYyrrWdiixaITxZK&#10;JG9WK6DQwBuL/S+wKo4sgEPMd+eksNhLpD0f4+R0RQDmzKF/oS0iPY1P4zhwLDttA8OvQnanx7Mo&#10;xfL2Y5/3U0iMAn0g13kZr9v5b+6Lqh0Vo9YNy+aHbnfczVWwEN9XwepVD0Zv8gVoyHJJx/4YLdpS&#10;i23lzqV7OoKFyv8Q83uqRrp9rsjsqVitFYgQy7qOKHhUn2X/lStFSK+cnxLpm2AB36py0zGww2Nd&#10;wWBZW49/2k1UJoAz/ih79QMPFnd3rG6M0b6W77uJk7p09FqVOiFLRQGAzZBx9wiozFP1CVMIDv6Y&#10;2XFNl/o4J3WTWuTKT4g1/Y1q1D1LmLbKPM7HyHJrd72v/st0Py8J43SZ7mvOAjvXpGRa9DkvVWu+&#10;nc1jz6sWcTr2i5pweryIekRsDuxutZdKNoza7845Y8rM1X6yK2irhENxs7uekfIGtYqLor83hkDt&#10;w+nHOzzGECl+UY8ve8aFWP6R55yBl8xPP8mAcOmUl6Dn3lDYqpsceKS8LeUMQxXZ/GxDapn05Qb1&#10;Se401X8lba86LkgxxZIad15ZKNS2mSsIal9WgaeBJXvBI1nrKeV1o3nvGUybkeREHPAFdLHBDS9O&#10;ECISg2fmxXlGoqiAweAFhKn3QghEvctQwhutxJl1SUBpqXZ6vI22++vFnAnwGXOLOwLh1OeM46+g&#10;QBSEUmZf63nJ09e9DGHN3NF2C4qhR246FfCXYuvkoiuzt/XMSTKLo4iNbBMeX/WsauYuf6eodmb7&#10;mZMA8kKi5HJKp+wBA2HvWLJYbXBHr/IzVLaEOP/YKULViXOcPQuY5MdQUBjT8/EKCcBN9kKPZGeV&#10;QZo9M/5u3gHd+aN4GOn+8rouq02ZYvBB+TbMN7N47labSJ1qwo4548/V5dLt05TT95xV1LvLKiI9&#10;QEtySUALEBq732dgc6jE2fNfXPLWewbX5SR0fA/03OcMBk34gRg3mLYgg7s5Q1bOcmUG3G07Rl0b&#10;SfzU+VaUqjvAxMBAZM+sXvrXLnsGh2vHtRynESmbPQs1kpvBVghguG4GJTeLDyljJVSWR8/Wx4Jj&#10;C8sFUcRKEVdSfc04i27nv7M9EA+3pxefXbfzX7cHlmF0BKH1DOowKrc7yRFwbFq77AUP105YHMWE&#10;xPNF/AON8WnzVedm7D508kbXxvIGaeF3sTSDH889gF8ZYUzGfhot8zED9w4yMt3CEKvZZ9l/eaXw&#10;GJorMozNNgdzyJLkwPCEylfadh/UoAM9oJwlR697Fmzbhii3gOkGqvXTRPPLWmR5fgdcs+b8C5aa&#10;iHlOIhHvNz0DNvJGUk5IiMTWM2Kt2DWZZdsp/4OYnvEmeIel1FzPGX+a617xD9Bl/ZQPZp8EiCmQ&#10;hdlqzsgRjn5QGBgKISPve0bi27LCPlWFx3XO5KIVEIYkSFXlWx7DcXjsnv8LQue+Z1AyIBIsR3Sj&#10;S1ttgDB8OilMsa1NOwMYKTTxOFVQZ9519+AvJ9om6iVkYb4Lm9n8TioNN8FQxOnbksC/eTvHDUFk&#10;fuJlz/Lc+V3dDNb2GdIGieKBPcE/0svtLyP0J/56u8/EICml4uVkIzuTiiBR9owClSn+pjDSHYl2&#10;57gnqOJuztzqDBApVlt2buga9Wl0IK3w2EiZ0NtqYy6Vl08+kg+4ouM+N6ul3q2eCcNAgu7Zn56P&#10;Vy9fvX03ZzSuCYuoyNTyabFU9/yIa6lOVT2WGfLiVCnNxPs8PR+zZ2UjeSOfLg6w/jOKXo8v5wwn&#10;mbG8h3uEnLO6lkPFBjdOwqFyWg8eEG/GXc/UlIEbeDkfsTxF8swqyOHdQ310V3jL+fiyZzhTBbpr&#10;1LXaqrQ5g4x2Cc3Hgjj4ZLz0GIElnqfqadsKg2jRf1htVWOzdJ+P7+YM90Pb82o/Diz/A7enHz9o&#10;G1ZCkbN8XI7JR8/Wx0IbQQih+/qjf3MF/I4e3tvL2VrtbdrTi9v5r7+vsl32MuBMK3vI7fzX7cFv&#10;WfmdCJ7l+0d+hCrjgn/E8RXkacJUbLfIoUBxRS1QEjWacuUKA/ZYuXPPMkW96k/sApCJstmewDYi&#10;U9N1JAzXPTsC2qQbAIK5wwC6ZY5Ci1vGT/VjXQ96JenYT2HG99IOAV+qGL7qLbUcFjc5kY5RUzyU&#10;KGmVRiHWF25cnCuIlBgxevmWS08cVBp4aCyIcrj0okr9Bo5jbUgiMWzbq93FpigmhNG1VbKBrcrM&#10;iW5h6X22Kjjn4wh/Uhj8VqVQxrODrSqe3N3heJnYsuz2gSb+jY7r8MRLDxfABDbQH1YBiLaMqL9Z&#10;cRMXALvX9FU8l74lEPjwu9nC1ixjJvLYh1OZzHOR4XB9bzkFNeTaoLu9ZXd8RJ7QZbw+ckUkSe1K&#10;HfK2RKpgQeEDuuoWKnG2NMdh8PuFVonKgjQ2K8IdvqmxcrdZT32LKyalQzZIcoydJ+D+wVAoljFk&#10;XBsYBO5TBDRIWPhbcoZNoJ16Uni5wvfgHVZWqK++wh3MkjTKwj8EudXbMJX7g4SNjhXhST25M3lJ&#10;MwZTjugaGJ7WP0zyA4t3nvMuwVDL7ZMCefMjvkt3MxciaEVI+rtHuSPHUGmysuLaYUWs81Gz+KdA&#10;RCRXRsKE4F4RMPUcYITp+TrALl89tqS+61leOizKoODCPNd24ZWYqszhMeRdiKCCHV/2rM/VcrLY&#10;TbBxJmF59VjLvXJOPZZvKsftx5c9y3Ar/WlMcD2WQ0Gvx/50LQkjlZ/mf+pZBVhKGyXe0TkvQGl8&#10;YDXn52Mi8BWN1vLce4uoRkEcsEb9+DTqt8rgfyIDUEXc6OrH7yiMSJ0rJJ30SO6TBKm/f7pWe1zy&#10;8T/3XHdJ0PNjI/HWFf4KtTiXc/bcHhPrvFckCZjhvLZceGLmVYF5cpLHwMCvKgsrN+Pdarfouk5n&#10;P1XISdS+/DQPQ4OqOSsfYfJZCP3MnY/cU5UqHdA45NigQakeU0yqDILZMxjVGtjLfBMCKXhW/Wm5&#10;BRurkMnouNZ0B82eQbCWk0Em8It9RohWgttBzAo3ao2H8MQupMHnofXkuPEovNCiEXALrgVUZ3cs&#10;Ey3g4yYhyLHHOwgAoBX60DGu8GbecU/KMqoqUmzkw1xhKL8EFIjHGDMbyEggmuKe5bp79Gw5nRYs&#10;kKHCraJD5w0svOV2/uv2xBOtowgUEm66pf2RgmVu+NROY6oIpbkVgbBuR4vybjgbPHEO9QvuzGZQ&#10;atnvPh2aSqK1uiaB3Q81RSPLGpsG5GNNz3PmKE4V1ZQw5wzY2Esi1rLTEcxp6s6mwsueqTJT4MGH&#10;tU0JQD5tEn2eHXDslTs6nQB3PctvVthCFJwev8B3v0CjDo916Zg34y2/4KY929wnVjRvnlmS7moz&#10;JMNKdy4WejlnOc09aqzdbohyDRKish5LMDQWSkTeFZ5J2RMrv7dUlNZTSg1GXvjEa1Ik7/paMD79&#10;EFhNSNfjuzkvd0kdP81E6sDWp+fAVr2lHl/2TEzGFvbBd0b2/8w4eiomDdBbj+961ubYBJ9WSE2K&#10;uugztaIU9vkYK7T88aXu3/WsUo5Tt5XnrZEQp3myuGfPCo7WcX/bM5rHtNuePUvRNmOWstVpmzjp&#10;Yof48eWcZQzUsXnQNoERiu4lW3/mFYur1ZksU/myZ4lWs8fneQbrQ3zTPfvA1j4TtZ46z2fa3qQq&#10;b+Ft9keJ7tlr4Hb+m1KYSwUrKDo1QubndkeJhGNIWxQKhMi552uAuqgg7uAX22PNxhMXmY3Hl2u6&#10;ble9W4tGha+55EWi9XgY6dWztvbIIz13++ah3JIIaICPSiN7e7SMEsilwP+0ptQJo/ac1/TB3oF8&#10;EA7zY6v9c2bQZsVEX9KpIvKlDpa0nJ9mTQ2JmWK8HstbN08I5/SFbj4cGz725V2bn2Yz6+g+1Q8S&#10;CJZiBPbs3dERkD76y+WsSgWzZ8LKxWSfOhWlCPEb+m1rZJc9o48X9eP27P4F3MmFhZON2bMIhSY3&#10;RxlXBN3L+OVidlypfLhxWKpXlmJMoUZB4xd3i1y93gfkR9aXv5ouoTmuiomVIi95DxZQT8R8ROUt&#10;+my5JgULKd8lploWQudJ/VecWfwoZF/41UcoAX2y5lNwWG8+SA5On99ltvdGgkqjem8pFZS1ouvD&#10;grP6ww+sBquK1ZTdvkOBUJtcRekGO54AEndLsi8RET/Ftdv2lgzkYjuCWMXTq73Fup3gEs5QoAqq&#10;Wxw3FfaCzrv3mzscfEuFrgdhsY6c+LS3WI3lGFcWW/c6AiKskKig3p2kVKfYrBlcguCbt+7886s1&#10;W+jEOt388HxKrCR3XhiSFz4bbmSitlXs3mE+hMx8vA5rQaTOdPF2kTEhbHMieTawFBSlSjlBcIWV&#10;qtkS97A8AbuYdHFHUiyOjexZbKo+TAn1Ol74yHrAkwNEFUsPCg/TPXOkRBIlZf0q8Y+mFzOdsstO&#10;i8y5rQ1CPXhBUkQUzIeoqJZlSWq2yBXL3SfWu50C+dPuxe4/RC1t1YOUUg2Chdn/A0+2ln94yomv&#10;A4TdE+HQq73FoC+gtpzsffdwWflySRVdFXpgHRR0Xt1yIiI+eNctVRlteZDAt4EsETAF2cKLopzX&#10;pVuVCLCPCriDKs/csguB43yAuPhAGKn1wwBJTasUvAQ9055y2YY5tjwssUFXs1WZV2sm81WTFBFn&#10;1zJeamnOp4KVxynA+FXllPvZokTmARI6qhuWOH9d25lucfS2OBHgrCo2KK/yi5AJ7moyAnLExBPR&#10;jT4tMmI+Yrc1WwEnk4fJYHlByUJ71u4h5bszm3QFrjLMQRFp7RCVvwWAdbcIjRduXTJcSh/SXY09&#10;GkfmXAXjpCv3sAGhfsHIB8d+iRmXxmd2ztChjHWRgV2U/1xWSYfccDVboUGoeZd2/RUl624sI8qo&#10;lKrc1GVvmQx95XxglN2FrWt9LfgIpCOaj5Tc7ba/QAA7YZ7qghp3kL+b+W+omAjjqsIrHFaxJDc7&#10;6S7i8pbmRBbZz3VSqJ0FAiMCDx6mPWWlLS24xnCa9r2j/ivHijS3LgYeYrudUFc5ei0R9VtVRF3p&#10;abv0Dyz3F+eECMZvK7w4rTZYNPcBV4SNldgqXrZBccaCrh6U48XOeZL948MF/g5/6fctJNHAAdc/&#10;pDfuzY9rqbtrImwDWh2x1VKwJWEy/kv/DLsdFt1VmBFxHDVInjNdnrrVBYsZ3gVuDp6wdaurFjMc&#10;SZoFWIXmcYHTKRVMh1/aJL7zXJbeUV9LrrJzReT+kpv1l2MDsH5c0ogbITAs+vQpNJEsF4mnG0BW&#10;+lb8N5k5soSzdR7lsVsEZnI3skhYnHZwEP+uS0U6Buy3dwthpu6HH4Sg8ItuR8ptrOu4rqN/GLmQ&#10;MhFYCvD6vhaQUWo0hDKQJ2PID/o+zpYjnAJGJQZwxa3LKLLLjABV5OJXf0pYMgS13KIJZLzqFmqv&#10;qyNUSrwbdMCHjQOnWwEx127J7pmzrSFfdYshb4+IUv1UKWCRA6QOGg+KbCLNtXercqchitkMOO+L&#10;vRXHrFcVdWzd4h7yIuP+2krlsEwunvKNpHyQ8uigTGd9LCgU3XGv8rI1R5RkVSe0ESIC36XVn5Ai&#10;d9AMFgDbwdDXdNgAf9V/czDcvUdJhNGcReVMfW1Obo3UtmiOaLq67QYW4OJ8bDG5J42jMam68IPE&#10;HZjFuv6QmLNRddUC5zDH189LnxT3quMdiVEyxn9+mhRAjCy4KiqiAMa2Br2vWDhdJZLWBuHRcXXd&#10;Qq26NTlrfsvniG+sTQru6XMNFAG4z82kUITS/aoLT9HVtlFua0DzX4EMoDnSeZD1QgfHSa0voUp0&#10;RRqePj9JYKsrapKW6SrAjyrF7Dipc7fjosFBVVgI+NP6alGPORRpav6wcttTAJBJkSq3G5bBFcPB&#10;jBCjGN2CxMkLB/7f/+UGEwVLpAoSF795Y0eK6CRIkBphcBAfsz6//ssfBueXQpq48++uSBNQqNmy&#10;/psJJV8IqxNDRkl7IcPa7uEk3veW3fYyImu6sxoSNUTl9d7iP8/8iOXVWmTVYffeFtHMp2xQrtRb&#10;kuLmQARikNSTkrHN2LF4imLXrXIkaaJiOOTU3vVB65vZf8XWcrekVTcA+2T0rnRMvCo9XlxEgx7e&#10;H2I0eaasyQv5hR6TRhsXW1D/tn0WJc36IKDDDWhANb+0u0AkstL3JPybueVokU5bbgYH2JSEN2tD&#10;qeAeZj3HwmMEJXjm6rTqftbc0PmmKYXbKk1Gh4esp0f7ss+xKjla5txYgIqp+bOc1CCT/8/Z2exY&#10;diXX+VUKHBqgmHnzvyEKaLKbhgHDECwP5GGpWGwSKLKIqpK6DUEzz+2JAQ8Mw+9n+R38xbnn3LvW&#10;zWydr2QbJtmZkXH23rFjx8+KiNMH8dvb137e/G8Mrs1c5KklYpIyNANut+3j1/qD8ofc9s9QwEFJ&#10;y7qBjMdbFh/EWJaL7hsYeyvOcDTiGqh153neW1z4QaUET/6H7X5S1X8RpkVPbFcbKMnUmh8tnL6R&#10;/RzSlXN1+UEr88eXXY3X8OK3MW1WG2riiEfVH7/dnI53fyRrPRr2BAew1kPT0PUPTnV8DxAJycb+&#10;me64++uZi7XKFybSOuksvrDXU789aKaVw/ZbL67nfFPH+ehmHHHfpsCun+Q4H9yw8ddeWs+LPM/S&#10;NJbgRSj1fDFws6a/XwgM5gh8lps6nRr/jEy8xJPHYdO81BwQo6w/O/Na1j+LQkfHBE9CXpvlwWlM&#10;1e5L69z2+CgljFzejCSeQ9CwK832W9s/t9/e8ohUcpDeu/ztl9YzZeWbZJy+alNLeDDX23q4y/3K&#10;48ys6dBxnQeh/tJ6XuKJUb+p/PFK2zfDOtoCJTMY94Jn/JD84Ofw5GjWE5/GB8fI32mdHOq6CVz3&#10;KeyJc0OrbsEJrT+Chv4MnPzFub24K2c+9I3Fd/wzH4HXSwOk+uH580nRfE751QwYOj1KjMUoZypO&#10;gvmDF7VX+cMHznNzBHtl/V9HKeXmnd50NEWHC2LjyPPh7uY6eTK2lxk3Dadt3dXm0v915Dnd19YD&#10;PlNup/8v/5Bbu5l+n8eTl2DTMcQERtuHUOUPUegXnbSDkgHkn/Ey55+dfS4xGQtg3QTAFxf1jEGJ&#10;Olz7RaiXGUW3GRlklvg/uc7gSVD7Il08Gf7tDeSOXG/vTJ9g67ixcY7dazGnuMebFt1+a/vneu7n&#10;0ztf7Hj3mtNKQ6z2pClYTilxfMDTD08K6CRI8UMGqh3fBreHZ0pCkpejRs/b9PxpRVNs8snukhvx&#10;dyIpeeVL6cWdOD8lp3WebxMZmNXVdes832Bu93SAiDuB87SZRGMdHiMWJ57EmtZ7SBibaK5eZ6iU&#10;qeps44N43VrlMQ3WLtptER/eXl+wWfydF3m2xKF/t1eR2aU0/ltptt/a/nmUNR4b9mCxQyjNHBf0&#10;+IZuv/WSfI5/sMonbXaneiD2MF7sK4ADHUmPdxfs3pqeVOfGm7M9kNOM63hTT0ezqKijMUX7potA&#10;bMgKyuDPWD0vrTMl+8DR1DpDdeCN0vkpNyEuKWbWGjFR60xKME8X+YKz/iRKd5nDiB+e7CjHMyif&#10;GaqYQJt799xUSs072nCTnt7N/q9Vx4XO5qpdrPPMk41dsVCnwz5/LXWc1BasEttc+r+e83zmwSGM&#10;a8aNtAV+4fJnN55EsbZQCDMb11aSbm/P6+Q5vCjSjz9LoHygSXGR8ocnd13xTMqJX5Tc5g8n2lLr&#10;DOmbPmgnjHbvZv/XszfrTLltX9yVF354fgXOP1Tr5K3ZNDJuykWGJZTu7bOIWegh4nTTmfKo9Xpl&#10;/V/HdYbP8TzyG67M88BvaFqgTZ+TRJwsx2o2PQ/shjsIon0ARSFDESdBX5z96F5Z/9dxnecepeMB&#10;zUSu+LOTn1tNIPIPUwIWP2Rl25s15Xxk91/a2+19OXIjgLnOxsOSw8jd3rntt7Z/rr/NWa8JsBd/&#10;+6X1EGnc1BgBPUBe+cngu7ZJkrjUAEDrUpA231ppECPjx/7ln4jb9rqjU1ZDersW+Mhb6R23cjDF&#10;9VGTvTglRMnJb5vSy+v/Om4QTcM3PM4gXy4wKMTGt2oZ2A5gsthGqPmBF/AYE1b3kez/5m8MCLAj&#10;gZj0WwqJ+O8loPoc2WUeL3G5F2XmpaXyXm058sEHdgQmQs0MS7/EjqN3tu09fdCzdbbkAcdcZ9wi&#10;BWTzN59z+63tn8djQJI3vx1T/AyL2X7rpfVEbI1hWeu8+k1gImSHocg7mAcXUawpiv8MnRYqBNTI&#10;RU/hcedXYw/oOmZH8gyFh8mxYkqe7eFL6wyzl2rMAV+ECgndDUjtInIWPviCO/K6O1xBethO7j54&#10;5g9xRS/subMNec5xqXXG08f7vnoN23mGbQVIbgblxQeFP0wTgHP6tHez/2u9/mdrBaT7OrNj40nW&#10;c4sQ8iJNMXbyJBqzRSn48s+4hyiV7Y16nizC59r+KmHyo5W4fQ+u5Rb/GRXhT/NLVNvquSAvF32I&#10;vhzk3dGtmdKBZhnfSoXy2YPvvez/2hTrNpsBFxDDtN+JJflxEdLdlhlmF6pjRq6w7UqCxmpcd4h4&#10;ClJRB7ZYjUeeSOYxPHviye9vlJ/nJU/ga/N1nznC3Nbtzz73WMOCpJRluoDZdcZNwd64hLWcjUT0&#10;00X+M0IFuNerSKu9DYefdh7zesVlwOVjs4+uMd5BJ/nTH51edsupKJ5nn57i+Ys5tWdLj+DNiHd8&#10;zllLE3X+nGf5bARi+Ey0Nf4oDhSa7rhG1FOHYM5fcz3ZwWPy7tkat9fseEPmK9eLN632qPg8nv/2&#10;W9s/199ecrHDnvZ5Mw2of/mlK5irWZqCxGpAwoCFWf4caPJOWp0TLqBp1zEEz9byEkMetjVoSSLs&#10;wjQ8p/3ANmLe5daeH+snJOkIxlQMz2YDY+fJ9ecf5Uqt9iQteS4MAHy5NZEylRCfEQ+fMsmjniBy&#10;tDrUmw45m1A8UMhdfszZ3gPnRa+d9fR6E/vAiaKs5toAC3eySWGWT2nSKbqw/clmtGros7FO7Ium&#10;W/nBYRejYPjm/uHJGkc9DybtKIzNpf9rexVOcCCarh+Ocwq3DVxAO0c7E7eJPh/Fc9zW7YekYD+D&#10;Jxbe6tBQEPHQ4AxgIFSPLBdhxghc8AQ2vZaOEBpYBwQqwcQTHJzN3C+Co+s8xtM6yUCvS8Fwvex5&#10;S0J3dQ1oijzzFvXegghcK6u4Q88QpfzZ4zrpPH8B6yALPtUr87WkeyaNaHkSJNxgrDy46xT0bZ2Y&#10;o6Sijn8WnXU0kU4/xKIjwLjwRNcek2Rqb3m1tnIftNq0WQq9NlMo1mtDpdKqS048CUls6wT19Rne&#10;6QALVp+MbnocX/E8I5eJzOMB1w/nf1o3gVj48Za5dSJDq2VGk0mMv/qz7Owau542km3NIOXbMHTA&#10;byusw/E8Y79BNBElKZ6o29UCJSxzUWJAR7VNX5F0/5xJLQFSR5iwWIrneDzHVxLrc0X3n85z8PTH&#10;vSXC9DmFoMszs/5ZQu89dBR0PVHqRTTHJbiwZvAKVptuSueOjqXaW+Cv6PTjn0WIjtmGbSmAnDfE&#10;wbTR6NcD5BfA7ZUSZfyy7tt0/VHTwmDD3k4fbCppjnd6+63tn+tvE/pYX0R60K2TBljV9lsv6fJJ&#10;zK86jnEbK6bgtB68qW2b5uvLlKKMC2E5rocCgs/IvYHBI3KxUnKX607QjH7qy0elDNygbUIGTtEz&#10;a/0hqJaXvYptveuuDPj/uO8TLzzFCbbf2v55+m3AFSuHScRd7PiLe4gjt2qkRTeVXsHW2GLp9PNZ&#10;a+q2DZ7U+FppQcKfmM3Krbn0fx2/c5rQr4YnIIIZZx/6k5PcMlZgGtdBGSeeSOn6cGFjrNk5Jfu4&#10;N2MxL0dD/P6I2j79WQRpVXS8sWsR3+mHg7Bed5WoyWlXe2X9X+s6zzVvKO8LLykr7ZCV9u2R3C3a&#10;SOB8IPr2PeTqnrqyPVCjU/JJRSXe4rIJaOiLkQcTh1qDwThp6+v9bG9b4nj+CCkf/yCnuiOfVaNJ&#10;sfS2qu1vvrSHJOQmZTznRtSHxhYpK0AW5h4tP+Ro2nYiKr4VdUAIvl3vIdpqVMLyZ3na2vSca73F&#10;XfBt+92j3d42rXTqixXabmpAVr3A80wd7/qd265s/zzK1KRpNy/wcdr7Xvz2S3uI/CAKy3rA83Fr&#10;cw+ZEoQDsv6QtdVlJISKO3T8IZH+4019JhMv8iRuv9Vh8Sy3HNLGETd8/bMYcEtNxHbfsLLv79aM&#10;Bdrhz9hIF7tCNeKWGieIz9v5L701E9PejnDQ9WYPeZAnmTAywa7PWK3QWUsD7+MPyf60bUapxlbV&#10;shgX65f1nvVqKOpDsBdetFE5PbbbL23/PAoE88QmVzQfBkLiNP92+6XmcyTBaJgX8UgzM9hzLfwQ&#10;xOeq77h7lS8itsA7exQIYjCutoTj2CpmxjG8fJW2L92+jWjg6jajp0+O6vZbL69nen8cN4yFNaaI&#10;R5dX7PjDBxZba+VJ3bD61DZvN6959H+tX0n++QG5mV2nHWhdKK4wOvF4Itsf3WQbZnirR7pISTSL&#10;/q+VIfs2T+wwpKa5jJkJAI5//PLPeAM2M52tEdJHR01M4OMZE5nZzJTtALZ/rt+FMjx1XDhjJ7Zf&#10;enEphO4GqLl87rrpp/2h8Amr/7iv6+eefwZ8ZTW9toNUqmgglZMLGYaY9y3t0+Z/0xxAcOpaA6KF&#10;cNVTyKLavWW65xqKRM/tSDsrAuG8fBrBh2e6/+X9+xc/mRu2gm84jlLmeN1Yr0fBvMdie1EWXuZI&#10;J6FVYT6TaJ597sKyAizcioICaYbueNK495skNYv+r5NUPSM8i8H5j3KadZ2D35+JZb97//Ht8Wn4&#10;9fWnH5eo/vzLv//4aY3wf/z0b9++//mv/vL1b/7w4fX33/307t3y7x+X3+B//Pjq1/cfv/7i6ov5&#10;nz+++fHtz2+/fffh1T+8fvf1F6/fvHn7y6fr5Uev3/364+vj/0xw44gWQVpPFAu7P3w8/vHj30Tz&#10;zi/+2T98ePaHF9PouJznfxhuf9g+e9b4av6/r79489OHN+/eLn/qB1b3n97/x7dvPr3i61f2r/7u&#10;9K8XG5Ub8u6XV39cbhOy++b1r19/8cO715+WP/rL+9m04+P44eOn373++ONxGz6+f/fT98fj+vmn&#10;T28/HP/6u1/YiT/++vE3H3/96w9/9Zfzb3/3/vv/8tcfXn349O7b93wX8vP6lzc/vv/At3/6sAjt&#10;/NYfP/56/HX+5dWffn73C//Tr5zMj58+/fqbr75a9uP1x7/4+ac3H95/fP/Dp7948/7nr97/8MNP&#10;b95+9cf3H77/Cqvnavm3Xz+8f/P248effvnD3/z4+tfZmvn7b/7DP/ARP33PbmAd/fL657dff/HP&#10;//u///P/+j//73/+j9+8+r//7b/yz1cI/JzX2z99WgWEf3v19x9++vqLf/zuu8M3d7//7vbL7/i3&#10;L2+vvrn98pvf3z59+R33/PeHh+++Pdzc/9NQX9//5s2Ht68//fT+l3/3/boU/ke3lO8/vP4jXz6r&#10;uf3q59c//fLF8s3/+M23v7v77urb+y9/S5nEl7cHvuPx4Zv7L7/57pvvfv/tw8Nv7393+KdlM5ev&#10;Xxexfvq3FEj87uE7fpuq0C9vb765+ZJ44Tdk8Q6P39wdfvvb+9/fBvHx9pw27bR/f8ORcsrzg+Pp&#10;vv7Nn3748POrD+8/jYzhp2zyzrm8+tPE/piAg0s9mhorawJHq0KebX3Db/CYE6vjQN7MrxAMGof3&#10;KEnzp2cZb/7+fIdf/wPftsjiH77fbvD362G+ef/LLx8RxL9FwH74+d3rr7/4N1+9miA+Fv+rP77C&#10;m+Cvr+bCHy6J/nMSgVYAXn736keIBrqwvjDPiP6W7w5OWBDXV/uckghUNA7ewz4nHqDixFL2OSXR&#10;cOJt3+eEoXDmNOW192L3kggo4vSG3OeEhROcrujl+ri/piQi50tnErF7KLUzp2nBdyfOKYkmu4ws&#10;768JPyc4IXtPYveSSK+JWxWciF9fCU5JxDmR8hdrwmA6c7ISkURaInBhzpxoWUvwZl8ikgg3kFDn&#10;9f45DaI0Wd3gbu6zKip4EXI1vPLGE++a2LvglVTDiwiPWFfeeca1UnwrWCXR0u0RWdpXfnnpqX4H&#10;XyNYJdFAySmZE6zy1uNN4jAJVkkEK4p+nwSrvPa4x6QlzLKSiiuMVhKqlvGCIYTL4D3DK6m0YrrO&#10;q4+HNykVsYdJBS9GXdyKPczLT/8SMBrmvJLK72Fef9KD071TrCupZl0Ut++va3K+Z6WBvUP1yz6v&#10;oqLKD60rHsdDXn9y58wpFkqjqEje0gHqUawr7//A/4lqiHUl1fDiWRW8UgEQy+HADK+kghf2meGV&#10;GgDDkif8INaVVKRaOS/DKzUAW8gXGtlIKnjNQFqxh6kBMFCBpQiZn5L2k/ROVpmwrOCVGmAmd9C2&#10;UexhUsFrpuEKXqkBZsYI2Q3BK6k8r9QANIVBsZnzSip4oefF/Zog12nnefyp7RAyX1QDxKA1yv4e&#10;0jwoeRF9uxVWdVENL1IMgldqgBlmToZk/7wGjnrajeNdNrxSA8CLoKzhlVRaNib2evpCAuTIhpD5&#10;ovK8UgMQqgWnJORw4t+nL8RvmtlM4rxSA8CL6KHhlVR4w+PnC16pATgvouhmD5MKXugNoaOmlOC0&#10;G9wvnHfDK6k8r9QAOF0YDmYPk2oiCsAg9/eQ9Gusi04J+Db796uo4EVYQuzhxGDOe4i5MYb5btSk&#10;qAYKTM2pWFdqANA4lBIYXkkFL94Hs4epAbCjwK0YXkml7zKJqthD8qBAQcUeJhX6EONG3OVJj53P&#10;i7gb2BXBK6mm4wQdn8R5pQaYsDIpQ8ErqYYXPe4Fr9QAGL10WRGskgh7CLCDEY1UACRoaZAmWCUR&#10;bvli5+36ytMg6HRax6EbglUSTWQD62t/Ayc/c2JF+RCYhn1WRUQEgAyrkMEpxzqzksGGItLBhslW&#10;nViRoeJyCVVYVACBKMwTJtSgA4PX1PA9iS1MKnhNkzRxWnn5qYdBoMTVmhafpy+cSnkgJ4JXXn6e&#10;fwo5zR4m1dQkUtYkeOXlx4QCoiHu8cBEcl08DEJlTEnViWrKOokCiPNKqjkvgPtiXXn9gb3hRgnz&#10;enLOpy8cOaT3pOCV959XkgSK4ZVUB/B2xAD2eQ1C4/SF5HhBjAheRQUvHjwhh/epNgih4suL8yoq&#10;9pAghZCNAYXGugZqYdaVVKwLvLVZV2qAqTmj0nlfDgd9c/pCeAEAFi4l0LgzFbVnhMqF3igqQqJY&#10;Q+IuD9zk9IVAXkFViIeyqEZHoRGFHKYGoC4bUL3YwiQaMxlwl2CVCgCM2uR3dg3egYyd9kJrw4GU&#10;n6jsm1xE+k2mDurMigIKQuxiVUl0tDSEXAy49LQq7CfQ4fusimixn3hcd+2nQTueWQHDvRcvVxEt&#10;VuG9YZV3f6YtGt8EYM75+5aAHE/r/qry6lOARKpcbGASwYoQlDmr1Bc4aeNX7wo7oOpc1QFWZlWp&#10;LqimmFDtPqskQjMBGjSryouP1z9Zl31WScS9gpdhlRefphwqlDzgrJPYahtjintOVMucNiPsSTRP&#10;1vjU+xKYFx9AOw0pxAYmEQVlg+HfZzWgvPOqpGYvIq3ZH1NbLEBf8eYXER1Mp+xfrCov/ozIMk8+&#10;sMDzVrCq6QMiWOXFp+gRg3X/rAayfdp1WGG9G1Z58Y9j0ASrJGIDpyRWrCovvj6rJPJnlRd/YlUG&#10;rfOYRCC8KFowG5gXfzqCmKAu5YxxVlOrY4IzU2t6OmFgoLz54qySiNwHUTFh4E5lyJkVUmtC8EU0&#10;fQbA3+yLxZQwnVkt9Rv7qyoiUHmTrRKsUltYsXhKIi0W09LgtCrKdPGLxaqSiGpUqqeFGTOA72L1&#10;dC9YJRGsxskSG5gXn2Az5TaCVRJRUEBvDfGITAFgrIoEgdnAJIIVoVIjgXXxmbwy8JFd42JaIJw+&#10;kCKwO/iJHaybT07hyXjEU5NQvCgHE7zq6tMQZtI5++sqqqVqz0hGKgxyCpPtF7ySiv2b+pH9dRGX&#10;ju2YWXdUnu8zazJaD9HDQOwiyKDiRkjSxFmbjPu/wFV2zbQZqHk+6utHAkFczN1DazK4EZ9Ra0s1&#10;ANx4eo4abklG5RkNqtS5pSaYnnV4hYZbkvGE0QJBrS2VAa3hKcNR3JIMi4OGzuJpAY+U5zZdBoyB&#10;3WRTJjyAHCElqRCms73Drg1A+6xHmP9DdZ/hlioBz+tJhZNnflFyk8Yv6PEgww+9p2jPSEmSYf8y&#10;3MPsZAE9mX1IdM1ISZHhhOFEmBswBQmnA0CQaT1obneR4V0S9zI3YKrOghsVgCZENH0mzmTHyJfa&#10;yVQKtNOigsrokmmScvpI4gEkKtVOplKYYnMaPwopoY4uuclAB5nrIIMb2SUjk0WGsgO8odZWuuSW&#10;d/FWmHRA7OIjQWIjJercUilQRTFzycxOJtlwG4d4X3NNPf7puNlJAtoGt1xk7CRhLbWTqRTgRkhb&#10;SUmSwc2Fw5YOzue1TUDWOO5N5m9AIUDpREooTYQJrovM3+7p8HFeGxU2Ktu8zBw5kXnNNS1UTmRo&#10;ZSp2jUwWmdfKMxTwzG1qaE0Kk4lBQeZfnGl7ENym9EGtLcl0KImQZ3GbsYdGcxUZkT+6xonc4rSe&#10;yLURbjCBgyaDGxE5o0umWVPuJE1H1A1IMnaS7mDGCppZkMFtxmKqc0syLDyCZWZthQnFwiNnZfRk&#10;kQ03CpmFVi5UKGqLpIHRk0U2FfkAqAy30iWPJBrVTjaclG4NhEYNt9IljGekUal432b46+m48Tqm&#10;T4Hhlkph5lzRjdZwS7LpU0L/TcMtlQLe4sxeNdySjEgdnrBaW+kSXFOqmA23JMM3RUrM2z29Uk4H&#10;gJfPERgrqMjw8mlLr9aWSoHGGrz5SkqSjOjgI0O6zbmlUpiBD0AczU4mGfESSnvM2honSl8clROc&#10;sWbnA+ALySkobunjANFRGB1mXyYzmnS4CzDdkE9CQoKK3khiH4uKuld6NYrYHbZxMZuBfYZZUg0z&#10;dLkQkYKYUmVCztg4pk2G/BOMM9xKI8BNFS4sXRhP288sbnroGLU1k53OZJ5bkcFNpY4x+5MbYUA6&#10;AptzKzK4PSmXYxrwnNe2tN0xSrLJ/E6WRpiCLhVQKJQq5VyU0hkzocGjM3zwzly3JuMKEGgUMtn4&#10;USBMCgsyzRHjAKbjp7oBjSClNSg9T4WUNBmFcdglZm2pFOgeo2omlm6WIVsPvL/muhWIlJATvQ7M&#10;ysokAXFBbtOsLDXJtFMyYCvSd3loBL2v3TaWRqDuT+Hwrxt9imlHrtIsrTQC3NgSs5FNNqemuLUi&#10;mYFbiluTTSWksbZmLH2KFqar4tZkdO42pYZEK4obTdlMeu+CjLZuOKbi3BpQSmhSQUNpepwfCTf+&#10;n+GWJgnXRu5k4VcZL/yAvWu4pSKZynwnJY1FJQrNbHPDrXSCvm+NRtX3rYClvDU0sBPXraho3EBT&#10;Z2O2Tnvd0wUA+Dobsp93KyqYTWN3s4+pEmCG3WqYJdUwI8JrmKVGoBcaCF3DLKkoz6V/j9FahUql&#10;R6xq9cLfjs0/YFeQmRIrK4gpVan0XBQrKyqYPd1cmye7QKbY1QPO2BeQopo2IoQ7zMpSiQCloSGp&#10;YZZUg5GkksAwSx1Cbg+fzTBLKsBS9JQ0AlJQUwJUqnoelZECMm19DJiYHQiyW6IjFKeLM0sqvJoF&#10;Wr2f2phhbWcN8sQ2qjNLqnEPpzhNMEtdcDv18+rMkgrTmC1RApK6gLTxeHliG5NqnEPSaGZlqQuo&#10;8VHox2vaC58333uiBTtFGPm/YmVFxTYexljaP7MCnuozKyp/ZgU9BTFBRZxZWWkQLY0FPiWa61L2&#10;RTV4N1KdZhtTF3CnCY2YlSUVsbMZxWCYpS5geA59lQ2zpIIZsQNjFhQEdbrgK+RDUcGMGKTaxtQF&#10;NCImmmtWllSfcWapCyhHIuRvmCUVwAzinWobUxfccmZ3xuBp+OqBMeWqA1JBURFgvlGsrKh4zqjC&#10;NVq/wKhUTGFQGGbtyNjHszCstFoAxWqYtQahqb0pTyC+H/qbODqzGgyzpMJpYo63ERD6PJ4fi0kR&#10;KA1SVLhaGDyKWeoCugTifpqVJRXWFZl0JSBpTdDNBDvJMEsqJg3gexrdWLBUsGt8pmFWGoT865WB&#10;iZMkiTMDWU4m2zBLqgOpZUREaP2ZmHI25fQ2JpXeRsoMgtnNlNeJbWwqLSDLwIDTyo5TT/a3sam0&#10;6C/trM/MlrEuhllpENp4q9pVQt+5jdLNbSrt5uLtBDMAHFQbq0NLMkT6CpDKvjgufcZP+zjcVLyg&#10;yYabKugn81ZrQ61iT+ya+xdkdAFQuaCZrne+auBt7U4mGSG2pWR+1wSnZ2hyw7FWZnGTkWcnqC0U&#10;JFm74sbUGwMbbDLKJXh4DbfGpDILAIS1OLciI/NNB0JhPjKCrdZGh3pjizSZvwGNSQWPR+Nms7ZS&#10;JUyqA9sl7ltjUhkL8nCjuKUG4vZdMQ3dcEulQCqOhmfCvSZwlQcA/E/lubAYkwwzVwU6L8jmcuNP&#10;7t+3xqTS8mT6K+zrkibD6p9eToJbKgUQC8yBVNyKbKamGxA+z2DuJJNSqK0za0sybgBbq6SkdQlp&#10;BVOGgvKOj+RmMxVMpIOwJ4IMzA5FnmZtRcZtQ0hFYIRfK26MugPXsi8lRcZ+cHMUt1IKvDj0xzPc&#10;kowXB2PByGRjUunujKY03FKX4Gss7vn+DWhMKuFftJDhlrrkGpdNBSF5zfLcGMXG4gy3JENKXBqb&#10;2Ghxo7muSb82GbYMpYTqBpRSmInt7tySjMmLM4ZcaK6CsuITMVjMvDhFNmujp4zhlkphnCIVQuNp&#10;igPAY2ceseF2gUlFkk0zSoYJFrcFFCnWdoFJpWmjcqeKbEbeDNn+fWtMKkRcVHEDioz7xqh3xS2V&#10;AnUJUpcUlNXrkm5zSkUVEz7M2kqXUAmK/Wp2MpUCPg4F7opbkpHHZgCb4ta6hGp/pUtukgxupAvU&#10;uaVS4HYz/UitLcmO8//UfUsDY6ogAGGac0sy1BZlnQKniGsS1xQM+Ey9NdySbBABKC8hJReY1HmF&#10;zX0rMt7uJ0J+hlvbJXRoUTtZWFZuN0h1IyWNSiUgTE2P2MkigxvJF3MDCsyK9MPNnFuRTcAV8JrZ&#10;yVQKkzZQOWbEKYSLScAzo9NwS6UwyGWE2exkkmGZYysrmUylwCNJTlVxK7IrYEmm8JH7HFuC9N+o&#10;kQuXZNNBSZ1bKgXeGwbAiwQphV71keBb3E6mUoDb5EXMuTUZLfJMohmzsz6SidymzPKSjLaQVObs&#10;WwoNS6UGYhrl7/s4F2QYJiZHim1Qa6M00LTAuSCbEIay8KqPKoFA+oIYKWkyDDw6VJidTKXAN6Jg&#10;TXyyULCkArhuilsqhcFXj/sgzq3IQNzSV8SsrZUC9wZlLrgVGdUTKCHDrXQJXYcnVye4FdmBcj1l&#10;vVZvVFyj6YBpuJUuWfKyRisXoJWnAzCU2snSJbboBXRF3De43biBMUU2AaupYt/XJYVMxYGesb9i&#10;J4uMR/iGYlDDLXUJ3BgpJPDjCGFsyTz5zqMqZOqM1XYRwyIDBDEIWrO21CUYTxQHmhvQgNYbQCgq&#10;8lTQVMxQGkercytdMu1uDKyPexkHgLPCIEjzmhYZ5j0BaWMpVL/UaaRB2s7IZOkSZjgCCDTnlkrh&#10;mpDOPB37mqs7rTL+dmZIifuWSoGoMuXoiluS8eC4dit0tM9zo4KUNK1YW5HB7Z50h1hbAVQxCkku&#10;mhtQZLjrlJAqbqkUFrfPgCRJUcSWTJJw+hTtn9tDxkuACNICyJxbkWGW0LpJra11CcXv6jVtaOvS&#10;y87cgIK2gsTHwldra13ygFZQa2td8ng/WM79+1aQ2MmPuFxHdVMlsE882uiSIsOlpWbY2FzVhZUX&#10;B21uLIUi48V5ejTQEpplhijPa+o8qiKD2z1FdOIGFFKVkC3+ojm3IuPtZpadsUsKquptriJDAS0T&#10;TvZvdyFccdfvnY9TZESZaWdlMpkFVsV6xZ40erLIeG6Y4GBu92PqEiwuLrc6tyKz+G7SZiGT4/VN&#10;Knn/djcZA4iIRRiZTF2CtzhNEA23IkPdQWe4lYGB2uL5NtyKbGaymtYWdIvLnQRirKZhXJLRIsH0&#10;yDw0ZBWDctSrOLdUQYRZKP41Ft4FZvXpUQ1zYlpRbglYFlxhcW4FdZ0YHhEysbYi45qiFMx9K6yr&#10;jxgW2bi0LjpTYFfUK/6zWluZM9PsQ+mSxq2iSgg+mZ1MXQJyYJJb5txKlxBXnp4w+zJZ/V55qKgg&#10;MFG17sI6JWAqOlNkPgNdgNfp6YkHYdaWumRwG5yA2cnSJUByVdsOkg1x38btI7liuJVSoNcHysSs&#10;LcnGfVCtCYmOxEeSoGIot5CSJpu+YORW9td2Uy1cZ8jbJOV3ZbLJwKE+MWLHcCtnhdGhqij9pju/&#10;3oEcOAgfhxBC7qTnlmQ40JZbKgXC88yIFbHXm4LLUpJ7czAxc2yzWtvjEJpzSzK43apoKNGw5oY5&#10;qaQkyeD2OL0cdq1X7klxA/NkIhhNNl02sRUMt1QKRCuJ64jbzdDL+Ei4jS9suKVSGG53Zq4aOr+5&#10;SSkpACtWKNX9Zm1FxtqIqplza9wrSkH1N7opMqTkQfkBtMGILUFzAfsz963IJo92ZXAKtLxqbjRG&#10;EjXOTTbc5uLs34AGsBKgx8gTt7vIFm6meQeRh17bGCaGW5LBjVkh5gY0gJVhHNT4G26lS7Am58kX&#10;O9m6hKCOQaKCoo4tIbcLvketLZUCDW/Qk2ptSUZ/wRuFMaQ2Pz5y2uswXszsZJJx3xifJCIYxB6K&#10;GygkdW5F5nVJAVhJvoKfNGsrMv92VwtXLunEscVOFtmYCarFBWHk2kkw3CZm3mR8Iq+yuQGNeyUW&#10;hyFk1pbmDF0oCEYYzXWBeyUdYypMqV+NLaG8lKJsc98ucK9oIER533otMgojiU+qG5BKgYeD+6Z2&#10;MsmwzCmREd4idVOxJfNMDWBcrC3JkBLCOsYPKAArNwApUdxKl9xjYphIL+nVWhuBECUlRea9jgKw&#10;YnCxNqNLisxbeAVgRSvzMBopKTK0Mr15jJQUgHUGTDOYWkhJkfHiUFhl7lvjXrETiCwbbqVL6IOl&#10;6nHYgpISnFPTxrvJ2MknVSN2UwBWzu2euLlZW9klYPeIdQm7pHuxAnplmKvh1rqEUnATeWKIUe3k&#10;bIqSySRDcy2Q0n2bq3Gvd9c3ColKrC8+khdnBgyKnSwAK3qSczNrK7JpRUbw1XAr3CvdKyh+EOfW&#10;uNeZZ6h80wKwEgviDTBSUmQa+U1KMA5AY7GbjBaKuMbGLikA62DOVK6D4uX4SFw+XmF1bqVLqJHH&#10;WDPnlmS6GoEcZHwk6sdVbTXZRHpppWVkMpUCqWQ6BiuZTDK0FuFJdW6pFEhJwlDJZJExun5KJvZ1&#10;yUU7VnbS1FER18oDuOJyq51s3OtMrjHVCIwTSW5YXDyoYm0NYMV2IhonZLLJwK/SIcVwq3gJ4y1U&#10;+3XMkFqbREffXABYsWZVTKHJbB8/XNj8SBKnoNzMThYZysTFzLsjK3gbFw1tsukQqWyuy46s5OSV&#10;lJQKsg1BSUrlTpIABR5qdrLIbI9m2uYWN7DAysdpsgPZPoPYB/VS3ABrmpZmF2QArmZL9jVXA1gR&#10;EdX5C2WaHwm3aasluJVdQk9K+j6Ic2vcK1YvWQvDrZXCHVTmxWncKzCkGcwu1lZ2Ca7pjJ/d94Qb&#10;90oy/07FFBrACrwBi8Zwu9AlBNvV2tLAoNobtaDWVmQYXcxBMTvZSgFPWNmTjXsFSUE1reHWSoGM&#10;jKkTpoFL3oBrXBUV6W0AK594MHUd9NMqbpMkUWsrXQKcSDW8vrno5jpj183tbgAr+dBpOL5/A5rs&#10;ihg2SmH/vjWAdYajqlhQkwEAUOhomrHkAXD6alhXk+GqP6jxIiSXktt4D+q+FRnRSbipnSylQCQI&#10;kJs5tyTTdYtgoWttoPDUDSgy/GA6+BjrtQGsBHUQSrO2VEEoLlqjGc3VAFbe+0fTB4NK0dgSPGGm&#10;iKr7VkoBg4tQr1lbkqGRZ/KfuW+lS2gB+aRieIV7JYLB423OrQGs9F3iFRBrKzKqcRinZG5AA1h1&#10;RqzIiGBjmJudbADrHdXk6sUpMoJjvFOKW+kSncks3Cu5RbJ96txSKZDv5uqYDHTBZbGBmEdsomoN&#10;YCUZ4HLCRQY3UlTmdnefVo1CKjIy0PeP6jV9TKXAg09VrPEWi4xAHN3R1dpSKYALYtCmqBEjlZua&#10;a87N3e7WJcNNrS3JFilR3BrAuuyked+K7LiTAmd+UwBWTBnaZxjNVWSYk+y/uW8FYIUb520s8yJj&#10;bRT/GF3SuFc6nc9UyX0Lr8im5wkjVMSL07hXjQsqMqSEKYPmBhSAlRsgcUFFRvr/gbtj1pYGxmdw&#10;S7JBp1MiY7iVLvFSkmSfsZOpFAY95rBqjXtdZFKtLZXC3DdVt8hzlprrZop/RK0R5kSQEdMh/yki&#10;T012TSRQdfIEMl/cQLiZprlNdo07p6rtcDOaG/gSobmaDM3FaypuNzZuc8OnEpqrya6BcN9jPO16&#10;i7yDzQ3TRGiuJoMbGVChSxj/2dywS8SL02TsJJlyoZVppNzcmNAp/IAm028A97K5uXx3k2EFXalY&#10;EC26ixttSMyL02TD7Ypkk5CSVArsPkhUJZNJNnktNbaFfiUXa1Mx8yZDShgHJ2xl2sI2N6m5isxr&#10;rgKwTvyIN27fUsDmiY8kJf840+f2z61xrwTarw1+koNqbhQbqZ0sXcIMMxXDo5l7cbt/UgOZbhv3&#10;6teWKggpeQAtanaydMk9w3eN9XpbcNlrpgIxXt5wK10C3IAaeyMlSUb5Lc1lhaXA4MQ4ADrSIl3m&#10;fSuyGQBFX2aztlQKcEMFqbUlGalFUpvm3ArASoYK+KTRXEXGwDwiGIpb6RJr4ZGVjQOYDnW3plM1&#10;3QKCbGIKqqtUk4ELIpkvPCrwycWNaJzBKzcZa+PxVjuZSgEdSfTVSEnBZVF2cFNrS6UwSQRVaUFB&#10;QGwJcS6goYpb6xIaF5uKNAIkzY2OLsYKOqRSmH5NkluSsTa4mdvduFf6kPAOC81VZF6XNO6V7lAD&#10;qt71u5Gl3Em6x1DgKjRXAVjRXNQoGV1SZKPJH5RMFoAVbkQ+jK1cZNhcxEvU2kqX6Benca8gqrG6&#10;zE6WLqEtxYSj98+tca+gHSgjMtxKl+i3u+Cy9Dwhcad2MpWCt/AKLustvMK98pHcHbORqUqmOZSJ&#10;ct0W6hVeAMYNr1Qk8JpSx33LtTCvw0s5wUUFL4XmpTdTqgMqRpVBUlQE7qb58/66LoCrtBQ0l7qo&#10;QB6hVw2vMium5sqo4gK70qNJTYcHJ597SGmqKURuqrEo3LpSeyyTR0UqBYs9vvARj8rEI2n7G1TD&#10;yzTZaCp4OTm8Tc1BIkueV1LNHhqcDF20cl10h3NymFQP1H0om6A6u9KHyN2vonqgXtDJRvoypPpV&#10;YTVvcuwGvKZtvLjLrTdIYCk5TCp4Oa+pQaoUSqnwalFNcwCDbCVbFbtBW4fp6rD/OBcVrBQygPhH&#10;8rqHlzEEigotryZWUHWavB5uRwOIdSXVrErJRmFa6Qd3a+AVBL/jC+GFnyvksKCpFMS5u1xUfg9T&#10;AwB1UGNDwe7FurxspOUA1ASUljmvpKL5wAOgnf273KBUIicmXUgOLdc15pexARrJigowQFbK+IsX&#10;1phZVwNSaVWqXJaiwtGZsrT9PWw46jRyM/ZhUVEfMON/BK/SG0QV1P0qCKu2bQqKSlEmgCIhh0U1&#10;8Qv1Lhd+letPtMbwSr0xffkNDhjQV0gUc7YH7bGvD4uKio6ZLC3OKzXANV6wk42imoSpCnsXBvWa&#10;zKfBpeNi5Hag2R4NRooWP0VG3xol9U01PpjaxlQCE8pRZnbhVq/BEE0LpP0zKwAqZpuKeBcR85AR&#10;RXOfC37KbijzpohmuJkaVw78ME6MubXK5CiiaxrDqrkePFnJC3vZXOciomUe3RvUeaUWGKCMEcTq&#10;0npNpYmLYRbsFAicCgUUETVdpKiN0BdWlVKMB9PEkexH7DxCD+jUOM2NOQXcYTq04u0WM4Z2ktgW&#10;N6y0wPQ2Nh5ENWhluAOpKNFSjmrX/EZ0qTJxmopW+tMedH9lDTilJ5AK8DUVoK3JMwtm5bBgQZBk&#10;23/ICqUKzoVKBcMrlQd+B80vDK+kmvSCEvzGmtJFX2mqomLYC91LzbpSeXBbKA016yoqTHRnvTXQ&#10;lOyaSjg2FR6wgssREEm550ky3c8uqLjQYJrMNl4oAjXwkZRAfuLV4AcVs1IfV9fYcObMikpbA9WT&#10;lc5IUyElLlkpnStr5zTG1Kr8CyprwTXEdDImZmVNpW3TRpjaO11U2uhufOkdcACjq4pKOxONLp2W&#10;W4pX6g/tJDW29BEAgTqwdHe081cdVQ+sywlH6hzt1HYbVhuEKComFLkgRKFKaXJzZ6Za0H8qFBWB&#10;C5SpUIqFKV14KdlI1WF50UInvhDQwAA3dtVUU1F7SC+q/XXdNQxV80prZXgZmBo9CWJdeM94VmZd&#10;SQVMk94GZl3ptNzec+oiUErju/hCeOH6GV6pAeA17ezEeSUVaeexwnbtRHJ08YUEJdlFwyupSIdN&#10;akvwSg1AYJcghOGVVDdMtaZyTfBK84EwN6a94ZVUwAvI5xheqQEAtNHDxfAqKqYDGb0BWjTOC7Ne&#10;TatvqpkSyhfu72GBTjHrqccT6yqqW2RD7WFhRwfGYPqnUUMUu8F/3ZrCM/JLQUXd5YBP9u9XUQ34&#10;x/hG9IoKXhQ5K4xkUxGMmap2cV6lAQYyZ/R8YU05LKoFDa/WAHS2MjJfAFWgt1j5hldqgAELccri&#10;vIpq5owoXqkBtI6q7qpaRxVaVOv5otJ6vlqr4pLeGPQsWd+U3mmYJqC6dLMIKlrGMtdNnFdR0Qp2&#10;eivsy3zhRG/xfk2nKCyM+ELc+iu62gpeqTemP4LBqZOjL143gEsNr9QblNSqJBVV3cmLqX8GjAC6&#10;P6iYxj3W8v79KirKGKZ/tNjD1BvArGkobXglFQ0OFPCBrh65LmIBprdjU5HzVG0rQV4HL/0uFxW1&#10;WKrl+l0hQ+HF5ps9bHuD8zK2aOFCb8BTm7m5d0W1FLkImCBzp3IPgYorOSwqpJc+f0IOCxM60zFN&#10;51u6lscXYr9yLw2v0gBLRZ84r8KRMtWaRoGGV2sAigKMn1IoUniB0TS8Um/cELcxaT5wcLWHTxTd&#10;Gl6lAWgCTOp4X0cVghR4gBoUypbFF06RorJtikrf5QKQUh9Jys6sq7TN6Cgl86UBpiW1secLQKp1&#10;b0FBB5jhzqvsDd4UdmP/TSkoKHbUlel+gEmdpzxvpdnDgoJyU1SmlPBp8poGJWpdqTco+HtSfmXB&#10;TrGjaCZn9jD1BvYhjU2EHBaAdEZKKx3VAFI6Lk9oaf8yN9n42WoTU3EAi3tQk8xwdePEALioZvE8&#10;jkn1NOds1FSTzThdoxILDQomEWNKbWPqDoKVqtQJcciV+TMrMn1mqQZoBET/XaOpqkcqTr2pvyb6&#10;lwt7GNE3vIqME1PGb+FBad7EjEjFK7UHySm+UdzoAoT6TSwyvYmpPci5jV4UN7rQp6gBFXkoQOiA&#10;GFQhKLCxOGciD45XaYErlmVaS1GKn7xoZGWucwFCSSaSWFHCkSrncQDNRjZKBzCWVg0QAOYQ65ou&#10;9GpdqQJoF3dv+hvgWierZTzXviFQeNAngtIqIVBUYGloTCS2sPCgTyAKlPItqrnKKjhaeNDHmRhq&#10;HueiIg/ugqONB6UKzbQVpxFpHBd1GpQimz1MtTFhc4NmJmebvGaKiLEDCkVK9y+sRKGhiorcHo0S&#10;zbry/t8DEzQIY8AUsS4cAbbD8Mr7f4/TrAy3boB6c1AJUprixhdSWvqgAipFRfGx6lZ1VxhSOnkA&#10;rDfnlWqDRuIDbNnXGwUGnflRyh4tKrZQTdSiJC72kPTIgwqAFRUqlEGfYl0FBqUXu0IY0+0mvpBW&#10;O6pfM21rguoOJJJKqhQVjf5VV0SyQ8nrOK95338oKoK3owH2ZaPAoDhyA0MSvNLa4GlQfaFJROW6&#10;CLYbwEhTHUiQmqowWhIGLyI3FBqadSUVPQgmtC/2sPTGPfhRxSup8JnRiIZXagCKp1RDMcyf2A2m&#10;u/DEGl7pp4BNwRg1e5hU4HSo9Ra8Cgf68MiMBCOHRYWpzAQOwys1AD1MXEK7wKNgA6ed575sVKvS&#10;R4IcSs8X1TXBG5VUaRgoSXCVSCwqnBsKec26UgPQLYjBA0I2urnp+L1GRxUKlHbfDIs3vFLbYIq6&#10;RMcFdBQjRUURi+yeQzZ3uTGgE/Ax/VUYghCX+ZZKFwMYuWhP+kQsy1zmIuPZU8Hsxo2ScZqRrfuP&#10;SpHRmVHd5QaATprO1ECAb4g9xCRQNnbjPxk4Ricjsa4iI86pXNiCfwJAkrJRZFY2Cv7JmL5JuZl1&#10;pZmCsjFVAgR5Y+NnBKcCFTcZFYOmwwndpIvXwx0GmFlXkjHCTgWYCzQKbB8UuLlfRTZdy43uLfjn&#10;Z5xX6Q17Xmk5YA4RuDGotkKNokRV/LBAo4PanxFv+3qjyG4JEQl7A/WSsnE1HRsEryZDb5h3+b5A&#10;o7xED5QW7K+ryQjRG58IB7nWdX2vDN8mA/Fs3i/OJ3gRZ+cTzbKSSoaW76tp6QwaNDmwpjp2x9s3&#10;bSh6jGU9zFgMdVpJZU1RevQmL0zRg9rCpCLQrtxlXuHkhVtptHxTkYaZ/NKu2XtfzUrvGXdjsg5N&#10;RQUk3o3hlQ4HxYwALYwYJhUzCTFuBK9Cf9I1bgYP7Gooirhi52k2d/Vg1lXoT5rX34GgFbzSuaEI&#10;TzU642GML5ymoTx6gldSMQnryrTgxmxKXqQQTZezprqhSbtp8sB8suaFx2zWlVQ0Vp7WK/syX+hP&#10;cLdOyxcVEk+jZcMrNQBBxzEqxXklFXNXVcjhvtCfzN+ZEl7BK7UNnWGnvlvsYZobB5CL7rySivcf&#10;kIThlRqAWtBB3Yl1JRVDNui/JHgV+hOzl2JywauoHthBUyNID96QeXhdmZBDU5FaoiWsWVdqAJpl&#10;KQubXmbxhbaBFYm1oCLDOWNY9s+rqGgHrjBSHFDxOlyZerOmokP6tWm+RE+95MVca7SoWFdSzSTM&#10;K1HLfF+YUaYOqvripsIfmpl3+3e50J+EvsG1mnWl3iAOiPFgeKUGwHVQU8KQ8dh5cl9gng2v1AC2&#10;LJacRvLCVFb3q9Cf0+vUiHwRIYOuhwrx3fhCwDbKxC4issv0kjZ7WOhPRiOZABF/Oj4Q2D3dHo1s&#10;FPqTQKV6voqIEUwHleLg6sYnEt5UZm8RgQZiCpa5X4X+5J6YRiPY/PGBnBflMGoP03J4omuFksMk&#10;Qg6pzVSykRpgQssCDcCFr3VhpjAdYV9HFfpzNJRRUUU066I9p+FVGoA9FBl6upL1ug5zLffXVejP&#10;pYGK2cSiekLPK91b6E8AvjikQs8XFdeLsl2zrlIB5CruzFtZmFGeFECjhlfZG+g1dWCFGYXXgwn3&#10;UgSbxwwW3kAPmoouoKpBERMoktd0njdCX1TajmroJ36KyabgLcQXavuwAaOUkRwESI8pEs0L19fI&#10;RloOmBu05DEyn1Taxi7c5zXK1wDnKOGOdRGbAxMk1lW4T9pQERYR6yoqRktPO419HVVwUULflDAa&#10;XmmlcHo0ODS8Um8cwMCoGFGBRXGk6EpieKXeIH3A/zXrSirwWxQJG16pN0ClzsCpfd+hwKIkU8i1&#10;GV6pNyzchjxIyOESjzI2QKFFCSyBFjPrSr0xcTYDoacHYnzhPfWBKqZXVMtFUetKDYBpc6VieoUW&#10;nbioqZcGhxLrGhyh28Ok0vHeAn4ycGWqW/flsKiWOLbZwwJ+gmhXdQH3RaXj8wX8nBysmSt8X1Q6&#10;71DAT0L6BAPNHqbe4PNMSRHR3RCNayw2xpcaXkk2WSJ1XKkABhI8nyhkI8km+6V4pQLAkyKHZmyb&#10;gotKNABflHtInI0kh1lXktlsZaFFycISGTXxwyIDA/tgTJvCfTIykaCDWlfqDbBHGET7JkDhPmew&#10;7AAx9mWjyMzTVZjPGcgCMNXwSVtjOmmYJaWlQX4YN0+xSjKir2pVefWpwgD7olhdkKnHpHCiM7pc&#10;VXIS9Y9LQsWS6ajHVQ8ikHZP4ObMaSUZxpoKvhZOdBoFurBXkS09Voxo5NVHYTw9qgh2dRolS2Hw&#10;lIQXcw+JdKrqyiYDsGymxDDhq3k5TE+TTWt+E9hoxKfFKlGhEJ9IZ1L1cl0gPsEPGbzXfZHZPWzE&#10;J+hSVb1McDzWBU7UlH3RCyCIqGZh5rjRG0V2QEep80oFQILoyllrBRSlYZrBAtKlPdcF+m161e2/&#10;Jk02aApxlwvwObb1DN8VvMpAsbxKbwBydhZU4UQX69qsq/QGmQPcebOuIrPrKr1Bn7UnU/hFIWUe&#10;MwXP5q0swCcVnMDzzJtSZDMp2chGAT4ZlUzuy8hhkVk9X4BPkqLgehWv1BvWCm2cKH1PZkjEvswX&#10;GdgS05iFgbB5yPCailbBK8mmA5cJKjdOlA0krGx4pbrRe1gKAK0xjd7FupKM2ItKEF3gRLFtlOdV&#10;ZNTAKDuqAJ/YonRsV+tKvUGxvmkSCLw+ZYOwPBUtZg+TjMfCBIeILhYv0FSmoK3JxpwXOuqhcaLk&#10;EpXn1WSPRETFu4wo5LrusbHN1M4me8LlUOsqe4NWEypajiWen4jNZrK9/O2k4j+vTWjjgowQ20Fo&#10;evKFF8zA2+1L4gXZ1d2TyX0x5amYMVkX6NGu6rggIyRqdCKzSYoZiCpT4HNBNggzkYV9KLQoLUyY&#10;xCJSNxdkBybnqDNLNQAzIEHCwmFgZm4IpoBRwfT2SKoHisBNI64LMgpijf3Ly5rMaJLNoykEpMkm&#10;7GgUSCFG6ed/S2baMCu9g58D7H43TkQRca1szAGh8S/ICPQbfA9GQzHjLTM9Ai7IJt6uVlYahGk2&#10;ymehYCm/kVCsMUyB9SYVTpUqzGoy8vtPTvRLg/Cyq76LWNjxjQdE34TCHqpr6DUBoyvjjjUZrbIH&#10;hySksVQBzICBG9FPMpjhnwpmhQHFjqAC2jwxTQZSQAlIQUdRqBT8mZUVGeHpuxvjQxPFzqOG2xWY&#10;nf0HrchAgYGYFBWQDwUEnbboY2wKbqV6GN3J5CNzbKlEgD0sHXkEtyTDb5xHzXBLdQC3xeAU3JIM&#10;NCjd4oW/BJigzm2GOAjfrMlGg6vyDgyx4kaUwFj7TQa3aRxgdjIdErbDcksyuPFgK26tEp6Y86Fu&#10;QJIxOfxqoEn7eqtwoawNN9KcW5ENZpjmEoZbWiNTA3xtKiIZ8B7HPZGTyZ+ItZUuoWZBVTdh6vzr&#10;uKVSoJCKtKvaySRDc13NYy/WlkphyrbGQtu/3Q0rnTbQ6nUrhCjciIcaPVlk/gZUW9EDWHg0s1lb&#10;qiCSlKCBzX0rlCjcgEarc0sVdE1fsMH1inNLpQA3Eo9qbUlGUnQZjSi4pVI4TOrGRALRwXkDbg8o&#10;SiOTBRWFGykEY5YU2TUOGyBTsZMFFh1u433t34Aigxs7ad63govOTnJ0hlvpEpoMq1nOIL3iALyU&#10;FNk1tvXUBuxLSQFN/Q0oMm4AAFUlJWlgwE3e7sKacrtvrg7mDSjYqNdcRYbmQicobqkUvFYuvClv&#10;N9yMLqkGpfSvXlrQiRtQuuQGhDCpCCElqRTgBvxO3bck8ztZ8FG4EaEyerLIrhk+MinT/bU17BSA&#10;/ZjY+ztZZCR1piDXcEulgJRgl5gXp5Cn3G5giUYmq+Mo3NB4aidTBfFKLaVaYifbLjkQKDBSUuhT&#10;ZqTw4qi1XeiSpeGjOLckIwFNX0/FLQ0MrFciLGptSXaN+0CHEyMlpUtoIKZaKgLpjqcDbkColUym&#10;UpjKi+l0KnYyyWgsQTZJcUulQNyUxIvilmTTYtJFCgtSCjdgeua+FRncCMmbtRWoFL+beIm5b0XG&#10;mGLAnkYrF6x0bFAiKOLciowxr7hvilsqhYHMP5jsIfotZZK+RWAVxQ0oRCprWwCf+zJZZJ+xtlQK&#10;PjpTLUw/49xSKbCTS+sdsbYkI0vB4BqjSwqXCiZwAd0JbqVLiOdPp7r9N6AgpoNAnLauglvpEsbk&#10;EIo23FIpDDcg/oZbkgF2Rp8bP6BgpnAD/mG4FdlkRsitirUVRhUpIfJkXpwi81JSnUmxy9Fcilua&#10;MwxEINBubnf1Jh3RwhEQ51Zk5HExXhW3sksA+7I4wy3JkCz6hylupUumK7eTkiTDKmEgqeKWSoFG&#10;F6xN7WSSkcABaaVkMpUCk4fA4Zt8QCFWcZ/pEa3WlkqBIY7M+FTnlmTXtGAfA2NfcxVqlfTldDYx&#10;UpK65MDrNmHNfW4FQMWdwqY3a2sy5HgCjYJbBlHhRrmAiWAUchWVANzDSEmBUKfyWvW+o+o/LAWC&#10;k6QV1drSwDjc4HUoK6jRq7iL9Io0O5lK4UDwmxi9kJIL/OrgXhW3VAqfsbYiI2BCEt+sLZXCZ5xb&#10;kQEocVmjgqMemFg7B7BvKTQZoacb0/uRDsIpXDymTJ0x3IoMf5b5c2YnSylM6wwVnywk6wGDEpdd&#10;cGtQKsGxqRXd38kmw1im053hVrqElCQeo+FWZAOyMf0LmX2a54bawsIw3IoMwwSMtFlb6RLqU8gj&#10;GG5NRiGHersL0wqo/Wnmw4pzKxV04NyUH1Co1plvTpmK4Va6hFz+lLXtvzjVyHQ6jDNYznArXUL4&#10;QnVpBlyaUkJuXSGsL8joZEp3PLO2VgqU0SmcQkFiuaNoSlF/91DoVoIeQNWN5moyuD2RSt49N3rb&#10;/Wt28oKM3hjMsjPcnikFIyXkSfMjCWJjZRturRTG7RD3jbuc3DAwnoy3COIoyWitdwOYYvd2X5DR&#10;+WNmFYlzK6VA9kdNtgf8mR9JkQFIV8OtlALcSKb9f9LOZkmW3MjOr9J2X4CVmfFLm56F1rPUQlo2&#10;W7ThmFHdNLIlUXp6facyIwp+om6XH5uZRfN6lgMOxIHj5zgcnbYVNWpr3eJlmIxGwn+2EtmbGrea&#10;mm0rvoRlKG+6d9pW1AhBghLo9GTxJXTk1knpxc3zsUtYy7zx8GkDJWVd8jZNrXUJ13dKbXjlzpk5&#10;NwVGtTdiazt8gKnxfE4r5RsH8qU20mZ1Ar1NjUhSBYp83ZM13HVn7u61rfgSDvBaqfOYPYe2sVBg&#10;5ur4kqLGQ0QbHq/TtuIU3pQytjF3k4N9MJLaeIig40tK6KqyRc2d+OutqvW/2+hLCAzVPr8xukuk&#10;rLJ14rw6PTk6BcUNPDo5AbYa80rg8MpmpYHJ0SmQGOiNVW+nbaMaR0gMuMZJL4kzh8/NgRUEaMdP&#10;FjVq43Smsy4p8avURk92MFnUqI2u7LStBrDCSO4droMEU0OX0CFU10FJDWDdSKbXyeawFTVqU56l&#10;BkpK3Gs7UB9ScGybUgt0IlE57R7UOGpfWk9KVjUdtbMR6LRtXGDcWKgRQN8YASXjqqitVjwX8QVj&#10;21amgA67XtU4alda407bii9Zqa6Tl4jzwcFIauNYrTMHlFSoRE/CG3V8SVGjJ+9KsP215yrJUDmJ&#10;0GtKne82uiCFRre4RRZLQ5dQGzenOigparSNVEOdttUAVu4ztPJKQ4ENRir0Hk6s0ZM1gJV7h48O&#10;3w0FVmtj1dWqbXQKZMpj6m715KgGucs1i84IqAGsUA+4vAZKihq1aZ/f6cniS8CxXmf/ev9W4l75&#10;bsw4jTMFHOPwAXglkfvDrZ4c1aiNubtV2+gUOGckxWxn/1bDZWd2OB0eh51QaRv3WDsPg1Q12sYA&#10;6OyoagArAaVKWtL4btWXcImkExvKwWJpmy70dXqyqOGVuTPUGW81gBVX3or44DMNRlIbPdmZTUvc&#10;K1sVdsKttlVfoo13q22jU+BTE2/QOZ0pca8KghHZ9PWMUwNYSaXP7N1ASVFTbUp50Kit+BICZ3hE&#10;olPbqKZrPK0HNVhADp8bhqrpuYoaoVJ45RZKii/BK/fOFErcKxQCE05ndJe4V0JguA/SwuTogqiN&#10;z9aqbXQKJMffiRnvfLdRjdr4/86MUwNYOQpqpdWm7OFzUxtQ7ny3GsDKFb2pw7+xOx9r05tcHWaF&#10;U61BjXwQJAvpjO6iBq+IK+vMbyXulRxyJK1r1Ta6oKC2ssfBlbRukWwl7pU9N1Ry67uNToFDFi6O&#10;dua3kndVAaxba2VeEq9CrNyUTuLr2bSoKbyKPXTDT9YAVu4Rtp4fJhHfAC61bW3thEsaVQWqEXvc&#10;aVvxJRyXkHWs07bRKbSzABF5WtvG6O54rhrAyn201qtKJMistTUxWQNYebVQCdW+RklR47vBk7fa&#10;VnyJ1hedXCXkkxvbNhNk24mh32oAazdTVFXDl2jf10BJDWAFk62cSrzBUtsm2qJTW/Ul2tJ25rcS&#10;9wr8Gd2dNVdJq8p5AnNAx5cUNXqy27bRKRDozwK2Vduo1p9NS9wrOSp5M7VVW/El5CCbOzeuCXwc&#10;PjdRKb0slVVN60k9tvr16rUGsHJiS4WN0V3U+qvXGsDK9RjiLju1lXUJ7wrcbp3T0BL3Sk8Sm9tZ&#10;mRe1Z9s6p2o1gFXp43q11XUJjqu1oyrJVhkBJO1pta36ElCDkQ2UVF/CSq3FiJXkrn1fUhKuckWp&#10;l6ON1+eHgaOJm5OPTttGp8BKYe+dK5e416Bto1MgTmpTqoKvZ9OS4lV+kl1Op23Fl/CS4qO1nqzh&#10;snMXJSWAlVUQMWedthU19qYMgc53KwGsHPOyM2rVVn1J93SmBLDeNr5by3MVNYKqOXnqfLcSwKoc&#10;PHqd52uUFDXCnEmJ3pkDSgArTGYve89W1OCEeTGjVVvxJfifnlcumVu5xQYD3UJJcQq6+dDykyXl&#10;K5mJCI5u1Tb6Eh5j5ApoxyvXuNd2hFWNe2W+ad1Iwy+OfhLXJRrh6zmgBrDqbapOPgWccKkNdv3e&#10;qa0GsBIs28ooApRKbQydzt0+UsQXNUZAJ0uyqckrtHb5FvfKAWWLWalqupTZyWrJYrW0TddxOvuA&#10;qsZZBAFdDZTUuFdGDWFIDc9V1TTnt0Z3jXslgHVp7XGqGvd22cB12lZ8CZBs3ZTnwbjxA3Dq0VuZ&#10;17jXO3cfWlERpiYqvzPj1ABW7oMo3efXM46pscns3ACFbahdQpLQFiaLGkvzqcN17DXu9Y0r6J0o&#10;JFPj6JvrlV+jZK8BrMw43FL6uidNjcgZBVV/6ZW5JDf0JNFjHCy3ahvVdCdcl9AbtY2+hJWCIuo6&#10;bRvVYGghxBrnJVx3K23jNLrjJ6saq6BJgf6NtpV1iU7aO1ERXB0cjGSFpwiHTm2jU9CVd/bCnZ4c&#10;1WD72OW32jauS1iZ987wOI0Z26YTjE70GCu6QQ2I9M7wqhr7gG5to1OgNk5DG56LOO/BSFwJ37sz&#10;Akrc642bTS22j+u9tbbe6cxe4l6VtA+33EBJUev3ZI17RU8bsS/nAIjj0jbFE3UwWQJYyR0sLHdq&#10;K75ENnbOS4jzHozUXfLW6UxVo0d6vOleAlhJgq+0oZ22FV+ixUxnPUnikdI2XozoMNBVDb6bQ9tG&#10;nDmH3aU2zhQ6e5yq1ubymc9KbQ8y0jZ2wlWN+BJuSbYwOToFpg2uqLVGwKim2lqPHxN3OraNLLY8&#10;3dNASVFjDuCEvuO5SgArN1tbSQD2okVlvYBGYniHplEXaTA6LRu1iAxl5ujMpSV8VbfrW0ugokWI&#10;Lb3YWd6VoFfOHHs+smjd6XqFOH+9JinBq8rY2nIjRYvA6LfWZWvWgMM323gXo5OdsWq1T7j2ErrK&#10;ASPvSHUAMvqeoGWjE+GBMUJ0OpWNWtwX5eyu40NKvCsnQL0pu2gBEP6vU1mJW+XBRa6idZpW1Noh&#10;2FzHHhCie2h6hPrrBUJRw4cA/s6wLnGrN7Zt4uIbtVUngjvoHG/tj3FdgesnsKRV26imTC685dkY&#10;2CVu9XbjiL1zXZFbGMMHoDb2qI3wBKLCBzWWI6y1OpNoUaO2Xkgo64FSGx6i5fyL2jMktNWTo0tg&#10;YccobRCYjMvBSGpjru845BruysZZufoamCyu5D3ctdW2cV3B0H7fNTRqG9VomxrXwGSJW2Wzwblk&#10;ByVFLait+BLuVLZCQnmSp343JreOn6zhrgQfba3vVtT6KClxq8oG37r8z6WP2rYmJkvcapsu5Xij&#10;1sZmozMCar5WYmR1W+5rTBa1oCeLL9FNiZaftHDXrlcucasEevDYVGd0FzXmN7ZEndFdw13hPVtJ&#10;UiB5yneD5Os80cFLEoMa9D28QKttoxorBeaADkpK3CoZTVkld1YKRY3a3qeOr5fJJW6VqyocpnUw&#10;WdQ04bdSD0OgjD1JMjsugjRGQFHTlT7CyBpeuYa7cnLdO7wuatSmcPZObaNToCe5V9w5uKjhrmzA&#10;WinaMWrsyYUFRms9WdRAyftZTgMlxZewCMItd77bqEZtzU1piVtlgceE2kJJXZdweN0hMPca7spp&#10;5lvrKKGo4bmavqTErZIOnnCgVk9WX9I9uChxq4QWkpSo05NFjdUrI6DjlUvcan82LWpamXPs3Rhv&#10;JW5VuW3W1oFTUQtqGxcY8iR6o/vrubtEyfZXeCVuVS+XPDqJsjgsGpwCtfUufrITHdRYK3Oe02rb&#10;qBbUNjoFasPIVm2jWn8VVNK89o/KixqjmzOFzj6ghrvC8vXWJUUtwOToFNi/caDWCNQnt/3wuVWb&#10;Ija+ngNK3CrP2r+fnX49AooatTHjdHYdNdz1fbfY8ZNFDZRo+dppW1mXvO+EW7WNau+Y7Fwz5Xru&#10;8AH4bnrRq+FLippqayW3IZ6/1Ma6pHNht6rx3YByCyWjU+AsiHHTatuo1h9vJW6Vcy6Y/1Zt1Zd0&#10;T+ZL3CpLJ07HOp6rqLEK4pir1ZPjZoXzSVxJq22jWn8fUOJWOSogEVsHksWVTISttpZcJWxV57Wt&#10;1WTR4lCZ9C+ddUIJduUxNfZvjZYVLc7m+WidTUAJWuWqtpYyX/vIokVltKzjI0vMKp3BvqhT2eh9&#10;+jEeJWR1pfNbREDRojJ2iq1vNroD3stovQgFczh4OqaMlUReDedfAlZ5B7iV1IZTsFIZ6fA6FweJ&#10;XxvUeJoXZqrzzUYtUtBymt3qxtEXwKZwmtCpbNQKunH0BXhGzrc6lY1abNng0jvjrASrAn35na/H&#10;WdFSWkv1/tcrnxLiiiNo5dcgnmz40ncxAK0JtISqcmDRY26KFkHXtKzVjaMv4DUVaTW6cdS6k4vx&#10;1rkRT7q0oUN4rKr1UEbVIpAQtqkze5Y41Rl31YpbLFqkm9KT0h2AjL6AJ962TipS4giG/iBIlUmm&#10;VdnoC0gSQ3h355uNWlR2VyKVBvRHX0Bc2dRa8VhoK+6qxTSU0FbOgpUeoIHG4kH4aK0sw7e3Eto6&#10;v91uncgfU9Njka2rUuiN7oDHRnB1XzfO1EgY3IuARm/cmky8VdU5jDQ15guOdRuYRG90CQ9u7Hdm&#10;GlMjiS8rmMbgRm90JQ+Cae+NLCWmxg52V698OQjQGxcWXM5qJds2NapjzdRr3egYOHxrRdNS3aim&#10;x25b+3r0Rtfw4JS2s7IzNU6ouGrVWG2hN7oUokBbR5Km1n5QAr3RPTB38NRSa9yNanrMfevkF7i9&#10;lWhV5XzphAuYGs+X87Zi49wCvdGr8OZ5iy01NQ6ONnJrdgZCjVdll9IJT6C60RkxgzMb96obvQqP&#10;oLaSpVPdqJZUN3oVDlhar7pT3ahGIn68Q691o1fhpQdOGTvIrAGy8D6tjCWYWdwDoSydtZ6pcVGO&#10;nHitGaHGuhIx23nIhepGZ8RRCZcJetWNXuXeb92oplQIrXgPzCzugVSJnatapqYko9CtnXFX41ZJ&#10;W0KnfLkyYlVeomT7UKmRqyzvO0nAqG50RixVuMTZCLFCb3QP7G6XuXGMbWqQrXAkrdm8Rq9yQkne&#10;+k5nFq+Cw+Qwo/XtRvegx61JwNCpblQDmYyE1oxQIlh5zkJL7051ozNSSnJ2x63WjV5Fz8l38mry&#10;7Yqa0ul0EnygV9zDzKWOHlSKGm1bmp1Z3APXPzsZiLGyqOEbeKq01ZmjV2FN29pHUl1RI4kYzyh1&#10;qiuhrERSsknoQKWq8cQ1u+tWdcU9UF0nQgiSo6hphdO5j4De6FWYEB7sZBoDoaqRiLuVfozqinvg&#10;G/TGXVVTRu1OABTVFfcAVDqhm64Gsz91IqDQK+6Bi3qdhBGuRvA4OfpbUCnuQY+2tzbLJQ6WvC7t&#10;b1fcA0FhHfKD1hW1oLrRPXBS14m4orZRi4dFSHXd68vRO7AO66Qgo7ZRi9vapLFv1VZCWsnw2Fuo&#10;FC0uWfIFWnNrCWklpL6TVkGh/sPBmy5Zcq+hg8oS0kqOzR5KilZS2+hQlI6kNY+XQFjelueAqrUr&#10;LyGteiO+EeFITxYv9GAO6ZD7IjOHL8BGpLdoKFqaHtcmSkZvglPoJITRmnewkVCyB0lVWygZvcKi&#10;x+o6004JhCUqhhHQG2+jV1hYtrXWsiUQlqgYKK9e20avwJPhnQuF9OSoxTkrbxq22lZCWmEBO2nx&#10;bm9Fi/R2vELWWjiXkNZ+bcWXaFNw77VtXJ20MVkCYelJ2tbyXCWkdSa1f2s6LVr0JC+wt1BSQlo5&#10;eu6thIoW6zXOVXptG30JiZt6y7wSCMtz3FwiavnJksFV3rXXk8WXkAxj5ViwcfBcImHZ9neiCRgB&#10;owcCJVyR6tU2+hKWhizrGwvmEghL8DLH8b3aRq9ArqEO2UPbRq3AK5eQ1nZtRYswZBEpne9WQlo5&#10;2et5rqLF3M26pNWTJaS1/d2KFhGteIWWn6whrTzo1hoBRYv1JBuWXtvGFQahqZ04WPYLo1ZS2+hL&#10;mBV7frLGz7JOIISkhZLiFdq1FS1cMjvbVm2jV1BYR2t0l0BY1iUT2QhatRVfwmF6axVUAmHfR3dv&#10;ZV5DWtsoqb6E58s6nLgC/4aVIRRPJ/bEtBQ/23rlEb1xhdEeAUWLdTmPmbS+m2VwlQdqzAFFi9n0&#10;AbveQUkNaeWEs3VEU7TIZ0vKil7bRq/A2/K9lUKNn+VV21ZePL7b6Evw5b25u2ixdCYIopGvl9pG&#10;rwCSeyxn0aI2Dg5bnquEtD6YOXooGT0QJvPderWNvkTZaXu1jVpEIpOYrbWeLJGw/dFdfIkeeezt&#10;cWpQ6/tuvTHeilawVq5RrVCCrTmgaOkOBW9FdUZ3DWttt23cGTHj8Mxpr7bxvETPl7V8SYmhvfFs&#10;O7dmWm0bfUm/tqJFrAWxhK3aRl/SxmSJh2UVhH/t1Tb6kvaMUwJik9pGr9D2JSWOVke9Sk7b2FGV&#10;DK5tP1m0eDiFIJJeT45eoX2qVvK+EhFLZECrthLeioW9+a1ocUXzPQ1ioydLfCuH2J1nTonwGlcz&#10;+B82Ai2vXAJcOffo5CmituJLgtqKL6Ene8xYSfzKWRCeuffhilsQM9Yi4kpALbEShPH0+nL0JgQl&#10;8OBEZ5FXgmNpHfewe60b3UmbEijRsbzWBVB6tY3uhFTjvWC2kvqVhSGxDK1poES6rr3X5XVPadhA&#10;gBEyrLW23iVAlqHTOzIpWtRGYFOnJwmdG6zsHlFWLdyJziMajhkYDrUp72hnkVe1dGbIG1qt2kbH&#10;AJPQOsSAaR9s1FUFJYL72lXCpg163QVs1eKdClYmve9WvEnzWIHF/2AjE+reY/U5kSt6Shb49QLW&#10;tTiOaI1uTnaG2jjD6Jw9VaUbQYQaOJ3PNroSHSr1mla0eNFNqeU7tRWn0Fy/smEbOkTzje6ld2ob&#10;Vybi7Xo9WbW6+3wCUgYru+vXqsV+ketcre9Wg2Kb+0XOEQYbASjbjtZwK8Gt3bNe/FupjRie1l6Y&#10;uXrQw7m22Pyqxfl8b+bmIGeoTAForQFQtPDQyvzagWQJbFXTGpfV+GrF/xDMzjX4Vm2jJyFfUStO&#10;mwE29AgXDldWao3RVqJau/wbjNtY2cIIaM1tJe+rghs6m3xoorGy+86E32rZ6BHgg3vTdgmf1a2z&#10;FvXAoeloI8vkltMqWoSJklSs07ISzbovrQSzDOvRiyhWuvfNSgisom86+Rq1SBo6RLdCWwczXO4e&#10;1BjlrdxB1DaqMc8ocLYB/pLAVWEbndve1DY6H1wPabhatRV/wG2WzsU/ahvVyLrYenIRtdEf8D55&#10;6zKeqS2s/luUKbHpw3cjZINc3J3FVlHjxEmp2TrfbfQIdzaznawwtG1Uw9cRO9aqbXQkXJfthbhz&#10;Yjd0CVsNvWjbaFuJYSVmY+5cnddGeawN4qG1S4Q4HtSIUNha+/uqxsN9U4tWJPB0rA1Mtu6VVDXW&#10;Fa0nqeiS0SncOZnp5LMyNW6Vtm7PozY6Ba5dEErUGQFFTfeVW8d3XL4eepJUMjwS0qptVCMXNJfc&#10;WpgcfQkhOuIrGlupEvQ6Pd8V6YyA0ZcQa8DU3aptVMMpA5NW20an8FhYR/VqG9WUCZ0NX6dto1N4&#10;bNTW68mixvMknewADMvRKeC4yAba6cmqtkOtt1bJJXiV2li4tWobXdCDxxl6360Erypqo3WNmOjk&#10;ceAsy9rzkyV4ldxNJNpvtW10QayBeFW9g5ISvAphxxshrdqqC+JsvjUCSvAqSSWba66iBoevu1GN&#10;EVCCV3UG1+ICOPYZvhsHVb3bcIBpUOOp3kdzBIxq5P7ojoDRKXRzEjBMRzWicpe915OjU+B1O+JL&#10;WygZ1Qj24HJN57uV4FVyv5IvrVNbUVOKjBb5zJni8N249s3zwK3aRjUWQffe0UUJXmVot7Lo6kB3&#10;MPK2cXre+m4leJWDeTa0rbaNvoTcnL2Ads5mByPZ4RCJ3aptVOMQrrl6LcGrnNT28hFwYD0YSY7m&#10;Ny6tNnxJCXkVNdI74i1qdBAMbau20Sns+JJW9DABTkPbcK9c1Os0bfQJXIPnoYTWZxvVphUauVXZ&#10;6BJ2MvjeWwczJeKVJ7M6L9iz4hkXJRzCkbWihf+iR2qf1k1Ctr1D70OTcO+kcy+z6un0ojWV1shV&#10;7pLy7m7nsxU9rgv3zoFq5CrLtB5dyt5k6BMSvrTWJDVw9cEpNKOmsQkoek06kVXxYGE7p61W04Me&#10;R6Ctcb2MSwsqu7fedqSyUW9ZIOoa47pGrTJnc6TW6sbRi9x7IVxMEkN3EPuoYJRWZaPeutxaTqRE&#10;urJe4wy0tWqtemC/9dFKpCvLvJ10LZ2mVT0eCGyN6xqzSjeSxKZVW/E+OjvqYKTGrE48IcZCvjHU&#10;it7C3qZV2egM2DHy2VoYqaGubElblZVVRVDZqGeb0T/89Md//x//9o/f/vVffvrjT3/hf/xB/+vn&#10;f/7ykvG/fvjpl3//8dvbN/3wt1//8cM/f/z286+//PKP//jtz/+N2ej/fvzzv799Q50i0XoV83vK&#10;fN5R+RYps3ocle+RMl9tVH5EyvTmqDxFyrjYUXmOlHGZo/ISKeMCR+U1UsaljcpbpMz6aFTeI2VR&#10;zKM2/44w5iDLUCY6t9Se4UysblHPkCbGtahnWBOFWtQztIkTLeoZ3sRyFvUMceIti3qGOTGRRT1D&#10;nbjFUZ1/J6gTW1jUM9SJ/ivqGerE5xX1DHUi6Ip6hjoxbkU9Q52Yt6KeoU6cWFHPUCeSq6hnqBNr&#10;VdQz1ImGGtX5d4I60VFFPUOd+KWinqFOhFFRz1AnKqeoZ6gTpVPUM9SJbCnqGeqUMaSoZ6hTCpCi&#10;nqFOOT2KeoY6ERajOv9OUCfioqhnqBOlUNQz1IlaKOoZ6sQVFPUMdTrFL+oZ6nQsX9Qz1Ol4vqhn&#10;qNPBeVHPUKfsD0U9Q52Otkd1/p2gTkfcRT1DnQ6fi3qGOh1CF/UMdTpVLuoZ6nTeW9Qz1OkAt6hn&#10;qNOJbFHPUKe0AkU9Q51OTYt6hjodg47q/DtBnc5Di3qGOh1UFvUMdTp5LOoZ6nSWWNQz1Ol0sKhn&#10;qNN5X1HPUKeTv6KeoU5neUU9Q51O2Yp6hjodm43q/DtBnc7PinqGOh1sFfUMdTqqKuoZ6nTNuqhn&#10;qNO96aKeoU4XoYt6hjrdhy7qGepWQx3/jr67oY4bzIm6LhOPxvPvSN1Qx23hSN1Qx6XhSN1Qx33e&#10;SN1Qx3s1kbqhjhu3kbqhjiu0kbqhjjuxkbqhjkuukbqhjluribqunY6o49+RuqGOe6WRuqGOi6KR&#10;uqGOi5+RuqGOi5yRuqGOi5mRuqGOm5aRuqGOq5ORuqGOu5CRuqGOy42J+vv1xBF2EmQFGPB0BTEr&#10;wKCnW4VZAQY+XRTMCjD46e5fVoABUNf5sgIMgrqilxVgIORuTFiAwVAX6TILDIjEJWUFXAiLmLFw&#10;JHKDLWrChbRAkBXgSITHyApwJMJkZAU4EuEysgIcibAZWQGORPiMrABHIoxGVoAjEU4jKsBJDN2z&#10;ygpwJMJrZAW4T4TZyApwJMJtZAU4EmE3sgIcifAbWQGORBiOrABHIhxHVoAjEZYjK8CRCM8RFeDE&#10;hi7cZAU4EuE6sgIcibAdWQGORPiOrABHIoxHVoAjEc4jK8CRCOuRFeBIhPfICnAkwnxkBTgS4T6i&#10;Apzs0C2PrABHIvxHVoAjEQYkK8CRCAeSFeBIhAXJCnAkwoNkBTgSYUKyAhyJcCFZAY5E2JCsAEci&#10;fEhUgBMgRI6FBTgS4UQyCxyJsCJZAY5EeJGsAEcizEhWgCMRbiQrwJEIO5IV4EiEH8kKcCTCkGQF&#10;OBLhSKICnBRRkHlWgCMRniQrwJEIU5IV4EiEK8kKcCTClmQFOBLhS7ICHIkwJlkBjkQ4k6wARyKs&#10;SVaAIxHeJCrAiRIydoUFOBLhTjILHImwJ1kBjkT4k6wARyIMSlaAIxEOJSvAkQiLkhXgSIRHyQpw&#10;JIbMCe8Z1lNoCSILnDzhFeGwAEdiyJ+QQ9eaEDIovMfhBYRIhDQpR/lkkAz7wJEY8ig8hOEWhEhU&#10;OtFyLBxyKTz76QWEPlFJP6sFIRKdUCE5SPYVlJqzWBByKuTL9wJCn6j8mdWCEInKiFkLCJGoHJe1&#10;gNAnKm1lLSBEojJR1gJCn6jkkrWAEInKF1kLyJBIYppagASJUyUdlBeQzc48D+0FZEjkOWsvIEMi&#10;yca9gAyJXH3yAjIk3pUqcfyMEmRfwZBILquwAEPiPeRYuDbvTQiR6BwLT8xnTVBSwNKJIcdCGlkv&#10;IESiXw0hoWTYBEdiyLHwCIo3IUSiXxC5hxwL+arcghCJfknkHnIsvJDmFoRIdI6F5wiyz3i5KhJy&#10;LGTmsyaEHAsvO3kBIRIvF0ZCjuV+uTIScixk/fAmhD7xcm0k5Fjul4sjIcdyv1wdCTkWsq9aH4Qc&#10;y92vj0gQTSx+geQecix3v0IiQWaB+8SQY+GRXu/E0Cf6RZJ7yLHwTLpbEPpEv0zCvemwE90nhhzL&#10;3TkWCaLP6FdKyCEUFuA+MeRYeKfTvkLIsZBOwgsI14l+teQecizknnQLQp/o10vuIcdy9wsmEmQ4&#10;cCSGHMvdORYJIgv8msk95FjIqWNfIeRYeJPHCwh9ol824SWcsA/cJ4Ycy90vnEiQfQX3iSHHQsYz&#10;78QQiX7t5B5yLHfnWCSI+sCvntxDjuXul08kyCxwJIYcy90voEiQWeBIDDkWksMZDkKOhRyvXkA4&#10;O/tFFNImh33gPjHkWEjabk0IOZa7X0eRIPqMfiHlHnIsvEnkTQh9ol9KuYccy92vpUiQ9YEjMeRY&#10;yE7pfRAi0S+n3EOO5e4ciwRRHzjHcg85lrsesCunOCHHQoJDLyD0ic6x3MN7KnfnWCTIOtF9Ysix&#10;kNrZ+yCcnZ1jIZtp2ASfncMbK3fnWCSIOtE5FpKUhwU4EkOOhQcK7SuEN1fuzrFIkPWB71jC2yvk&#10;jPYmhD7RORYeqwib4D4xvMPCYy3ehHB2do6FbHhRE3hgt1ogQfIZH86xSJAVYEjkHeSwAJudH+E9&#10;FhKKeh9kPpH0il5AhsSHcywSZJ1oSHyEHMtD7z+NU5sEmQW2TnyE91h4Z9UsCDmWh3MsEkRNcI6F&#10;54jDAhyJIcfy8ARcEmRNcCSG91jIle5fIUSicyw8dxA2wZEYciwP51gkiDrRORbyR4YF2Oz8CDmW&#10;h3MsEmRNcCSG91h4tsZwEHIsPG7uBYQ+0TmWR3iPhSTAbkGIROdYHiHH8nCORYLoMzrH8gg5lodz&#10;LBJkFvjsHHIsZIi1rxByLGSY9QJCn+gcC1ntwz5wnxhyLCSI9iaESHSO5RFyLLwc4xaESHSOheeY&#10;sk50juURciykArcmhBwLacG9gGzHQhZzLyBEonMsvMsQdqIjMbzH8nCORYLIHzjHwqukYQGOxJBj&#10;4T1H+wohx/JwjkWCqA+cY+Fd9bAAR2J4j4V3WLwPQiR6Sq9HyLE8nGORIOtE94khx/JwjkWCzAJH&#10;YsixPJxjkSCywDkWHrQKC3CfGHIsD0/xJUHWBEdiyLE8PM2XBJkF7hNDjoV87TaYwnssD+dYJMia&#10;4EgMOZaHcywSRBY4x/IIORbeYbBODDmWh3MsEmRNcCSGHMvDORYJMgsciSHH8nCORYLMAt87hxzL&#10;wzkWCSILnGPhoZmwAN87hxwLrzYYEsN7LA/nWCTI+sCRGHIsPKDlTQiR6BwLr/aETXCfGHIsD7/H&#10;IkHWie4TQ47l4RyLBJEFfo+F1w7DAhyJIcfycI5FgqwJjsSQY+FZVENimCPs4RyLBFkTHIkhx8IT&#10;2N6EEInOsTxCjoXHhKsFEiR9MDnHIkFWgCFxCjmWye+xSJBZYEjkNZmwAEMijzGFBdjszCukYQGG&#10;xCnkWHgDzXGQIZGHa72AbHbmwWIrIORYJudYJIhw4BzLFHIsvJrmTQiR6BwL74WGTXAkhhzL5ByL&#10;BFknOhJDjmXyeywSZBY4EkOOZXKORYLIAr/HMoUcy+QciwSZBY7EkGPhbUODcsixTM6xSJA1wX1i&#10;yLFMzrFIkFngPjHkWHg63Dsx9InOsfDAaNYE51h4cDoswGfnkGPhzTnrg5Bj4a1BLyD0ic6xTCHH&#10;Mvk9FgkiIDnHMoW5wnju2/sg9InOsfCca9YE51h4NTUswPbOvDEaFuBIDDmWyTkWCaLP6BzLFOYK&#10;m5xjkSCzwH1iyLFMzrFIkFngSAw5lunyVErIsUzOsUgQNcE5linkWHh61kZjyLHw4rkXECLROZYp&#10;vMcyOcciQdaJjsSQY5n86RQJMgsciSHHMvk9FgkiC5xjmUKOZXKORYLMAkdiyLHw/qwhMeRYeJzX&#10;CwhnZ+dYeFY+7ANHYsixTM6xSJB9BUdiyLFM/qSKBJEFzrFMIccyOcciQWaBIzHkWCbnWCTILHAk&#10;hhzL5ByLBJkFjsSQY5mcY5Egs8CRGHIsvH5twznkWCbnWCSImuD3WKaQY5mcY5Egs8B9YsixTH6P&#10;RYLMAj/FCe+xTM6xSJBZ4Kc4IccyOcciQWaBIzHkWCbnWCSILHCOZQo5lsnvsUiQWeBIDDmWyXOF&#10;SZBZ4EgMOZbJORYJMgsciSHHMjnHIkFmgSMx5Fhm51gkSCyYnWORICvAZuc55Fhm51gkyCyw2XkO&#10;OZbZ77FIkFlgs/McciwzlEq5hiJBZoHNznN4j2V2jkWCyALnWOaQY5mdY5Egs8CRGHIss3MsEmQW&#10;OBJDjmX2XGESZBY4EkOOZfZ7LBJkFjgSQ45l9nssEkQWOMcyhxzL7ByLBJkFjsSQY5k9V5gEmQWO&#10;xJBjmZ1jkSCzwJEYciyzcywSZBY4EkOOZXaORYLIAudY5pBjmZ1jkSCzwJEYciyzcywSZBY4EsNc&#10;YbNzLBJkFjgSQ45ldo5FgswCR2J4j2V2jkWCyALnWOaQY5n9HosEmQWOxJBjmZ1jkSCzwJEYciyz&#10;cywSZBY4EkOOZXaORYLMAkdiyLHMzrFIEFngHMscciyzcywSZBY4EkOOZXaORYLMAkdiyLHMzrFI&#10;kFngSAw5ltk5FgkyCxyJIccyO8ciQWSBcyxzyLHMzrFIkFngSAw5ltk5FgkyCxyJ4T2W2TkWCTIL&#10;HIkhxzI7xyJBZoEjMeRYZudYJIgscI5lDjmW2TkWCTILHIkhxzI7xyJBZoEjMeRYZudYJMgscCSG&#10;HMvsHIsEmQWOxJBjmZ1jkSCywDmWOeRYZudYJMgscCSGHMvs91gkyCxwJIYcy+z3WCTILHAkhhzL&#10;7LnCJMgscCSGHMvsucIkiCxwjmUOOZbZORYJMgsciSHHMvs9FgkyCxyJIccy+z0WCTILHIkhxzL7&#10;eywSZBY4EkOOZfZ7LBIkFizOsUiQFWDxiUvIsSz+HosEmQXG9i0hx7J4rjAJMguM7VtCjmXxXGES&#10;ZBYYx7KEHMvi91gkyCwwtm8JOZbFORYJIgucY1lCjmXxeywSZBY4EkOOZfF7LBJkFjgSQ45l8Xss&#10;EmQWOBJDjmXxeywSZBY4EkOOZXGORYLIAudYlpBjWfweiwSZBY7EkGNZ/B6LBJkFjsSQY1k8V5gE&#10;mQWOxJBjWTxXmASZBY7EkGNZnGORILLAOZYl5FgWKJVC3kuQWeBIDDmWxe+xSJBZ4EgMOZbF77FI&#10;kFngSAw5lsXvsUiQWeBIDDmWxTkWCSILnGNZQo5l8VxhEmQWOBJDjmXxeywSZBY4EkOOZfH3WCTI&#10;LHAkhhzL4rnCJMgscCSGHMviHIsEkQXOsSwhx7L4PRYJMgsciSHHsvg9FgkyCxyJIceyeK4wCTIL&#10;HIkhx7J4rjAJMgsciSHHsjjHIkFkgXMsS8ixLFAqdXYOOZbFORYJsibYKc4SciyLcywSZBbYKc4S&#10;ciyLcywSZBbYKc4SciyLcywSRBY4x7KEHMviHIsEmQWOxJBjWZxjkSCzwJEYciyLcywSZBY4EkOO&#10;ZXGORYLMAkdiyLEszrFIEFngHMsSciyLcywSZBY4EkOOZXGORYLMAkdiyLEszrFIkFngSAw5lsU5&#10;FgkyCxyJIceyOMciQWSBcyxLyLEszrFIkFngSAw5lsU5FgkyCxyJIceyOMciQWaBIzHkWBbnWCTI&#10;LHAkhhzL4hyLBIkFq3MsEmQFGMeyhhzL6hyLBJkFtmNZQ45ldY5FgswC27GsIceyOsciQWaB7VjW&#10;kGNZnWORILPAdixryLGszrFIEFngHMsaciyrcywSZBY4EkOOZXWORYLMAkdiyLGszrFIkFngSAw5&#10;ltU5FgkyCxyJIceyOsciQWSBcyxryLGszrFIkFngSAw5ltU5FgkyCxyJIceyOsciQWaBIzHkWFbn&#10;WCTILHAkhhzL6hyLBJEFzrGsIceyOsciQWaBIzHkWFbnWCTILHAkhhzL6hyLBJkFjsSQY1mdY5Eg&#10;s8CRGHIsq3MsEkQWOMeyhhzL6hyLBJkFjsSQY1mdY5Egs8CRGHIsq3MsEmQWOBJDjmV1jkWCzAJH&#10;YsixrM6xSBBZ4BzLGnIsq3MsEmQWOBJDjmV1jkWCzAJHYsixrM6xSJBZ4EgMOZbVORYJMgsciSHH&#10;sjrHIkFkgXMsa8ixrM6xSJBZ4EgMOZbVc4VJkFngSAw5lhVKpfBMEmQWOBJDjmWFUjELQiQ6x7KG&#10;HMvqHIsEUR84x7KGHMsKpVL7IORYVudYJMiaYOeJa8ixrM6xSJBZ4EgMOZbVORYJMgsciSHHsjrH&#10;IkFkgXMsa8ixrM6xSJBZ4EgMOZbVORYJMgsciSHHsjrHIkFmgSMx5FhW51gkyCxwJIYcy+ociwSR&#10;Bc6xrCHHsjrHIkFmgSMx5FhW51gkyCxwJIYcy+ociwSZBY7EkGNZnWORILPAkRhyLKtzLBIkFmzO&#10;sUiQFWAcyxZyLJtzLBJkFtg6cQs5ls05FgkyC2yduIUcy+YciwSZBbZO3EKOZXOORYLMAtuxbCHH&#10;sjnHIkFkgXMsW8ixbM6xSJBZ4EgMOZbNORYJMgsciSHHsjnHIkFmgSMx5Fg251gkyCxwJIYcy+Yc&#10;iwSRBc6xbCHHsjnHIkFmgSMx5Fg251gkyCxwJIYcy+YciwSZBY7EkGPZnGORILPAkRhyLJtzLBJE&#10;FjjHsoUcy+YciwSZBY7EkGPZnGORILPAkRhyLJtzLBJkFjgSQ45lc45FgswCR2LIsWzOsUgQWeAc&#10;yxZyLJtzLBJkFjgSQ45lc45FgswCR2LIsWzOsUiQWeBIDDmWzTkWCTILHIkhx7I5xyJBZIFzLFvI&#10;sWzOsUiQWeBIDDmWzTkWCTILHIkhx7I5xyJBZoEjMeRYNudYJMgscCSGHMvmHIsEkQXOsWwhx7I5&#10;xyJBZoEjMeRYNudYJMgscCSGHMvmHIsEmQWOxJBj2ZxjkSCzwJEYciybcywSRBY4x7KFHMvmHIsE&#10;mQWOxJBj2aBUCssjQWaBIzHkWDYoFbMgRKJzLFvIsWxQKmZBiETnWLaQY9mcY5Eg+grOsWwhx7JB&#10;qdQ+CDmWzTkWCbImOBJDjmVzjkWCzAJHYsixbM6xSJBZ4EgMOZbNORYJIgucY9lCjmVzjkWCzAJH&#10;YsixbM6xSJBZ4EgMOZbNORYJMgsciSHHsjnHIkFmgSMx5Fg251gkSCzYnWORICvAOJY95Fh251gk&#10;yCyw2XkPOZbdORYJMgtsdt5DjmV3jkWCzAJbJ+4hx7I7xyJBZoGtE/eQY9mdY5EgssA5lj3kWHbn&#10;WCTILHAkhhzL7hyLBJkFjsSQY9mdY5Egs8CRGHIsu3MsEmQWOBJDjmV3jkWCyALnWPaQY9mdY5Eg&#10;s8CRGHIsu3MsEmQWOBJDjmV3jkWCzAJHYsix7M6xSJBZ4EgMOZbdORYJIgucY9lDjmV3jkWCzAJH&#10;Ysix7M6xSJBZ4EgMOZbdORYJMgsciSHHsjvHIkFmgSMx5Fh251gkiCxwjmUPOZbdORYJMgsciSHH&#10;sjvHIkFmgSMx5Fh251gkyCxwJIYcy+4ciwSZBY7EkGPZnWORILLAOZY95Fh251gkyCxwJIYcy+4c&#10;iwSZBY7EkGPZnWORILPAkRhyLLtzLBJkFjgSQ45ld45FgsgC51j2kGPZnWORILPAkRhyLLtzLBJk&#10;FjgSQ45ld45FgswCR2LIsezOsUiQWeBIDDmW3TkWCSILnGPZQ45ld45FgswCR2LIsezOsUiQWeBI&#10;DDmW3TkWCTILHIkhx7I7xyJBZoEjMeRYdudYJIgscI5lDzmW3TkWCTILHIkhx7JDqRSWR4LMAkdi&#10;yLHsUCpmQYhE51j2kGPZoVTMghCJzrHsIceyO8ciQfQVnGPZQ45lh1KpfRByLLtzLBJkTXAkhhzL&#10;7hyLBJkFjsSQY9mdY5Egs8CRGHIsu3MsEiQW3N6cZHmXhEUYzUIRGeOHgsHxXRJaYa6RIjJEomCQ&#10;fJeEVph7pIgMlSgYLN8loRU2WVNEhkwUDJrvktAKm7ApIkWnEy+3t5B5QeGCzpB7oYgLOkP2hSIu&#10;6Az5F4q4oDNkYCjigs6Qg6GICzpDFoYiLugMeRiKuKAzZGIo4oLOkIu5vTkZ8y7JxojTMRSR+k4n&#10;ZCgiW1WicEFnyMlQxAWdIStDERd0hrwMRVzQGTIzFHFBZ8jNUMQFnSE7QxEXdIb8zO3NCZp3SYZO&#10;p2goIkWnkzQUkaITVqasVSkindmdqKGIbN+DwgWdIVdDERd0hmwNRVzQGfI1FHFBZ8jYUMQFnSFn&#10;c3tz0uZdkqHTaRuKSNHpxA1FpOiEqTF0htwNdV58Z8jeUMQFnSF/QxEXdIYMDkVc0BlyOBRxQWfI&#10;4lDEBZ0hj3N7cyLnXZKh06kcikjR6WQORaTohL0xdIZ8DnVe0BkyOhRxQWfI6VDEBZ0hq0MRF3SG&#10;vA5FXNAZMjsUcUFnyO3c3pzceZdk6HR6hyJSdDrBQxEpOmF0DJ0hx0OdF3SGLA9FXNAZ8jwUcUFn&#10;yPRQxAWdIddDERd0hmwPRVzQGfI9tzcnfN4lGTqd8qGIFJ1O+lBEik5PX0YR6brTiR+KSNednsKM&#10;ItITJSd/KCI7c0fhgs6Q/6GICzpDBogiLugMOaDbm5NA75IMnU4DUUSKTieCKCJFp1+3oYgUnU4G&#10;UUSKTr9yQxEpOp0QoogUnU4JUUR63umkEEVkrBAKF3SGvNDtzYmhd0mGTqeGKCJFp5NDFJGi0+kh&#10;ikjRCR9ki4OQIaLOy8weckQUcZnZQ5aIIi6+M+SJKOLiO0OmiCIu6Ey5Is7v7YtIEqGTY9dLESE6&#10;ORu7FBGikwOMSxEhOtllXooIfSdbgUsRoe9kvXYpIvSdTKqXIkLfiee7FBH6TuB5KSLkim4XrkiS&#10;DJ0XruiWckW3C1ckSWjFBZ0pV3S7cEWShFZc0JlyRbcLVyRJaMUFnSlXdLtwRZKEVlzQmXJFtwtX&#10;JElmxYUruqVc0e3CFUkSWnFBZ8oV3S5ckSShFRd0plzR7cIVSRJacUFnyhXdLlyRJKEVF3SmXNHt&#10;whVJkllx4YpuKVd0u3BFkoRWXNCZckW3C1ckSWjFBZ0pV3S7cEWShFZc0JlyRbcLVyRJaMUFnSlX&#10;dLtwRZJkVly4olvKFd0uXJEkoRUXdKZc0e3CFUkSWnFBZ8oV3S5ckSShFRd0plzR7cIVSRJacUFn&#10;yhXdLlyRJJkVF67olnJFtwtXJEloxQWdKVd0u3BFkoRWXNCZckW3C1ckSWjFBZ0pV3S7cEWShFZc&#10;0JlyRbcLVyRJZsWFK7qlXNHtwhVJElpxQWfKFd0uXJEkoRUXdKZc0e3CFUkSWnFBZ8oV3S5ckSSh&#10;FRd0plzR7cIVSZJZceGKbilXdLtwRZKEVlzQmXJFtwtXJMlgxR9++uPP//zl3/7x27/+y09//Puf&#10;f/7th7/++O2v33747cdvv3374e8/fvv7tx/+9OO3P0nnpz/+7aff/vL6W/3PH/7Pj9/uy8S7aHy0&#10;v+h/3+4z56n60//56//+83/99V3ptx/++eO32/TgEvezQfwRCWOPY6mPv/zrL1XjzhvRz9PB+0L0&#10;xHn8fvzd8d+/vWq48xLP8yhQfz+dQdLH3/3811//8ef3hnzU+dKdp/v9RRzf5wec0PGtPv7y5//1&#10;p//4+b/8+f8VG2dsfAU6ojctz1w+9NTTpPm2zK8oGn4mze57sR8/E1X58uh37H18HEOUuj6teSId&#10;3Avp6N75v9c3enUGDzO/Yh/5eRbL9fyEr5/ReK0x+Jn3Qs7juUbNRfeToomDe3o0iqZN74A72ywc&#10;vA7y+TlsM9392tsOuh9FL/NxYPdZb08bG9ADgY8Fw4+R0Gjzzoc8dT/5zvN8NurxWJ7rvdOw76Kr&#10;ftnfwecyLY/XCcd9vvNpjwPuD3weKH9Bb5keRwJANFj7HRrH3x3/Pf9+vr2CIvX399P5H3/3fetI&#10;wqWXRkSsACo69jj3/jCuNvRZJSmXcBiHGhgsCCYFzO1FBN4x/vWK59GlJEO4vQg6fl2nj4XUl99y&#10;B+6v435UyZ1dRgY3y+dzWF1/ZYB/GHXoyol+XS3vjL1OROjf5XVL72wPOTZe52hAd+b/ynDFD66v&#10;WI7nmDqc59f1KjR+esWZoosLeof9UTHMx6KLHM+PB7DrV4DVwLDz5+86igMkLzAR2HpERlEnfu+Y&#10;dI6/O/57/P1EcPLoM472HX9X23lqLceNcGphgnif5j9aNj+Ws8cnetz6lG/5YtFk45CS8MtvCUVC&#10;zYe98oBWNC//vs6d7rPgaV3Oqzgv2ouf8UTHZFNbebT91drbjUvKhwta7h9PcRx/d/z3+Ps7tRw2&#10;Aq5zwj3+rtZ2aOG7X1TtfV6m15Hd2adsQ49Xx/iZPq0tY9V5RNzzM7P88R1rXfVfR8083H3WvNKn&#10;VjSddnqL9fZ6zfXDMKbDs8vp/o/93ddf87Yz3g5HxFO5z4nhLJp+PFZz93md5+deZ/iZdr6WKR8/&#10;t3wCB+UUfXyjT4p+YM1pGLNb8ZAstt5tfQ5d3MvHruHrNt/VhWfRh+5Ho3Z+Pg1jANeP8bjRDYdX&#10;WA/DLm0+kPb6wo8b89aB4FHr+Lvjv8ff33EcZ8/SU8dm4vi7T3H00NB4kod8rgtQHg/MeG4y+Bl3&#10;9z4vng1/0OXnF1nwCp+Pzc9rZmH0OtwE/YfuR9HTetyM1M8sKIqPf8xnoPLw86VPP695no+ggkH3&#10;o+Z5+5h7PjEMr3/OEBq1h7eudR29fnwdfNCp1fmamgY+w8xRbq3tqIXndl6HpHwu1qnVxz8QnRMy&#10;D6rYFPBgVLyCs1ho08x3GDf7lDadM9+2vK5Tf/Qp4+MECs7neW47/PxYznUEK52PoIavxyaNPN6/&#10;YqvEDqPOLg+c7Ll2JyPSk5H+qJlF1bk0Ypb6YFgbNdPi130+aj50P4oeEfzJz+xwzh47f2729p0J&#10;+PBH+OPnUc5HzSzFzu3MJz8TJ3XOqGeX9Gq+69ueNTNzVFd3p7eBzdPJskrzn7XuOLWPb9Ws+a59&#10;8FH0uz8e92j4StbSx88HhM4uYTmgZe/TsA1vk8y12ooeNV/Be8MJnEObNz1s5YTzZ8941HwMul6b&#10;oUhYcB66LEYrthHs53e+DvcbXXJ+jNHnVN9R//XyJMSbLeeXWrVvL+6XKOXjqS/NC7784ALI8RYZ&#10;Hpa/DTwJ68ztdvTXuRI7PyS3idcXk89y8H3GH2HAnHF/hfDx87HWvPT24UWP1nLZ+jzQYEd2xrQe&#10;f3f89/n3LC0/Br72CMeJ2fFnn3UpuY+OaDg2LaDRdlIsqg6MsYt4EhhHq3f++lx9axwcFdaK6r9e&#10;trI/OvvrupPCcZ1bCRYQz2XvWS2ns6db1sKuP2hIcvzhJzjXqV55ozPOFREorUt+ksYf+TnYITO4&#10;+ujZcE/nyQO3NOr2DbenNB1PJ8CsUIfTdzfmtVu/v7OHgQP4r484MYGeEcUfW/sDIS/gTXzY11W+&#10;O7sqnbiAZuB6/N3x39ffs9+4H0cn0/7QbP77f7+yljkskgs8FitHubVtRy3sHg7HMTE12eDnZJJN&#10;wLMbP/2Zldv5M87vDCP7ekqduLtw7K/pSm1xxtE96ajy5RsmsljbhmriAxzukt7UgwrP3qmtrP86&#10;vwQe67XcRnd65tg+RsJtYmP6CqbiQ70fnRbDcEWv6Hp+fp8iP635d85UQforTuo+rXeW5S/bv4ud&#10;mXwEx9KdUxodYD7rPL7t8d9XC3V8c8yQrPMeZyqI4+8+7ZeZpcZxiqhansEcZ7+wIV9f4eOYzXT0&#10;vuv4+HniBOi1vWCnMDy5XbHw/X5ZHzc82AtsAsexrfl+v6wcJxwbJ82Bjvmjva9+YWtxvBF/Z0x9&#10;PJpx/N33R/yKHz9WUjo2PgH3YdxnnQpuj8c+7hM7jHrcDA51nvjupSbWE08m5OhSHk7T+fPz13FE&#10;14rqv54txa0+zqmAw/RbWbvx7o3OAV7O8eI6/xM++Xed/WWiKPu8ndUTZj6N0gx0fMvavvqvZ2tZ&#10;Gekq8UuVqa0WjCc9OvmTA0Y+5nkqz3z7ES9TYVv+9ap2PBK9HG7vC004jLouAlhJnScYWvr1PSdZ&#10;BbfDM14JDrIeHnlJOQbRimV0q/Lw5woVF/o81LysmT7tZHBy7ig1AmxRMxwPX6tlkXj4+g/qo1ct&#10;xxsH2fXJWooxfx5+nV/vHEBsiM5dm06UPp8kjsH/Gjp07wkIfZgDh8effdY5rABgYI4RxXRUEKiR&#10;ffa6FiP1V47szw0z6W9OJ1Yrqv962cpB7bkKOT3E2fwbj4CeKwKfYXm++zwYDGfQlWF++A8dYj/j&#10;c49q8fz76wYbE+Qx+Zy/rugeRnFU8FwPtqCwAu1jGz2xLn8uFs+CcXkHxib+snYyZ3osyp8fCMpo&#10;iEUoA/uzTtb6/fi2EwdGdYm0MsQOfLLm0hnxsFr47qxRK/qdaYeTwVf0AMc9tOrYDvz+tMOxCi7+&#10;1VzRbmU3ueFqz2UbQxnvONjM27WiWZ7TDpN+sAPh4V1tZ16q3hmseenL41c+fTXqzkx5rB/Y7T23&#10;RS1g4FuO56juEyuXurVh0XLkz79POOK6A3kH1VGtNtmf+4j6vZ6jb2UaPXYgnO+8VE88CujHKvP6&#10;6/e+a63o+8CY6awDd6LIznO03wfGworjmJUeDD9OM4ZPv/C1j/ONB2uVWwHGwl8fh4YPzZTHKtRs&#10;LiPq2VWcDj2Ovbq47XpYpNF6jjAc4HNtdXTkws+HF4d3WZ4mt4DBKodl1QtxzFjPWwBnwWDs9BhX&#10;o8a+wJvQa881d6O1QPlwvA+drpSz2fIJrp3MGviYDbT7YiS2q+XA5JgNtOCo3Yh7nI9OZiWvLh2+&#10;/HfhZK397upd4R7H6So7yvWMnfvA4zGBvkYPCq/7fnd2t8wTr4Yef3b89/jzeTk4ksdEO31avvz5&#10;fiz6HiJRj693/Nn3R9ad25Miv9+9GOdw9zMi/XtNIe6Ao5WX30NDxzvPj3bW9smYuHPDnX3Sqx6G&#10;cx0Ud/KPbMfJL6cF7EvHD8YKmZ9fdWo+e4KsNSzurDJ0jvfewocO4UrRN05OzvPXj847hg3nq2Iz&#10;X9rsUT5iHEsrK3KeX/HGygFf9dJlBqhDg7MGbgK/BuyHV/uomdOy025W0OC5OzhADK+yHW0WD10G&#10;JT+zQDwMgx15znofNXPiczgwwCqCvF8zJx3H2drHkD6LBjua7J4fg4WkkZm86MfEefz8fhbbrpkz&#10;stvhOh/U8jxD+qiZM9Wzt8kpW2fGG8/kgtFnzRPpnuiefs2s1Q+rJ77p80t91Iw7PVcgF48P+h7E&#10;grxqBtvn6K2Yqv96IYxjCw6xX7qMkrpcg2ml6Fd3wpwoHwmN+jCMkXF4SQ40tue5YWtU3YDFGawx&#10;sR+s69MbLvc87Z4uazJIXK6+HIYxRz6PUXs1cxpzztv0rBakY6PwxstBHujgrE6DNxp8BtFMbAU+&#10;kk18PZ5XJrfzQ7KzqXPOjTXQx/kh2/u63GDbg93Hd86WmgSPaJH7+s5EZDxH5PkhFepwfshzOfnx&#10;M8eL58GmpsZ3GDR7mzu45wKZBt7KKgmOaDnPG3TkYy5uYZF8tlmhHcGoYiV0vDXJERxL7fqdqVf8&#10;4HP5zYxqMFjYl2PM62c+VuA9cZfnrnjaWPzVYbNw7n9MZZ8c5uLU2H2/atY+Neht0dOH3+Z42o6y&#10;uGzAg6OvNjOaX2nmz++sGM5TWzlNgt7m0EKbhff+IgbQqAtOZBXNdfysOLUy6DjZPT0ga4jvHT58&#10;6sO0uz2tvnA1RAuMP/MhKwD/P2dngmQ7qmvRKb28fc1/Yn9tpC0QxiftH1URWaeMDQj1HQRyZoor&#10;eF6aVZ/LuknyzV9k6WalkTLtZuMbj/PfGv/7d+UtV2YeFORx/uvx6DpZ3ABvxzHjk/A4/63xeGsN&#10;3hV+Htd347dwRzguIC/4RgIE/MpaPxypPJC2QVngK2xRSo01hBMiEoi2aXVAY4Idrk7FM/2OQjAo&#10;fpaP4BpJ+cPBFrs6kC4U4nVPH/QzTvgHlbwEC6kZGwn8QcHNdgWKGMjvs4qlP9wAX/bzS05IeOBn&#10;RWGuTJaEwMoJBK13Fv33B1u2XfiW+2OD+iDxeaafohgO9gKMOVndQSwpXdlegXuJZxxPrCb08MdG&#10;IdFU9AgB8p7WcErNNcq6Nr/1d4+0g0TFYZpLx6WwKaJ/8X2V+Djt7LdrBH9w0hxurrHP1X95f4TR&#10;oNSQTActAjyy0fALrryp7oTjfpkTTffPBYO9d8+pLIqMEPMWFvE3MP2HL9lrxOkX1tpyBuedcR9W&#10;xdQuzifEMVlKBvlVZfyHWK2dYaeFM/+ys+PMDJ4R0oOii+3pnDwc0DDkRpv/ECJOkyDJkeD189MU&#10;mtjqmA6bohDs3GLs2NkZzJyP0SgrOoqzPHjKwz2DCaXVwSE2/QgWXEk0eK8wUfqeOStLHLxVaM3P&#10;98xd05W+c/WcfYHdVXRAJF8Hs3JCLAPpcgP/f8JHwbOg736yGwZjsKFg51scUehkC0bu438hRpP3&#10;IDD+hdt3Gd9nSzpRUlnW/v74ie3QXckY9BiOicE/IfsAWp0mx0seVK4RXvlG8yMPBhUj36U2ppvk&#10;ODEwaww0/Bld1CMTRbD5Ns6Tu9O89WhhKBUBIdkmIt65gYgr/PF54AefMQafg/8GZJFLupl6HDrD&#10;YUd56B720UWFopta7w/YWLkj7taGU4v6jgQHb2AkbrN51ljcPv4aBtvG674Jpw/z/Xlpt8f5b36f&#10;8gv8KLn703o+7J5uLvNdbO5i3be7pyMPyJKzIZsqxuZV+a9Xh/5gS+oH3tyCr8f5b41Ht01UpaDg&#10;V/UE8bj73fwku86OUzBaNm3Q/t1mMOIoKMy9yKR2moTn8t9Y208W7ywCPElfL5amUqJK7kMIZEwN&#10;jnG3Nr0hI38g9djNZzetxpcARH9W0kLXbE48CRuQ60Y9i/LAGjvl8Z+qzYH1bhmNPMa15beVsfCc&#10;zysY5wbL+DHJFW0ihMe4U02XWKMRNDA3pNoMtEqLkrFKjPuez/MWmzVyUctdfZ180P5rZGz7Qxf0&#10;LB53A1O8FgUVGFJTCDaQQxFNl+/nCGt64Vvg3X8/HAnAsOVfQWUCjWh6LQyJsPH5Wxztu7wnQD7+&#10;03lNHBC26XcEKIdZHjLxGWXHdpw1nOM8sHyQC0kSRFZxqfbh90v7+RN1NyU2HpTJhCf99V0myeN7&#10;taqKVZlZlQYo5qDcmkGimAnRmbCeEsE2ssE08QbmavtEfYvoBb+It8cnWXE17PIw/831ccbEh2I4&#10;VvoFoftcfol3DAulAzf8RNiTt5efJL7f6fInLNDuKaYm/+64qdO0aKhYX/lhMhsCHoYWGpUcJbET&#10;ZZs0qsC3iQ4RT39wCcNs+PqtYxUvrjJ0x4dVdNpjQ9grVVoFG8Jlrf3UotpTXB4vdivPhRkUmNPr&#10;dWXWTa0DvtqnRU90Ls4PHEJfZ8w5AhmMtN6O8Yiq0vZD4Nb0hp2iqvp1t3g8HKUATsu1cN8DGdFo&#10;OsERqxSl9cPs3oJZVWHb2apky2cLMt4kcHXEx7suxStOFbUt4m6LBr4Pl2ejhn+ns3HsSpONr1MP&#10;XnLNX/Xf5Et3O/Cw40kJKF7SASico5+y9l7JJcew3UEvT4rCa3SX3BqmWXc0gRJ/bKwqYt6JHwu6&#10;XP2qYqtwbt9f/xUgItO3FM2fWCBBSaYz4gul9GGKkXqyoo88JIbFT8r9X+RGI4grwEAyji6FWPBS&#10;FXQGozordKzFDfnHyg0Bvf8Ca0Gxvr/+K3eLamFWN1+t3cJg7YT5SZQoVOh6iqAyBc+nz6YlRcKW&#10;wGG3SKi5nwuQ0c1NwW/PFgeXNVVqH//0pFHFqrIlPdEadtsYO3X3OGYCHRVODMfmo93KfeWUZaxx&#10;3Gzr2cIffPcRkgWkaSeP358cHFMBHGk8fTbtqJfLV9HPeoIiQcHJaK50O04l34WaQto8m1ZeRK+Y&#10;CHqPMOOXJUcqP1wSwyhFujWqbz4FyC/EmGLdJXi/sCoaGMn7VnZ6ylZ0lyZPqNWrziUkdqB76oAe&#10;7RazFw6XH+b0IrvW+5FS5t2qRu2rSRscMn/N4abN8mxaRLYxmRLerUJrXZQKursYk0vSXIpwyaxj&#10;6Qyi/0qF7J+oIHZ7mFbbsbp2nRafkZ1K04x6tNtfZDk52oFTZjOxqCqpCr2D3oQfyJUfWDTEph+f&#10;7arp0RLnv40yRwZOnvwVk8Eos07Um+Xaq6aiWO6meP71Q5UpgaWQTqALIPIw/83hd1vzsNMRdmih&#10;0DU6+QzpRmNlCT86Qhykn3ADvcS+lANe4Tw2x3+LsCuJlRVQ5EmqjJUIRGh2/qmn5NJbvtFajmDw&#10;Y8xBlP5zCAAtAB6xcnwUhwpYIn2zvUxNe2cA9tO8tyAJNpG1HzzpSz7DYmfThDSGBCLpDdureuNa&#10;SLaP/6GsrkBUckGuWuqn1eH78uqI8+MHT7Derg5TzkqkkONav9khk3uSipG89+s/Kve6zUvmIv77&#10;YGXwXrS6JhF4TEafH2NuvZBEvMtdb8EHyTFTbvx6+nhK0db8GDnbVVces24/BlOqGKHvsv/ynv+o&#10;o8M4F/g+n95mxheV9jTnR8Jqo32SHnnbe17xps/Vf3lmUL5WDafvSUHoU9hSKRpAGCHPot4q1I+Z&#10;nfgEzObNCY1bnmfGze2wsJL0umGMSoVh6k9DbF2xxpP8C30/Z8ZPE/L7wtI2/Mfhh0rnt4SUicMe&#10;578JnR9gmM1ZkQu6fCgYHue/NZ5Id8pZNM1MK1sEwQ0k4CZ+C2dCjzgBCboK+DHCaz8iOKB1FbQw&#10;5eo9VYKUX4dLL+GBOI6SBXM0cn3BOzMk8LI7VMA7uI8xHknwQrXmbKEWf1o55d0tjLJNUthYGAQx&#10;Mt0b3uE2rYVhsEXw8HL6Z2iT3JIKJ+omn248fmMCcLDmu+Ix5QPeMxozkH8ObRmDfpc3w3s5od0Y&#10;H8lm28yUi2XIn80z9sXMoBfcO8CJmqwquhWcampizgYOqIirPSbf1nvGuiLect7zbXhOWAaPyvmR&#10;sciRgNqUHcezwuHoDHviAHCEflZkMTiBQ8EJIglt3fgO3WQEvzWS5GbdjVclJaN7Oi1jyC6s3gYS&#10;DiM1WwWM1XegPWY1xVWxhypQ1HfZf+XMOALIQUvUh/FtcQkMSwSgKYOylW1hNHwp8YiLLXjJM8og&#10;8Pqn5AjuFCisbQp4piGAssGnO7TJO4Bh5ML++/pzY3puHFOJzgVIZUn6jDzuDKM/1Gveswdqytw+&#10;CTE8CjzaRoiDp9SCAygJWft8CCN5mZKSMFY3nwAqG04dAwFfRLfgeAw+m+thMxQd9F32X8YLwvPp&#10;e5HRSSyynw7548US0VMjXlXMhbp8N25iGHA2Bfa5+i/PDJAy5QdaAF7bzAstEGv68zXAWTMzF9tO&#10;2gdt3uwZwS4OK8MKAse7tH16pX9sgmCJc+Y7rtN3+UnnpYTBMFegsuh48i3jqWFFZ6P0K3yRMTR7&#10;b3mc/87xRa+qjQs5uGgM+3gAmPapQqcz5uNxn3bzl7r2xL4/RErgUIH397vB25T6j2LKZEvnGzXb&#10;iXdKQuadLMqzVK5BIz/SddL3rXKJ9H3XqRHgs04Cz8d4H29fqNMrSDji6ZpwJ0YZ/PoejhqfOhes&#10;AhVr4PQyvuNIzYJCZHy8ojpnj0KcLLCIbO4M/poxmYWCLzs7zwwBZwxDevZFLUGEm0TJ00+FaM6M&#10;7VI6D/ZFCI2HMwOc1JkxPvh0p/6fKAdGKmpvFcxfDxu/qGNyCA3eNgb1XfZfhjbUb1xX5tLG8UgZ&#10;Q+QMaFNSSd+NvjCyn6oMiBw34Je42+fqv3Jm1QE6Dvw/4sybJGTL1fwSeCDr2p7B6iouQU69SSdn&#10;MJZ1BawJvXQZjD9Dhzc8TbhAttgp/A7B6Pg1oewbaG+0I1la/kzadIQys9DCZTxd/tLdRQYAuk5C&#10;1uP8N6GpjMXaE8Knojoe578eTyA8kRlfHJrYAO+ynuOZEfy1bEUvJ2uqQw53KYcWkEMXThW0KIRu&#10;qNJr04WH0/2MLdtKuff6Hw7rfEsy9jMkyIWSRhbjSSe95JHt35fH20HIP8Lo776Pn827wDFWstbf&#10;PUMOJcne4VkSOUFDRRykF4vGeIABLhROBaI66uVjFJPCnj5X/xUnDUeQC8HvErTbPr0mLOI/7nku&#10;GIZ4BnNhqrmE9YY863N5757z9yRerGkVfsRbHue/Hg8y2v+NTZAV+As2Xsbjn8r0BlTLqWl5nP/6&#10;+xCxfQZY1DM/0OP6bvwWRQg+MyKLqef7zFDT0P0NGgJkPXSFxCNlOOGOVqUErQeQoxkbCBynperO&#10;Ss3wSv031/hP9kIow/jh8L08kbFoNTCUEKKU05CyMXC+doaIKXDRZYF/GzZSsoXHN9ZIm3ZyL57s&#10;TMZM6nmoSEpT/IwTaNfkiOQsaxmeIXA8M1UDpPyP3gfNmQYqUjadZ4bepUYWK50hksgD95yUaZ31&#10;ovPMdO80pVz7KkCzLCzRQYkwPeII9uBmrsdoby9mRhOs7Mxr4wWx6cqoHCWeHSTSOWthtH8u67Dv&#10;sv9K7MOWlWU32JaqSrpPleIhQo0GJ8nDEaCdaIYDOC017DT8ky/2jIFYPb1HKW/fFFn0ahUwFkZ8&#10;Ex23nTOFUPhk/Rhh/AiDqdqtpoAwnf9KazZG+q9pcy03lsjfaXMfT4GdE//Qh3A5f6YQehZAm7kL&#10;wpZf31AU/R5Kc4Gfkfb7zffxlzuQitiYGq3XfcQJuvpVNxxYuRI8VxKDXclwiJOpXIHCiSZvsAVv&#10;NEqvwJz635/SZqgUlgvls7xRKn2eP2hHXuE2/rQzFGDk8CqFG86xWGg4jwMXuLpdLRsnRxvkSZT8&#10;cZ8hdZ4ZroQrKNSDS0ICuXQKx/ox2sM2M10EKosNvKqU5z5X/xWQRTVkZq8aq6afJgFnZvbCQMEe&#10;MeWxOkHkwvBQvKBw4gB82u/iQ+4kTNkicWMfYaVDGI8ImdJ91Y8rYfCZNUYHI3l+BrRRvXSo60F+&#10;geDGYGXbbtAmplkl4ORy0pY6cavDt/9KaHO5VXUNUT5hRCfnpojvmWESwSDs3hcGv7EEmpHVZ3sm&#10;hq8uNLFn1PwtDEHxVJUKUaNFOUSbGV9AdfrFg6wblYP++i471TKOkHqcMGCGgg0pj/PfhE6zc2Ey&#10;z6i2Gc+yjjvVKiiYqqGKd/5uMCXHzb2hIkjiNfad9V9e7xq7IVLV024I7aBY2c2JgtOlI4+xzA0d&#10;5e+cZ95hRBZeniN+V+yIb+xGjJ/yV3HC04vu7553htVf/opDgHgN//DJMC4LjUcMOOgLJVoOiCO2&#10;nGdGQNi/Q4w2c0fq02Rw+CZXZBfk0klX3ReMcWjOqD7PZ6YzPjg3KATFhiBgk2som/hsg4DwTymr&#10;pVHI6vdH13vTbEAZwHD4nBkbLCzguWddrRXp46TEE4HZZkZepH5HXJOV3+z5Q2QJtx+RBvEGfCPo&#10;zD6vW58m7a1cKPP1mzhFwOrWngNjvxn/weOq4EYm21OuoGB6nun96vDvGHthIt9a/DggsJFy/yw0&#10;eOOymyOmynZLyYl+ScVVs7vpPs2XkghGMs3+GP0sRDpv0wzFMO9z9V/Jd0gXUGubOC8hT8dUvJRy&#10;1OVjKd4NUxUCtP+VhU2O0Ocyf8g5ees3eSD50eUUPM5/P67xe5hSPVI789qKEkA1pczkIrDe+s7A&#10;XVcwqvJoan19Z59wjXIcDLcxgUypiiTc4xpeZKxIvyE8+qSZQgm/EXNzfBDzApcdjrBaSwnK7LK2&#10;axnf92bor2+Bh+HVmXBcHxMc2DRZik2IXOYa8dy+8EY1SldLti0jhc2gyueniQVtagi8H/e4HxM2&#10;ekMV5P84XqyK7PDHzD1jEDgkTGb+ruiSmMEdVzGzcm/Le9Hh238Z2niMHQsFWFJbV31SuUgWLPyX&#10;2tX2x8QkjdSkiZYvrc+14wVxEp8REyQP+BYv6Dxn+YijRNZiW4oUCi8FIdddiWQgEEn045Xr95X2&#10;X4aREmHyXVQSXejYZsbGMTtEUd3akWHsy1sUp4OwmSVofa7+yzPjCXdwBYUic3smXmBo+OBVxLzv&#10;mawP59hQdJH9s4Bzn6v/8sxL/gMhQA6p7xlrPa06BDfh5o4XWFuIzdwzjK2kUp+r/8qZcTNUagXe&#10;U5SZNjMUT4giPg3FoUZtj0EDP4bJxsIue94wklTPiq7xUdnrnPCCkdt4usLgZsz9KbXR+q/HHXe2&#10;5pTQw0K6cMOj9bjwz3YvnDh6xcIJVqC75Br7XP2XTxOrx7lDar/VfWGg6MyjIWdN7qe2sCULh+Zk&#10;M725z9V/eWYcD5b3GJBpF00MhjDN+BDTuwFEIiThooBz0+76XP2XZyab1oiCVPi1RQ9ZCZ7m/LS8&#10;qV0zpc6Uvvj5+LGmAfH7Igjpe+xtw6PzSrGmiNSEaoD+vYN/Ze+AcDP5KZHknpR8GxYRisUF488z&#10;E5F2Xhi+L1C/HzzJRGaa6Hk0buiPm0DU+eRu+1z9l09HTrHUltD4Lqlbi0AEO1Wx2jByWTeq3ass&#10;X6oSS5jiuMJv1j+NYVwijaAzynibeZGXKKv4Bl7sWY0Kcs9/1Nlgm5mYskEC4H/v+sUqZvBeP7O5&#10;kem+qhZGPTIr2M4HzoaJajVVZZaxxmX8+TRxS2VEWJUJ+Gs60KBrcGcgOMmF2UdvMgG8Nk5vRofF&#10;DfIcpqhDLrgfZWBIy/W4uPWjsqJwFm49xnCZz1w7EkJUExvQ6bvsvxKD11QvIlJbEQKfnnl6asIe&#10;imjtWa2hLJtbnlCfq//yzEuOH8bXdtejAljut6UulkQDOkiWDCLCr3kx1jN+gY/V1Zt0tsB23z+N&#10;+yQRXK3J9z0rmd+P0WZutMXznklwsQpMwaViHe2cl9KJQyYo9TloXoGAeNRmXLzP1X8Z2kQkMxtB&#10;J4og7TODvNb+/kNAQ+DrwuibXFm7anr/9YJHtlIHOeG2T6+eLByym1zgtgUiSbFnRdFiYc/OefHv&#10;EZfh3a4Q4KEgzDo+TejgmpE+U4LgWSOD7jFVUYlXbf3kzN10bQIoVWjIsrLhfVEVvSmqzTup1tlL&#10;7tmecZ1ULROJGSBJO0gF6R0vhJ0xeX8MU3PdGLpZXs70cGbUudRUlL9P0s/2aWINcZA8ZubtMSGl&#10;pCoeu4PEw5lpGJXaGXEF/K2dqlDOZjkU5YfbYWAPVvuvt3lOaH26VksiQaIDePc9E1Ry7Tr3fuP7&#10;3h6zsOAkoMPSp6NTsLXxpGRCPiRY5Jx0Pitvo8f5b41HWDnuUMEUIOtxfbZ8S6749EgSsKbhQ98Z&#10;Hv26LGvWrBYGr+1yPrSdOc+Mh7Wyi4hgbDDFYpASPEBOikM6KObMcGdHWRAgszasz+W9e7fIepMF&#10;jgk6qeqgFhjt40mOQbGJRWCHhA30aTxKaZ40pTiql//8fUImBQMINmKCH76vS4ATDyGz2QnD6+67&#10;967lOEsGeEgmw8le/XnIWkBUNuzFnNIdEAEDoHdjo55nRt8xn7mW1IJwRABNVuRbbmJSDMLlXKzi&#10;zQ2QbKO9qyK8VdD1x65OLuxSnWh6QQSPbBzEufRd9l+mQ3iTcYA8DrSfPjNR8rTkoJhLTqTsT0fG&#10;CUFmRuXDmRuXUuVMn7kxQDjzxqVQU6qummMJ+f1wZpyt6Qhn93C4DdpQnVGI3iZQa18YMEqdhXPh&#10;nMe6H86s3NfEbeQvR9U/jYbusj38Ptkfep4z/lcwI/g6umlEFh7OTFTdtHtIqx3Fe4nbVPbsnp9W&#10;MAhzC0vg2cyKCjtJAfMEU7ftWRcrWliR8okJ3h+TO5aef/QdLj4ajx/ODHZauJN1unXYhCNVmRws&#10;w+UBBW2Kf6HKAW34EYUu46wezkxQF4zUSRFcpmh92xR+NjsliC0mo66Zpb4nPeNlY+YXGEbASTf9&#10;xsyHUhXcrTaTSVfYI7R4WMh7iLdb5n7nHf1XcpJfQNtxL3z5MlZWHoafgRyH/LT8tp3cwXWVxo11&#10;zwDuM2gLgs5lRzHdmkR1mw2C3eiZ9Fznm8A8SeZ5cc70C1GecawaabOdM/haxVAkrm0dKTBjsa/z&#10;rMigSa7/cM+Y1PYlUL+srKYGbRDQyCt/RjCpiWFISR8GIR20PL39cObVK0AUaCNYaTrGMLydqazX&#10;zLSMIV8yIIZnTkUGj2fmkCsYcPBerwWNKt7ZGA2+PTA0ZqY/qVj885kXfydCbi8Txg3kygG89bog&#10;th1GiyGRlg19Pp959Xriy9s0Xs69nIx0gYWX9pmhDNcNjsjnm5mhCzso6RF/cY1yAiZYZeluCNhi&#10;hX+Im53P2Zpg8hDcwkoxGvQENc18Io/z3xq/REE5l4vGe+RUwMxWBO5PTKVOO+2xri/pnKo9Vj7v&#10;DUw/5FWQbeQ8BDJZ0rsF9d1Hkynk+hV57+Iy32WU4t9kfCYZPBqvFSUfGyva8yg/xMa5gFixs3Fm&#10;0MH0883dHE+BaJ8LfVBBEexdRq7pCIrObRxsTWaQcnhDUzu+6Eonw5EM5mc1HLqbO7MwwRfu1+0r&#10;7Y/x5LeseWmIlZUxI98XXruvdMlZoDcAB5o8w+P815SwjicD5RI128Y3+FU8nlV53M2ZiWCSPpU/&#10;0EMH7aOVlFC8vx+pLus58kGvIHcGfrnqADyR03WDxAfcRCFByiZuEkCqfO+Jm9tsv7EMst0QXcnI&#10;nLY24HH+a7gr3bSwHw5kqeJx/lvj0StTz8GhK6oLWeBx/lvjCWUmxgLwjF8t53QZPyMwBG+mZPe4&#10;47nK6VurIuT6tXHE5fGBFlGy/1kX+UCLNzPP9eID47wEj0IZPAgFXjTq3dO/ij+K0u4sX+/dMKV2&#10;r7gAqj+e3G/OAArOM8PtO9um+rs3O0P2mgeLQ3VaAdGWxwihbeOwR2srYH2m/F64xnlmghRO9KKn&#10;RvKCCVPF/3JhoDhlwB3kdzTT5/pAdRim7p0Lr6S23DQ0qa5/K8+FXG9b1ryH36HH8L59TJeK5E3z&#10;7WcQw7c234VJb6pjm5nar69OHu1xAfTpzMueyU7aXN9tYWhZvd0aLoBl3UW3T2cmtyQ518TqwpL1&#10;06ph3XLquERLV7OFpgbzeBOrXfGDbG5i0A0BiTLYJ4/3GsrY0QAZlBaE0lUqU67jVP9lDMMCMGUc&#10;lFaSfOxUImnAyV4TJELm3DPGBt6D5Bt9rv6rZsaUT+wk84IAZd8zbpB6DCfbfPJAwdEAXPLo4qao&#10;Plf/5Zkx+e1sOORqUJEHf4mDnCm7c89UB1QyEnt+k4egIlyngRxSX4itklYcM3NhGwWFHSR4J+zJ&#10;INGX3KTn0OaQKweXIEzeklqbWvNFyYcCe9vMWCGu2Sb+ppSeFzP3d7HItk/D9ROF8B3I2GniDjeA&#10;EyRmFtMzekakKT1uUCSROlhJ/zQOgzpI9fjbrBr8g0YDjoLo1Is9L7rnzGFaoD2TdzVxhKaXx1M/&#10;piWIRFNI447NlrXGatLzzL047bSLgZTH+e/deGOTx/XZ6i3WZuJAqO367kIcM2W6dtZI6y2/IIjn&#10;9EM5HLYWbSQ7ul0iFT/Yehs7IbfLvjjKhLOR+DM84nx0vXpwdiLbW1s6LNdiglSQsK2GZkQBq6sL&#10;bJprwI6neYY2uavWeaik3euvYCF/7LQ6SSQZn7ZNpCr6hPtc/ZfPWUavpVlZ5PMg+ZhFDkVg+Bv7&#10;ntfHQDtA8hDay8za35bsSW7LnBnobK4KqvAcqkAvRW9/A+1FzCJRaOKxbWpKYc50Lwxb5T/p1bTS&#10;enHOi+5A8m/mkS7QXtRHVNUtiWzVHpp22U/2Xj+lBJiw90Bw1eqX52Bqp+YJgR2Md2oZ41VB8sla&#10;0OgkH0bPHDZ/88O6SJ1OMwrHhPptxDxzXX2HuTqpQMGiKJHgzNZTxFi2ZxzP2t7jgTzYVJgpZsxu&#10;W4+wltCUSm3FInC8ZI8vnx98STn2eog+S05JW5DUvXiTkvt5O1LfmWGVO1Q6aRjxEo8VAfIo//Vo&#10;PDzhQqTamzTVz6fFarJclNHX09q/vaye9LcdE/ouvB4Uu2BLB3B8BORyPqTqvtBz27HrCrd2BDj8&#10;UxFAJYCZt4crDuJm9A77zjaoaINhT/4ldI8W8ZE+yBvPC7IYPXVof/OePkiHkvtDiCX/bdWAfEMf&#10;uBbhmuMt6rC72kNmMpG4fKhr5BosSLqFocabZICNh8/oQxmk+Vkoq6f2qIgQCaHPqoHJBn8CpOlV&#10;h3fcdYM0rMwBCPVEWw6t8jv4o0qnBspoNUv4eFoLDq7r8Qo6Xng9QDx2f9igtJFgAKDB1nOe0JCS&#10;UL6BuOeO2YjYERWPd1Dlicb1/XzAJzhnGoNkz2cCFuc78WmbCXzN9BoyBNBPtpn20ZxtqFHoRMoi&#10;39Z16u4mW8TvqFeF3jFfVW+WZJ3KtQ3H4XxIAnJCjkAs24rZ+vn0Xwk/dd3JObGTIspdn0UVTC1b&#10;pWFd+yCdyuf8gZef5lShbMYIufRIN4Ut+6RjijtlIrK2nmfEjd1sRQZLceA+S/+VWKl09Ngnceq0&#10;Y71P0rfczoDMcQVn1gXhHYURCivHDV0v+ACuJKxavckVh4rIrJ8lUp2kTkiauHN/OIJZ402YXTCJ&#10;Z7yH+GN69xR42I4MLwN8TJ9VHwUUlDYpuqatBhnf8e6zWWVQ+sOodJzuulVZFAFBKQRbmByvbzUl&#10;h/4z8fkybScvCEDx8tiJ1DifiocdcUBxJK9Dx9y3z40KtpBJkVE6ddvDcC+PCQlMCkV5elnlaVqM&#10;WqcnMMHWw5PYvcOoWHKc9Top0thONvI0RaeP5xyu9FgtYYOuhakaJUgBlYf63eYKAJgOmfBedpB8&#10;tM/lswiWrcXtshVaY9DCpu1zAgG7N+Pnlzl9tEHQZM3Yi40LK8v3eMej/NejKyFHiWzlZPCo47np&#10;ItNAMekeXY3CysMvlACWot/2A5klcpLhngryZT+nObkPdCIhTrGI4xWfwja1jwflILWn+RRPVi5Y&#10;TZlu7FBvOfkiAeVsPqR4uzrSB455mP/mcBoeULcSdCcXsKvuPcx/PRxxn6hGNnumqdyeEnnSZc/C&#10;nxR1+bgYJB3WoRZDYJAkwG9GQ4dxKpMzLks5HgeFt0m7NGlSwxDWU/DG2krpSDqoGnm2h5O918Nn&#10;KKCkgjhGki8zs7HmJA3VPhKsK0KqbVI0/xRVcDCqzgy/vrf+y3iwvFonVdOuH8Zu69mY5JwpFTuR&#10;AjP0zbR4aiw4EMux4jktEDbDhpA2sbIKHTXFes6Sv9qr2JeNBYq/OzFLheebnGhPdWd1ol0Ha/+V&#10;QF5E3UnELNTNyJ5B1zjDOwHEVCX3TtMuovS6W8z01Hp1efcUtH1/G9kr3lmnuoh0D+svGwMXqF+1&#10;BHJtMd4Cx64ahhx+nvCl6kL6dJqvJ51oIcarOrWocC+1NFA5U0oOyh9phRmxgR/LMbnyFYRC0tpb&#10;bXRxzFyVXNy+KU4P6jEaaOohb7Xuj8q8XFdxaKR1qBfCuk+1asiH956iEx4RQ5YaJUy5Gi0Uxn0w&#10;d2RixZsEId9wT+LzqhHTnOxpz2UCCKl1S6BvSaI3Vmjf2QcrFgUym3JiniooABCRM7dWrMYHr27j&#10;TZn+GzRJTEimkvZF1rviAvF1j/Lf4+hrfettThx2BwrumAfaJiX/m13o0vj0eciBjALzaV2MRlXJ&#10;r48E6I+jyTlJ/zCSTq7Hz6Oh1mjcQmhAvSw+j6axWO4TBbbks+HYTz2gSgLf7ywAhhVvlYok2FJK&#10;PLam5hmEjJje4nO5H5fs4jd55HiUfDsNlvrWy5ECFNcRMsOWkgrZ0NQpFgRNR1XHI71nuXFQF3Z2&#10;dRsfN1nM8VmVlzW1B1+M6wexLNTkKM6gQ7P/Ctii4PPd+CwqZE9iJfcTKTwe0tZrKx9QuCWLC0jI&#10;pFT6OKfPNelDN64El1DM8ht9lWIup1hgIqrOpmPWeT/Kz8ol01Kwgwn3Upq/Cmp39WLcgBiUDgBJ&#10;Fj7u5zgncexU0og1qhJpQUElXCTvUzercDcaPzER3UaeRJa8AukRrizXUY9rFNo+cQzZNDwgL9Nw&#10;WOJogGr2x+k76+dG3uAbGv+G29zzchR2Lo0da1Plb/HPycv7KpM/4DTMOA5vUW2ywp+bVN27luo9&#10;jNH+8Evt7AQL8k+U+nKimw0WaPdZ+oypkQyHM/Mo/821qbggd0T6ffXd86jjfpClhgJOz84HEBQ0&#10;UIslq2d7i3srWyh9rnQVepMZpDSk1Phh0LRNbWDCQk6RSahT/scFwX/RojQdOKTZ5KXcFxz2fhMq&#10;asQQPmuyy2eUxaP8N0fPmz5Z2rO+J+Om9wQTbW7DEzDJbvQSHMeOC7XnV638WwLlCV/jHacYYb4j&#10;yROPvA//jf3Ayi3PRt6ZI8cedcIJzpIrF4JqqfLtUXKSGEGzeChhNURwbXa0vomHut34bKx57lyh&#10;+H6cD4QPUn3eD8Inoz267y9S9G4pAp+B9TVGk8H3zbdxVuXW6NFfHh2v9wgrAplpKYG46gSzoKsi&#10;/cjHwf6uslvpOckbuZYdxe/ED45zLjJAJTCNRMgOdj993XCA9bIuaJEB9/h2nJN8j5SmuAzVjat9&#10;dvSnChzfCQDG78tPBkU9wQlaiKp5wPjgA5pFJUlIiisgkgOSn84NQSaH/JiBpI9+boggmlTlQ1xj&#10;DcDot27LOvjeeT8nGBLvwaKLz8qZ17zPSi41gK+MmFbW5nsqrPIO+yz9V/IzNYNJSOLt7ZcM0I+J&#10;0pVY0GhesB4qGdF2f6pstGinz2IY52yUQ1qa0MPxQp330pjMAHm0x1qIjCitKQ7xszhWa1skcrw2&#10;GlWtW1CIU60zdMpQqZS1BWt1dRG59vmUWMhzCgQ9WW2+iuK9OQZh0KoXHtOih7GCNq0OMNAA0aRr&#10;PGOnHbD9V4CXaalc9IexsrYPg6l24I2iuzbtP5xnqX0Dizd5lrgGFLpPIMsP3T9MIXUqNqiVYnjr&#10;bu/Ote/vA2IQonfhJvo8ywhofYMXMFR3Lq+3LKVwr8JwA4wcT28izE0OIHE85HQi1HBRMfrq83TU&#10;hdS+ZEyYfjiYPtWAkkyE7pf4gqOrUnFgDAsKlejhrDSeTwnElkOMzJ2qQDeoqjazPDxCtu/tw8kQ&#10;FIEtjUVDvGXEfHMyas+S5XV43oLOa0loyHD++CTqV1OgcSOr+914iAFT823rPYT6cTGrkizexCnU&#10;+LkcrWSaxUMjWC2IjgQuKKMtbWijz85FTX/SsUiUFe69UoX6gSdD51w2voR4cR3OP5xrxvgH+1S3&#10;+sQFwiddEcUXjX8zcIxW1xt60gbTbQKJzt8Y2H0FifWE6pRaJtS94p8QPfNE0Ro6m6T4HX04XoQK&#10;z9vs8oVSfvWOH2RCQnvENW+1Py7JcPKVMKA8Ff7maTtwWF+gA7ptPgoV8bv7lq57aXiEs4j/F2vD&#10;vfsChOpm589Kfeuf5RI8f7bkotGTO7vopRBzlvR7hJ5qzJ6q6VUyqs2bQzLwD3TiBXfRYWhZEXNC&#10;hi90EWJVaqseYlGqefsstqbDWheZiWsZpSvehCUjbUII9BPsvwI9VRXvRGUYStShG3w0SXDGOfVs&#10;apyx7JNGEsRSxpwinBv8PM1JR0hC2PmmsKJ9Vg3OggoJW2/9TmjU4DJwouwzS6rP0n/FPtUMNRk9&#10;5Ls1cFGNgZvpQOZhlhkISs9xmxTYX2DfIxwigVYuWJ0nN4RLtV3Ap+oC35kF/+s4RPkEulm8iYH5&#10;ArbEHdX0TnOqy2QIAW9F/bOsJnNkna3idCjnDEB+ZGvj4PQtuPCqbPp/y29UG2CrBf2rIqSf+A3H&#10;5vYjaibds9BAV9T32CzZ553f4CW1f5MOeXd9Djx3YAnxXZXtD+iRaBUO7Nv9EOVzcjF89FlHKWpI&#10;nW0mF1jPqKC41imHIzLU/Elkv0CggRP49oNqnuGhmhnGrujxkfdNGCcQMThW4rO6eK9pZZj71UkM&#10;nHzBV2CQlrTqOtyLFIhnu5407kdbCQMIKJVuUA3c/kUuv3T6TEjRtS7bVtC8E/lI+SHHvM0JlqV6&#10;SdOq5EiPYIseTb1BrFbI2I6MRnpVQ8qeepkdbtKyvf7x5uAOz+YETSybykDyeSIb3DhRd/J2ByyR&#10;El+mha6Y9tGjOQmAqtJUpwLbx42+gk+udJtdSuJuOKT2oXkqZEVkkdmzOXVMgZrqW915GZqfzW86&#10;ZFE43BbECv0mTojy9HbJ0H8FB5AM9GoRP71/Nulpjksjwbab5DABfYUnujRZHFrQZZ+d31CRqIqS&#10;AVXZGvZ5e5T/5tpgypmtjrp29b320cSBQMhgGLT+qS7CHvXBcJF7ISvNcNnjMo+dfGO4MJQctbEZ&#10;kpNC9zRWEpNChYuzRAx0TYKHCgyMN0ds6wi502lROqMM9ngTx09DPKwRWhznQ7oD7w8Rq7EgPB8v&#10;JCyfRVoHXDHmu5bGguT/igWhtDcyoYxX7VLiIbrzUKcuGHLcJzCzp5QrEbatKALpBYF4TUtjOaTw&#10;JeBh/mesPM8Jm86wthqTt07P0KOSKsdWTg+P+NNn+YB/KJ2OcQwf7TP8QzfkhrBYEtpTYwikv6F6&#10;BC6oQKGfCwkRTisipPKiVo/ao19fRmtDt3AeQeZ8veuhYcGilYzVwjJvvIcdYsEF5Aa1YlOYO+ek&#10;XUbKepphdXEEEDjSpDNTyzP8wxr3/b1I7s7gyVfnmrwEvNz4Oq5a0M1Z9p19wAWOFE0/ThXtdZwq&#10;a/6GF1EE9CcD4oVBtSRdsZYtN664gLWnvuRiydxOGSrlMxhhLFXgn1qmpgkom9VOQHU76zACfAwY&#10;c6ICvpBWeAXIVcoThRf1ObmDEuuuo1gBQY3akxcRpn1Tz/U//FOZ9UkL+H55BRwPnIwFYbv1bh7w&#10;EN4MnC+/4jPYDj9JvImx1Gkb0lXkXCeG7duVLNy4bC6evXJWqsN3Ck+WjfBakRrtopLoOcx+1Gql&#10;7xS+0loe7ZLmim5OiUKF9rHOiSgv+18+h3bUf9WMMk76pV63qqggbfetDOdAQP2gS6qJZYD2a1xj&#10;l1x6o+yDu5HaHTlxhtZz1V/xPicDI+ah6ryFm1AC5wikOkve6Fh9BcE1KfmQs2rMSU/ALgBWVwbI&#10;1dkb/fWUKaI3yVJhcY/3SUGrAp7jTeKQHYdoaeIiqYOfA7rNWAQ5guhEz+fE+2PPwdXPMfhFLIiK&#10;0a6d0BpMBbtjtXD0F3c/k6ygdtDjTc6zCx3MYl2AqIdXg5d2QM6jRW+56wxgjTVOUoHAMvrxcBg2&#10;HuW/OZpQUvq3flIefKnIu4wmfB+Lhc8UfnnUCbO4RIQcgvEO1SKbyoc6Jk+ndk8Pl80jijFuFiyC&#10;fnHKarhQbJ83G6eAA0tD1JyouJeOSvCVfAhbe2Fdo0yoN+z4LDjZZQ3+P7V7jId8ti+I+DPG23hI&#10;jLeg2qHZf8XpocArQj/exDrqdS3cFuvADpS29wQiHchAIAD5Qr+CB2L3xZyI1M4plrLfv4SVulsD&#10;V4DSZ7RaXJh5DfGF8xuXYofKT0g9+i+QqfR9j/LfGu26wVkuzQwedYIhbW3sscc1LYgtDBXO5nLC&#10;Q/E8yTPJp1XrHpC47Oc4J+GT5JlYDru+SGqBAz+EqTZdCGgkwVBgepf14f0mVNCy+YrgTqgoKXCB&#10;yjYa1RCmMUajjYRds4w+7gdx7xnAw+4gRjN27STQ/b0pROtDoPLC5lvehDt07zFFAk7ZR/vZwjA4&#10;O33Jt26drzydvrP+KyG51GuSDfDVyBgHkGsT0I5UGrUiEqlBaXwRfsiQyDNcmbUU/+HRDwhNNbVq&#10;N/AaZIPe+bCqQVSrGIj0aE51+Ay2QuK24jzLTlArUi8+VGDgUEsrEjR7VZSKV8wBbHxIm7+fWKTd&#10;VSjtqFPrgshKsD4JO8+yo0fbxGnnkJGacHbQEkhOZkXgGM9cO2ucKnmaaGoUFD53Tio+F7Sor6qk&#10;YoHtshXgtxW1qjlgvql7vgP5LvvsxIzPLPkMYWr7lXjHo/w30BtagIxE+eAZa/OuPOpEEksdKbSd&#10;jReMgUsdKV5D1Uoum8UhCMuM2XQNxzkRynPHCuUQzHil+qFjpfLB2/2IzAONgSauwc+pjlpPxggZ&#10;LZzq3z7tfhKKsi85snWDS9nzoeRQVVexFaKl2cTwcpqnOcGbP5ldr4uyQ10wxMEpPC4Dqrq7uNsr&#10;OGVFOwI5CESxSO6wz9IhLldt5njBK7+7hnnw3QAio/8Gdi/n02dKpkoQhVDbEDh/UQy67wnOntFF&#10;yCwz3Wuzy0PCaxUw67P0X55zfpb4bnfX46ioBfEfeB4WrIWz+4bxDwL4OOdnuT41Arz1W+0kxm4a&#10;2x8Uje3cdGVRNk4ie+XPZ9xXo7c0A54rTkixPDeu6KCFfQMTrCx9K/JzhC+3zk3pYEGY+B+yG/kj&#10;3Ff+WnprpV92ZW1opoF8CgVumukwFAeWcc9Ndo95Nic5G5n8Q+xtvxcAmzDTK2iLuIVY5ftIuYU5&#10;qzL+4CgdO/qvwE/i6L6lV83vu8AjC8cZM6o43qwb4tRpGhNMykD+s32S65h6J/yFBa/nyc7cVhev&#10;LRdktYcIDtfeEDYLx8yjOYGe07Gv9t+a3a5U9ZbvQeaY+jeLa+C4ElI8hS1uS2sTVBRlmN2oidfv&#10;R2ansDSl/yy0vwboZY6fJdbpPCk1cObPsPLbVvA5uyuYrpPr2rPSTtN5rGTwwIRHsMU2cX6U6lI7&#10;+HC32CA95XtQURn0Oajm+T7XNBLMxM4TALWT1mjrsPt7cJFn6pncSBGlebZPzMp0MIDwm3cKDyy1&#10;WwNN2O/m11L6UcL2rbsMWW/VQpHWhiaQCnI25rz674gqZ4sxZLFclk/xliR1py8S1FNsfEFNQA0P&#10;jzmvfkr0i+QJb92fmA2pMeCbVihxnXOJll/8sYpwZXLPDE4/Ok853pwgJg7aaAWN0lk4V78zCTaQ&#10;0gACc0f6zqMp//tHwCNfxOvTZoS3kCwRx3lIxFQKdjyUy/75aaKRYpjGnENCrpBFc6QNRXA3xRC2&#10;BREPTsGr0MSbOeEJZvEE1bbPgmCJmTCazi6wHvCaBUsgBBPi/BFoZTwZ4a+RHW4ZcmIesYB+1Cpv&#10;carG21ATpbfpj4CHg4YL1tI0BV4YR0bDzt6aC9sMqy/jthhB1po6T980LaShO1Bg9qNGBUV71Ifg&#10;HaMtci2/vgncodwrc3mo8JumTDWTqp/0iPBuP1sYh2I0eqYUp1xh31X/lXqyar2dEgd+N0CSBOdK&#10;MuFEf/Yfi4kJOVdvrk/Rf+WENOx3QQYLbfyG5AGEY+6Qk+urUROKr7SPiey+mZLQbQoQAW77LIFS&#10;VKEBOUhme4gWkpRIztQb+wMMdIpsvWkdRMEtCcBxkpJRDbK/Cc5OcXeThngGLeZ5BvtoD9DVRt2J&#10;aX0KwQ0gV5JRKkj6WIQ+Y0HPqH/JK8Ag6Hqs6Fsas/Y5SqH6nLgE0tOJih2axMM5D28WbLET67Nk&#10;inTYkmngpClyIl/od2xlfhYc6ni7fPYabV+TK5x58XCfS84GUquj5prtoTq+BtuWdKC71oNjdazp&#10;v0yehOJ9ZJd9YiFUIZ108j4nCR1pur2ELRUoao030MSYUOeJYw5JGg8xNLc5wbA0nAvBnsFWdZ/G&#10;PlhNP0/SGIrsUSo32C4MA9Y33nw4JxpBmsVXEsSCUJnY4ENK++ywRT4n6y/Kfjgnrq6MWhEQ2oQ+&#10;DkdCEWPOK2MkswE/VDyUInvEIctASxMSnFflN9/xqCPG4aixYTAU5rZxZCG6bV9EoQYSwnpSvfkM&#10;KuyMcoi7z5KlVsUEufGaE5+3r9G9n9P7TagQFaUeMGajonCgMOv0KP/1aCJHO5Yso48wZE2YkWOG&#10;keHcYKgOYSkWYNH9egX0M6IlccovuTD+XjULHVR74RQqNEx3/zXFiJiX85Tv9b4NKhSnq22rZiMA&#10;/k1Ru+6DtxbF6Eoo8jePMPz1AygGo1FqQuvdIjVS1UljejjflguIipu+sPv9nOfkOJJ/XdVj9Afb&#10;vdecM+hMPUPGgha/f5+l/zKNTrrGDbp5Rik3wJUwPntN2cMTVf1MAMIbzge9JYSuKXvEjHWHrbZy&#10;elg8k6LUUM+e0Tjpma6FJTr+tTFxwivJV8rEKhqnqRdZ8LEgVyA+nHPKwKtZx3XgFCKMz14NQvK1&#10;1WJYQJA+bR7RT7D/yvMk9orJEG9Ch32fOIgc6VNu2KYNYVCkk4MehxUN6rOYZjwb2qnDGmjkXqdH&#10;+a9Hs+Vcm1x4FUbzMP/N4Qymn8TYiqLmIXgX3ncdjrrl4eT9bOJmH/4Fl4zANyCjAm8b3vftJeGq&#10;sNHFmuKlwhSyobiAKlaglOBej0pWWmW3K9fEwaw+0b5Kekj9yU9yD8S3MFDfsJRkCPqwmRaQ9bm8&#10;KXI8Lfdh0yGR5qbIlk+TkOCQLMDVVODyCRoLxZZRBsPKeEYdcNUSrHg/NvcE3cJJjIsPq79D14AI&#10;5cLS8yn7fMF88FTRSDFfZbfbh2FN3o/Myr5bchuJFMa7uP9DB3+2W2Wd+GTwt/T4sirj6AkbH8YS&#10;2TwjsGj3HmJ5r7IJMDvnRU6U1Wz7wU+QnnxqaMST17Olmw7HG4uSXWrq7kjUfyVK6bppky4Usyma&#10;HLw9CUTkxe3btOo3l5pmOT4fAvmfHNix4oufFp8vobz88MU5LAtZ2RZiuQQBs7rz2bT0Zrfnikvr&#10;t2iJOgu4o5CuOca0WXeLEHOPIjQOAtF6+nBaAhuumYREes0kuUKkFcXpUb+4ZTdyazrGW2Aynm1l&#10;N5ym3ZiR3GzzJbAyX/Iw/w0kQGyR8RwMmV46MwbnYSfMQUDhT3clBR1mGw+FA+JViGXTqIjqwRWW&#10;61M8e0j8J1aK3vqfr5wkIIMN9HlbFHe5lk93ZCRr4sg+7ktJoc4hUU1YV7w5A+R8qJt8VHkPfWfj&#10;VoNAbJS05FqP0ESZUXYuozX/BLe3TytgG5+GeLZyNd4e+ofIgswu3POWk/30+q9EABxLzugkU4BN&#10;bTODoZn/DtUgObc9q59pggT2d5dqbKh7TqwrR2OodEtbfjmdj+MRYBYlHue/9X2Sq1IgS+cOy+DT&#10;99HHvQs1jLL3xd89Qg5ydQWmEo6yv41lMhwTYzc5GXnnKf+Wx/hnjUzImmA5z7AFmUwz+8Q0IWKT&#10;CT/AQ6V5DHQYeLo/JiUrkQlD8t3MVKmYPeMZUzb9wiiJ5Y1eBznzj01fIBGeEFAtjNKKM0c7Q5tk&#10;MIe9YFkqvmszL49H97Emr5SCrwMICoGB3/DSm5nnqueFWfMglwvdFDvvbn5mxh+RaECbkom7fa7+&#10;K/EYD6ZAGKuGurpmALRRX/1peFd3H/MYbd9vk0jwwu/FuyCv4aVZNnAuaKCoXk+Z420oI88ZnpFx&#10;7gtum7pqtyTy5HrVIjVOeKHaGxiNxhwDRrrsbUsxgTE6mx0Xw8ihbGiDRxmoxtvKJD1j5L5SpXil&#10;FYO6T66YcHFZ6XV8XQKqzrAXO+YyXqXXXhVXZez8aB8PWy7Iqbv6N/yxn4+8edv6byA9aV+x0B55&#10;3lAGLrFxnYaNINdZ7t/MvCK6r+mbFLiSCbZYV5E3CgQx38zciJuZNzpYuQ5spxsqG9dhZp9j32X/&#10;ZWrA3EsvnzL4FPJviIuSVRqBTIAN2ni/wILkdxQP+oT7XP2XZ17fJZ2vR07QEpdPSyPYZx4WWfKs&#10;l9AWAZtvHPjd+picqnBnTTRYQYLSEsbqheuc96zLLw0vfIo9aMFBLoeB9NyZzPq2coL/v+esfNft&#10;nJeZtb9umbCw0WQgud+4byU4Ud9l/+VzXmQijTS3JCc+PQUu7l9dUNEQcKEM8i+Vvf9i5ikTKfbG&#10;0Nw+jd8p0YAqLeVZtpkXsUfEgwZSL2ZeuBC3BW253k1w4Tr9d5GoU5gofeydzgYMU7qRYLfFddDZ&#10;hidoHCSBri2ChTKJYpVyikxDmSHPob0oomrE2yNnfJpN1adJsBufLqqiBYl7JhGQJnnyxTnTc0Pl&#10;I2NTHHM2gp2fVvpwguQPCBhK2fIYLSJpEqeIfOeP90w4BsTJmZVY1zxIo9Ipk1FUmScFbcWwcYG1&#10;Z1Zn1hfck8qhSvlQHebGHjEhHbJY7saee26Pgd+rPStLOfb8Vz2PO9lARqQ15GNStjb5TCTYJdJE&#10;k4kpvNkzQQ/r5sjIXQCvdjNaOEXBHdo8d1nH8EO9mVm91vOcCTvufBuermKtgYCoabvKAp3Rxj0f&#10;q1+j9abOL/uv5J7KRLXmePo0jZ7gHjHzYWGY7BkxVCoW7ooXuP0dtDFmjQaHw1i8FO/PeURlYlPc&#10;bLkfpHK3fBhUUOyojyVki5cutdPX1OHbfxna8G3LZ+yNraaFNKMR8x8Lk3tx04bUw9N2FO7hvCTp&#10;ohlsWjW5SzKp4qPkI4UwuNfyGU8ysMfDV+2F8XfPO8N3YCOOhAGFOxorUrg3vdnIYF1s1R/jv/Gc&#10;7Cy8N5ednWfGNDLVDqBtMyOTrGGeQE5pqyXS69NEd7B7Hz2NBJ++KR229wzj7yU8PFzWTarBi6gm&#10;iLKAE7mwCzs6fGZXPTrk4pbvzjAwB5M6T1i9zV7wCyS+EvICm5DCvfsTR0cWgA+SCNXmWyQGwKbj&#10;bTgey3jOL2DrcMF8lwT0fVN0j3FYQ/2Ee5sGRMZf36qtmIdyFh5LYRq0/zVus6UtRYZPs+cECW09&#10;yTBvaECDCNercCi8b3rq2Nx/Jb9Q5xyzIq7azgY5JWZROt3SDhynq2GnKvpo+GZvGq/QauG8Z9O1&#10;50QiFCA54Spi9bjzSukRmDDCGY+BuS2FkkP3eSQ2tZXqwhNRQjNEAKFkVe0z+oc/u+ZWNeJb4zCs&#10;OKJwcToq8cGf3U+HXmLJeUSP6Qm8zOy9G0ai5vBs8Ba5CT5Tj/PfHK+7DioXinDjhQcfYao4XUoL&#10;fFM/t9ZvPyg1qnAO7RC3WJCiG/KViVJhEKNN3Anj95USnMt7IDkGotXW3DzOf72zNgsq0zj3Rbqc&#10;d7YuHTkYTQIKr/vGCX13ZGrQhG++iRNwaZovPUUfZuZBE3NmREn6nFXzRSfahi2EDtxuD5hy0+RA&#10;pgu2nPdMSMOISNY/GfH902AmMaY4Lk4rbgWaC4N3OACHH5MCJr19mXk/HXJrK3sP7fS7CAL+LPhX&#10;LoKk/bJV/F3/zdMnPoQRkuMR8NXMyOP8t8YDg9BUyXOBNM2RPO4IOfxCwv0ADWwk9NsCDbtyJHbc&#10;ZL7pa/Bn2U3jbRUDv+H8RFPVOSTeJaC7OcYojCFhJx8TR9lciV8EgVNtR9MjNdW00XfpvSeMiKYi&#10;T/KjhKxjOwtF7eOBexq+bI8Aq3HS4/psnkVknieBxy/lYcGUqnTVTIyNj4aenWsqb9Vz0iOMgrUn&#10;2Kiqh4x+gmbwZddAeKX+6zVSKp6txDT+P2JhgfMe578e31YFoT7CLmx3NRvLrSpA3ehSDT9TfYaU&#10;roBq0Fct5hES5zOgOC/9CnyaOqHOi3A0OM1ReEjqYl+Y1LikVXh9tt27cITzzGBMJiQRAqFaqKUV&#10;wtqwGZIXIWVo3tNnRq3NuDlCCJbvuEGfaz8dsouyJz+nqUq8hJTH+a9PEyXW0o/xsxrJ4/ps+ZZa&#10;GTmHVarYphnTjMGqHCkQNOHph024xp1EeQwGeY19Lq/Ac/4lbSnSu3jLB3VPsWzMt9crSYPM9g0S&#10;fTbP8ltFKomn6vLZExLwfvlGZvmbUEvamf2PNiaWBAixLHd/hi3kmJaGRcJpamfFK4iBlIaFpUmf&#10;+j4zeTfmNHTlfdMURckxqMCxZ7jMVrHHYxaWaiNlzZmDNhdG+lVmBlH1jMC1LtPh208Tps2cyRkx&#10;7tOdd3uajCdPNFNPUCVn7a6/678+R6FofZ8er8Yxj+ur81ucdxoZ6oSeUJxbXQEFn90imRSNYjIm&#10;HO8hcTOzaqPyXRgRsIELe2a2z6e9HdwL3S1L8o90+3wbjal4cp+r/4o9IwgxKfwulw10XU29JPle&#10;fhrcj3SKuTD11/ZjecFdPdfn6r88M9UE6TSgJJ6i+MaZgTVelPo0BvYGEiIclQ6lWumzV8zn7Tkx&#10;nrM7El2zMJE+SzsFgd0uk/HKkH7ARcBPQg0pNeRN6hFxeQtclxGZXM35CiJg0/uwyR+/0aW2ndGd&#10;WM6PIWGZHImyrXQfP1MfR+VdaF0LBR7PDJ++s3F4i+tGtqUjI31m0MLWhEDmk1PeeZtQv3WHPlf/&#10;lSdHfrOrCn7QIQEO2ChEifZWeqn9AGrbY7UzC+jgyb3LMjjOjOSmVYjfpQK773lJbMXdRP70vjB6&#10;wnlmvMZvEgLpD+4aY7m5sJX6pmAKmWCjmZV9vjINIpN2sfKYZY63H0kj7pxn1ckVfqPPh4e/yJ62&#10;e3boHQ9DNyEVxICJuW+Hb/+V54w2Wm0P5knNmXG0mVH+Rlvr6hyckbeTdnDo33npN1pQHKLOSCVJ&#10;Xq/H+a/XqCzX1GZJCVHr4K4zn3eG/8BKLl1+Mkdz7gy91wYYAQO1tmqnqdsukqcQE1QXqpizz9V/&#10;5Xq5606Rz8EbxHTD31Az00VDcdN4DI/biFoapUXASC01D+xzbTDCaIML+aOyXzYY7ePJeJgnp1Vs&#10;4/tsPgnZ3l66gNYUMvzwdM26oENtnCRo9Q9JuIidPYcpwaCfxXAKB+anYXBWrE94iocS7hczFxo/&#10;pE14MD6DXLWxb86MGWNdYZLA8lhFTH7bEHs480p8hz2DWza10H23WzGoUpOV4z0jHN5AG8e/7TAa&#10;ZXIRmE5qbkpNWH3OB+GgogZDG99y0XfHqf7LGDYvbjuyd1wtRdS4vLtOSFthFlYzs/AXEk+tbAqc&#10;J8GyirQrSCQ7PLPk4Qt+gRvfXVRxmBlHJrSxmQu3cef2NGBWAn4awyRqzzNv9I/7H5MgsQPXHLpd&#10;56n7+JX+pMIOjPhOf8FLhac6ZxFb3IT1rFCi2gYeNJZeG0eQTR5F/dKNZnbEI0xWvAA5M/DdBBfe&#10;EbcUZWbk2jYzILdlOW6q8W77XP2XuT+pK3UelMVFk+C5KY46O8Rp5stjouaZKaBUCIrRjjxyOx0C&#10;Rw4U8Rb/fMf90XrnLGCC6cTfPe6MDBXpFsEJ/4+zs9nZ5Eiu8600uDRA8fvr74cQBWjGlr0wDAEC&#10;DHnZbjaHBJrsRndrZgzDO+/tjQEvDMP3Z+ke9JyqjKw49RZZ55VloPlNvVFRmRkZGT8nIvnvVdLm&#10;yAivTQ8COArax5RGqyCU8QQW/nBkx5zJG1dQUqX6nnak0d1sScGrOaNcXRFvVHZifHd9WKaD1Tdr&#10;GkAHg8JDn6ru4DFGxtT+83HGuV1jwqAwQFxEUQR4S+ugVAPjuUGCCOTlxpj5BlycfLbxBAsPBWfd&#10;RmoL2Yplecxn7D4MFVSx3u1xOOatgvfw1RyCtRhYb3hu/mGIQUU9t8cXnEvGx36lSqLu3RJPWtiP&#10;marf1b/1ey6prJiVGgQRjXHNeSjBlDaCoxrLJWPUJ22pKh+KUnjwNfw4txaZ8Rmb3lbkYmTHnA9p&#10;26u5wGooyk1QTh6nnEmJ1aDoFLPaAe3VBFmGFbEphPaYpNawX7ZNHXJG+ksGqQXGKDBB4T5ajoS9&#10;Qtg4c3yPqlyly7Cyxgr7/PpfQzqoehd+cOgaOVc7zuQW60C8VKFk8rZuBTQauMZjvwerUpkFcIiD&#10;dhsUHvs80i4fE+SsjgCMmU1/hbXI6Vn4NLYD29JlGxj+bGR39HhrStGoL9Z5vwvJUWAPjHlu31u/&#10;q3/Huqjb0VTUumG59GH97nA1+8FCfl8Nq7sdjN1UF6Bxlut09MdY0XVqsazcuZTLESpU8Yd1fJem&#10;kW6fm2J2aVj1DkQcy7qOaNVRPkr/a8wUKb0Z/NSRvjtYwLeq3fT6YQePdQVDnbXz8dlqYjIBnKmX&#10;slYnOljavXJ1yzdWrOW3V5Mg9bTR56zMHdI6CgBsRow9IqA2T5MnSmHV4BcjO5zT1h/nyNykF7nq&#10;E9Y5fcY08sgSrq0qj8djzvKy7pyX/1Vyv10Sxu4quZ9jFth5DkquhY+5da35rb15yLlbEUfbvpkJ&#10;R4/bUc8ROz4sm+3WyYavLtptzLgy22xfqitkax4OU5tlnDnlC9QqLYr9bgqB3odbHO/gMY7I1Bfz&#10;cciZEOKMj1yOGXjJ9upLMSBdup2XoOeukbBumxzoSEVbZjAMU2QXZ1tOrRJ9hUFrJ7tM+V9DtruN&#10;C1JMuSTTzl2FIm07d4WDui6rINLAlF2hI5nr7ZTXjebOGUxbIcnJOBAL8GODG16qQIhMDJGZK/Yz&#10;J4oaGCy6gDT1vhECWe/pKBGNVuFMnxJQWuqdvlJj7d5eMWYSfIW5JRzB4eRjJvA3oUA0hFJln3Fu&#10;dfq6l2H1ZjLZtqQYduTOpgL+MtU6teiq7DXO7KRScTSxkW/C44izuplX+ztltUe1X2kSQF6cKGM6&#10;ZVN6wkDYO6ZsnW1wR1fVZ6htCXn+ZaVIVQ+c48ZZwKR6jAStzvT2uEMCCJNdYUeysqogHZz5fnfv&#10;gO7cTB1Gub+irm22aVMMPmhQo3xHFU8222Tq1BN2GTPxXF0uba+mnX6NWU29/awi0wO0ZEwJaAFS&#10;Y/k6A5vDJB6c77nkzTmD66oidGIPcPYxg0ETfmD9bjBtqxhkY0asqsqVEXC37fLVcyHJn1a9Fa3q&#10;DmBiYCAGZ2ZvxNdCzuBwK3CtwOmaKds4CzUyFoOlEMCwLwYtN6ceUsXKarJccC57bNXYwnIhFOtM&#10;kVdSf811L9bv6t/t90A86vdwqb1bv6t/6/fAMgodQWp9JHX4qvrd0TkCjk1zN7gQ4doLFltxQOJ5&#10;I/EBU3xafPW5WVYfObnG1sbzBmlRtHiaqz7e1gB9VQhjKvaH07I95sNrBfky3cKwzqaP0v+qmSJi&#10;WFqRz9j55mAOmZLxYURCFSu11Qc1WIkeUM46R2POgm2XI8otYLqBqr+abP70Fpme5xWuOcd8i0od&#10;iHl2IhnvazgDNqqFpJ2QEInGmWNtqmsqy3a7/IacXuFNiA7LqInHTDyt+l7xH6DLfJcvyn4IIK7A&#10;aMw2x8w5wtZfJQwMhZCROWdO/PKs8E/V4bGPmVq0CYShCFJd+dpjNA6Pi/MLCJ2cMygZEAl1juhG&#10;F5ttgDC8ekiYcls76wxgpNDEy65COsdddxf65Ui2yXoJWThoUTO7uJNaw21gKPL0NiXob6jHdyMQ&#10;oz4x5KzIXdHqZjBbZ0QbJEp92CX4R3Z5xctI/Um/putMDpJWKjWdLKQrqTVJNDhjQI0S/5Iwyh3J&#10;do/v3kAV2Zi51Rkg0jrb8nNXW2O+GhtIM7wspFzo3WzjLs0on2Ikv4IrOlxn81om7eRMGgYRLM71&#10;6u1xj/JN6mzMWFwbLGJmptqrpVKL80VeS32q5mO5IVfsKpWZ1DpvkY+Ns6qRaiEvQxxg/bcs+nwc&#10;jhlNsuXyLsIj1JzNaznUbHCnSdhUVdZDBKQWI+NMTxm0QU3nRS5PmbxSFdTw7lN9sJt4y+1xyBnN&#10;NBPd86vnbKvT5pZkrJDQ9lgQh9oZV0aMwBJvu+rStxUGsY7+g9lWN7Y63bfH2ZjRflh7NdsXG5b/&#10;gbBnPb6QbVQJTc7G4xmYvOBc9thqjXAIYfvWS19zBfwePbz/vYKt8/fl2sOlflf/1vvVtquiDATT&#10;pj9Uv6t/6/fgt8r43RA87f2H+ghTphr+kcdXkscOU6ndKQ4TFDelBUmiR9OYuYkBu5i5Y85yRWvW&#10;L7ELQCamz3YJbCMztYWOhOHK1RHQJt0AsCp3FIB75hi0hGXqqf7o8wFXio7rKco4P+044KcpRqx6&#10;V1qOits0kbaRGR4qlCyTRinWK8K4BFc4UtYvxi7f1dKTB5UFvlosHOVo6WZKPQPHKWtIR+Lq20ar&#10;i08xlRBO166TDWpVbs7KFpXuo1XDudqO6CelwVOTQhXPlWxV82QPhxNlYskG2ws08TM2bqUnroxw&#10;AUxgAevFagBh04j5OzpuEgJg9cxeJXJZtwQCH75utKi1OmM25HFtTlUyb5OMhvO1ZRfMT54LlK0t&#10;q1Nb5BK6TNRHoYghUnujjvN2HqmCBa0xoIgtUlLV0myHRd83WSUrC9K4VBHh8J0Zq3Bb2anX4oop&#10;6ZAPMjTGXicQ/sFRmCpjOePswxDw2kVAg4SFT8UZNYF1WoMiyrXGHmqFVRVaV18RDmZKTLKIDyFu&#10;kxqlkm8kfHS8iBrUpXamLmnLwcxA9PwwIq03JfILFu94zPsTDLO8YlIgb07xXbqbeSKCOkKy3nt4&#10;7igwNC1ZeXG2WTnWeWmp+MsDkSN5ViRsENxIgOnngCIcka8D2OVVj+ukzjgrSodHuUrwxDzP5SIq&#10;sZkyB48R74kImrDjkLNeN6eTybaDjT2JypuPNd1dc+qxYlPju+txyFmO27SflgH2bbkY6PNxvXpO&#10;CV+qOM2/iLMasExrlHyHa16A0sTA5pgvH5OBn9loTU8eLaIbBXnA+dUXr8b8Vhv8XxMDUEXc6FqP&#10;r5MwMnXVIenIjuQ+SZD6+1fP2V4u+fgXc553ScD5YiGJ1k38FWbxmM6Nsz0m15kbkiTMCF7XuXCJ&#10;mVcH5k2TXHwY+FVVYY3FuG62Lbuu3em7inMSs2+8moerBTXHrHqETc8i6Mfa+VB7qlNlJTQOamyw&#10;oNSPaR3UdAg2zmBU54ddWW9CIoXIar1aYUFTFXIZK6+1hYM2ziBYZ5BBLvAV68whOgvcDo5Z4UbL&#10;4iE9sT+kwedh9YzvJqJwhRXNAddwLaA6PbBMtoCXlwghjp7vIAGAVVibju9ao5mZ9qQto7oirQt5&#10;4a7wKbcCCqyPcWZ2ICOBaKb2nKG7C851Tg8PFsjQxK1iQ48bWKCq39W/9XvyiWWjCBSyhuna7w8l&#10;WO5G7drNmZqCYmFFIKy7rUV7N4INNXA29RXamcWg1XLRXgY0VURb5poObN/UNI2c3tjmQF7M6fGY&#10;2YqbiVqSsI0ZsHFNiVTLXo5QTpvtXFIYcqbLzAQPXnjbtADk1SWil3sHHPusHd2CABlnxc0mthAD&#10;x/MXxO4bNOrgsS4dq8W4Vl9w01753EeqaLt5phXdzcXQGTZt56lCwzEraF5fjbfrjijXIHFUzsc6&#10;GEyFkpGvDs+U7EmV556KynqmUYOTt8bE56Ao3q1rwXj1xYFlh/R8nI253SV1+GoGMjfsfPX2Yd1u&#10;mY9DzuRkysM+iJ1R/b9VHF0aJgbonY8zzlqccsE3L2QOir7oW2nFNNi3x3ihMx4/zf2Ms1o5brat&#10;Im8mQuzmTcVdclZydG73azljeWx+2yVnGdqlmGVsuWyTJ21+SD0OxyxnYG6bC9kmMULTvaHWL+uK&#10;pdXmnpyucshZR2upx8v9DNaH/GZxrg0715ms9Wbz/Lps705VqIg210vJ7lXUoH5X/45TmEsFZ1J0&#10;swgZX/3u8EQiMKQlWg0IibPXa4C6mEncRV/sHms0NXCJ2fI4nNO+XJN2ThodvrYpnyI6Hy9O+uSs&#10;pT3UkTX2is0jufNEwAK86DSy/z1WxjyQpwF/Nqf0CaP3XM3phXoH8kE6rB6X2b+NDNmcOdEr5VQZ&#10;+WkOztNyezVzWpCY7RifjxWt23YI+/QK23wJbNS2n9G17dUs5ty6l+YHBQStGUFF9jI5AtIHvzGd&#10;s1PBxpm08lSylzYVrQiJGxZ1WWQhZ+zxKf2EPT2+QDh5YuHkY3oVodDkpVGWK4LyM75dzE4olReb&#10;hqV75TSMadQoaHwLtyjUW+vA+TH6y0fDJTXHVTHrTFGXvE8W0E+k9IjaW/houSYFD2nQklOdHoLr&#10;JP9r3bPEUai+KNKLVAL25BzPhMPW4oPkYPcVLaPNnQS1Rq21pVXQ6BU9Xyw4a734AqvBrOI1DbbX&#10;oUDoTa6mdIs63gAkxZZiXzIi9ZTQrq0tFchT7QhitT6N1hbvdgOXsIdWVMFkS+Bmpr2Qc49+c4dD&#10;3VKh60GYrENNfLS2eI0zMK4qNo86AiKcKVFBvV2k1Ke4VDO4BME303D+MekcLXJSNt324u0puZKx&#10;8sKQXBGz4UYmelutq3cwHlJmtb0O5oJMXcnFtZOMC1E+JyfPDiyFRKlTzipwEys1R0veo84TsItD&#10;LjKRYnLKyd6aTc0X00J9bi9iZJ7wZAPRxbI+ighTrhxpkURL2SIl/2F2McOZftnRJLNv5wJhHlwh&#10;UmQUSg/RUW20JZmj5Vypc/cS6227QPG0/Nh9JGtZXj1IKfUgaMr+EZ1cVv7BU3b83ED4PWs6NFpb&#10;HPoJ1FaQ3VePkFVdLqmmq0IP9I9CzidbdsSaH8zY0pWxPA8K+HYgSw6YCdkiiqKa18ZWLQIqRgXc&#10;QZ1nUnUhcFxtIC4+EEaqvxggackqDS9Bz9hTLtsoja0Iy7pA0WjV5rUsk420RIqMc/Uybr00t6eC&#10;la+7AOdXnVPy0WJEjg0kdJQ7lgR/q7czbAn0Wp4IcNZsNqio8hUpE8LVVASMLyafiG30a5PMMb/m&#10;budoBZwcOkwOyxWSLLTnXD1OeQ9mU67AVYbjo8i0OkTltQCwxZZD44qwLhUu0x7SXY2ejaNybibj&#10;ZCt72oBUv2Dki8a+EjMui6/UOZ+OZPRJBnYx4+fyShxyw9VsEw1Cz7vh10eSrLuxClFGp1TVpra1&#10;ZTDwGuNBUXoIW9f61sFHIp2j+VCS3W+7BwFcBfN0F9R3r+JfP6t/VxOTw3h24RUOa6qk+tmR7SIt&#10;X6c5mUXWsw8Ks3OCwMjAg4exp8x0nRZcY7i59s7I/xrfymlethh4iN3thLrKseaSo37XFVFXepZf&#10;eoPnfsU+IYPxXAYvQasdLJr7gGeGjZnYdby0j2KPrXJ1ITk12WOcVP/U5gJ/R7z0t5eQQoNKuN7I&#10;btz//HAudXfNmrYBrc6xZSXYOmFG/hf+fLZtFt1VODLiBGo4eY7l8oitLlgc6V3g5uAJja2uWhzp&#10;SMoswCpYxAVNp1IwbX5Zk8TOx7Q4I59LrrKrjshOVD9z4nUB8H6qpRE3QuBY+PBpNDFULieebgDp&#10;8q3871DmnCXsreOvPGTLgTm0G1UkTI5tHI7/6ktFOQbq19kimMP2Iw5CUvgKtkvJ7Tqvy3Ud/mLO&#10;hXEmAksBXu9zgRgNi4ZUBufJ8skX8n04WrbwOGDUYoBQXJ9Gid2oCFBHLv7yp6Ql14NaYdEBZIzY&#10;Iu3z6gi1EneHDvhw4cBhKyBmZ0t1zzba+ckRWxz5ioio1E+dAto5QOlg4UE5myhzdbZqd7oexSwG&#10;mveKtZXGnKTKOhpbwkM1yYS/dq1ymKZqnvJbIlUbaWwdjOnRHwsJxXbcd3nZ/ZyjZHR1whohI/Db&#10;p9UdosgdNIsKQO3g6Gs4LEC9tf4dH8Pde7REWH7OpLKnfvPn1NbIbFt/ztEU3XaDCqjmfCwxtSem&#10;0RjUvPCDwh2URZ9/RKyqUXXVAvtwfJ/vFx8U96oTHVm/km98PBsUQIzRcFVSRAOM3Rw4r3XidJXI&#10;8DZIjy5X1zVp1a3Jo+e3Yo7ExmxQaM/a10ARgPskg8IQGuFXXXiKrbb7yt0c8PPbFRnAzzmdF7Fu&#10;cnA4qE6EKeGGNDp9eyWJLTfUdFqOUAFxVBlmh4M6ZrtcNLhIFR4C8TSfLfoxr4Y0PX+Yud1TAJBD&#10;ItVud/UMIoWDGyFFsbAFiTMuHHjz7VhgsmADqcKJS9zc1JEyOgMkSI8wNEhtMx+f/1UvBuc3Dmny&#10;zs9uSJNQmKNl/nculGIhzM76yRhpV5xhtnoEifdry2rXNHLWeLAaES2IytVrS/x81Ec00jnJ6sNe&#10;azuFZnvKAo2ZulakuDmQA3EVqUtJxjdjxdanGHbulXOSDlQMm5zeu7XRfDH9r3VpuVuyTDcA+1T0&#10;djkmXzUiXlxEgx3uD3GaaqTMyRXnF3bMcNq42IL+t/ZajLSyBwEd7oAGdPMbfheIRGY6F+Fnxja+&#10;ltNpV5vBBi5JIpq1Q6kQHmY+l4nHCRrgmWi36n7WsaAbZUkKt1WWGB08ZD7ra6/kuczK+FrGbCpA&#10;zdTqtezUVUzmB/Hr+trr7v/G4CpzkaOWiEmXIV1wW9PHz/yD+kN2+xUKuFHSsk6Q8XaWtQ/iWpZd&#10;9w2MvYEzlEYcgdpsPbe5xYUXKqXx5H+o/UlV/y5Mi56orQ2URLXmq4XjO9KPQ7pyDpcftDIvX2a1&#10;nYa7X2PaDBtKccRV9bdfO6d170uyxtIwJziANh6aho4XqjreLxBpko39o+645+PRxhryhYk0bjpr&#10;X+jjsV8LzTQ41K8Ox7PtVDkf3oyj7TcV2PmR3NYHN0z+2tF4Dnlu0iRLcBdK3TYGbpb6+zWBwRyB&#10;z7JT1anxV2TiiCeHQ2leag6IUdprdV/LeC0KHR3TeBLyKsuD1VDV7tE4a45XKeHK5TKSOA5Bww6a&#10;+lX9W7+uPCKVHKT39r8+Go/Kyksy5leVWsKDua3xsJf9lMeZGelQuc5CqB+N54gnRn2pfHml7pth&#10;HVWgRBfj7ni2h+QHr+HJ0owVV+ODNfI3x8mijklgu6uwp60bWrWCE7H+aDT0Z2Dld+t2OCsbH/rG&#10;4jv+ykfg9dIAyR5un0+K5pryK10wNA8lrsUwZ6qtBPcP7mqv+sMn1rMcQR+Z/7VKKTtvnuloCg8X&#10;tIkjz4e728fJkVEnM24aTtuYVefif6081X1tLPBGWav/2w/ZtWX6XceTk6B0DDEBafsmVP0hCn3X&#10;SbtRcgH5FSdzf63m2cREFsCYBMAXu3rGRok6HP0iopMZRVdGBpkl/l8fZ+NJUHuXLlaGv85A9sht&#10;nTO+gq7jZOOs3Wsxp9jHpUXrV/XvWPdt9baN3c495zRoiNVOTcFwTInjA86HUwFNQWoPuVBtPRuy&#10;OdwoCUnurxrdpunyaEVTlHwyu+RG8j3RKTnlTem1PbEdJXOc224iAzNc3Wyc2w5md6sDRNsTOE9l&#10;Esk6XCMWkyexprEPCWMTzY3H2VSKqjrd+CBeN6o81GBt126L+HCdvmCzeM8hT5c49G+ditxdSuO/&#10;QVO/qn9XWeOwYQ4WO4TSTLmg6xlavzqST/kHQz5ps6vqgTaH7cS+ATjgkfR27oLdG+nJaN04c+qA&#10;VDOudafOpVlU1GpM0b5pF4htsoIy+BWr52icXbLvWBobZ1MdeKN0fuqT0DYpZtaImETj7JRgnnb5&#10;gk1/EqXb5zDaw2lHZTwb5YWhiglU7t2lqdQ1r7RhSY/Ppv81dFzT2Wy13Tg3nkzswELNxd6+ljpO&#10;aguGxDoX/+uS54UHhzCOjBtpC/zC5bXFkyhWhUK4s3G0kszmdhsnx+GuSL+9lkC5oEltI/WH012P&#10;eHZKxS9MbvtDRVtsnE361AdtYrR9Nv2vizNro6zpa3vl4OF2CmwPo3Fy1pRGxk3ZZVia0n24iJg1&#10;PUScTp0pV63nI/O/1nE2n+My8ttcmcvAb9O0QJuuSSIqyzHMpsvAbnMHQbQLUNRkqMVJ0BebH+0j&#10;87/WcW49SuUB6Uau9lrl54YJRP5BJWDtISOrM0vlfGT3j+a2zpeVGwHMcTcelhxGbp1z9av6d/ya&#10;tR4JsMNfH42HSGOpMQJ6gLz6J4PvqpskcakBgNqmIG1erTSIkfE4P/kVcavTHZ0yDOnaFvjIVXrH&#10;rhSm2D5K2YuZECUnX5Piw/O/1gmiaXjhcYR82WFQiI1XtQxsBZg0ti3U/MQJuMaEo/1I9r/8DYEA&#10;PRKISV8pJOK/e0D1FtnlPl7icocyczRUzqvKkQsf6BGYFmrmsvQ9dhy9U9M7P+hinC55wDHHHbdI&#10;Adn88jnrV/XvugxIcvntmOIbLKZ+dTSeFlvjsqxxX30JTAvZYShyDvaFa1EsFcVfodOaCgE1susp&#10;LHd+GHtA1zE7Os+m8DA5BqbkYg6PxtnMXqoxBb5oKqTpbkBqu8hZ88EX3FGuu5srSA9b5e4bz/4Q&#10;V3Rnz2025JbjisbZjj7O9+E11Ho22wqQnC7Kax/U/GGaAGzpU59N/2ts/81aAek+7uwonmQ9K0LI&#10;iaRi7M6TaExFKfjyK/YhSqXOqMtkET5XvZUw+Wol1vfgWlb8RyoiX82vUW3Dc0Fedn2Ivhb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giStYMyI4WY2cO08uf7+UrbUsCdpybMzAPDlRiJFlRBXxMNVJrnqCSJHw6EuHbKZUBxQyF3/mM3e&#10;A+dFr52xej6JvuBEUYa5JmDhSTapmeUqTZrRhXqlMxoaejPWiX3RdKt/cLOLUTB8sz+c1jjqWZi0&#10;VRidi/9Vp8KEA9F0/W69p7AmcAHtrHYmbhN9Poyn3NZ6SAr2Cp5YeMOhoSDiy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aNj8klFJd7iMglo6N2VB4pDjWAwTto4vS/m1iWO&#10;44+Q8vpCVvVEPq1Gk2LpGlW982gOScgpZax1I+pDY4suK0AWtI+WhyyN205ExauoA0Lw7fEcoq2k&#10;EpbXcrS56altXXEXfFs/92i3V7eVqr44QtupBmToBY5n6njHd9as1L+rTClNW17gs9r77n59NIfI&#10;D6KwjAc8H7u2zyG3BOGAjIeMzTYjIVTcofUhkf51p17IxCFP4vZVh8Wx7HJIG0fc8PFaDLilJqL2&#10;G1b24+uRsUA7/IqNtJsVqhErNU4Qn7Pzt84axbRrCYWuT+aQA1nJBMkEs65rtZrOWhp4rw/J/rht&#10;RqlGVbUsxsX4Mp8zHw1FfQj2wos2KvOwrR/Vv6tAcJ+YckX6MBAS8/7b+pHzWUkwGnQirjS6g72P&#10;hYcgPoe+Y+9ZvojYAufsKhDEYLLaEpajKmbkGO5PpfrS+jaigcNtRk9PR7V+dTwe9f5YJ4yBOaaI&#10;Q5dTbH34xGBtrByphdWntrl2nvPwv8ZXkn9+Qm4067QDtQ3FFkYnritSLy3Zhhne6krXUhLOwv8a&#10;DJk3HbFiSE2zGTMKAMo/Pn7GGVBmOlMTSB8dNTGB1zUmMlNmSi1A/Tu+C2U4Oy5s2In60eFQCN0J&#10;qLl87pj0OT8UPmH1r/M6Pnd7BnxlmF61kJEqEqRSuRAxxLx3aVeb/9IcQHBsWwOihXDoKWQxmr3l&#10;ds8RikTPnUg7IwLhvHwawYcL3X88f7/5yeywAb5hOUyZ43Vjva6C+YjFdigLxxzpJDQU5oVEc+yz&#10;F5YRYOFaFBRIM3TrSuPelyQ5C/9rStUF4SYG20tZTdvOjd+vxLLff/j8bj0aPr758uMS1dd//PvP&#10;X0aE//OXf/vuw89/9Zdvvv384f1P3//NT+/fL3+8/fHdz+9+//7Tqz++ef/dV2/evn33y5e7r/To&#10;zfuPP75Z/2dF4ovx56JYXtxe9s2fPn7+9vPHv/30V3+p//rPH77/L3/76dWnL+9//4E3M1tvfnn7&#10;44dP33319sunZYn0qz99/rj+nP949eef3//C//Tx83df/fjly8dvv/lmYfbm81/8/NPbTx8+f/jh&#10;y1+8/fDzNx9++OGnt++++dOHT99/wxl/s/zXx08f3r77/PmnX/7wdz+++fiOIej9b//DH/mIn77n&#10;EMEW+OXNz+++++of/+///Mf/8//+6X//r29f/f//8d/59xXLqxG/+/OXZcKW/3r1D59++u6r//p7&#10;MPX/+ulvHr/+HYWEXz/c/+7+a0JMvyPxc/f8u9d3f/3Xj//m4b8NiSv6ZSYWzvMj/o55YX30SesU&#10;vfn2zz98+vnVpw9fdPBi2i7W4A/vf/r47/gfvnql//qP+i99GAN+9WeGQIap5JWjjCvGhljC+NVb&#10;foBBJNzCq7doBHU6RKusQiFeetHbf9jk4M0fGexy2P/h+zHsP3w/pujth19++fzTl3d/z7L98PP7&#10;N9999a++eaVAMFbjqz+9wiKlvdU4ci6I/lMnIuMNRPn1qx8hUvp7aKkLor/XmDdOnEK3N+ecOhHI&#10;WpyEp3NOKDHjxFDOOXUiceJ8OOfEYbNxUonmYzB7nQg4m/oLnnPilGycbugH+nw+pk5E3pDuFsHs&#10;IV4bJ7Vxex2sUydShhJT/3xM2MqNE7L3EsxeJ4rHhJpvnIiB3gScOhHrRNo4GBOH7sYplYhOFEsE&#10;ZvDGCWVAAOBcIjoRrgThstvzdRIqsbPiWvVAJIwKXoTtEl59xxMzUfz2fFgq1p9fKF5ECYJx9T3P&#10;lZ8UcAasOtHSMRBZOld+fdNTQQ1GI2DViQRHpuwqYNV3PR4JRnfAqhPBisLRl4BV3/a4WIS2k2F1&#10;KrYwWilQtVxRty0xljuJmIRXp4oV023f+vBSWD6Yw04FL65LeAjmsG9+emCQ50/Wq1Plc9i3Pykm&#10;dYAMxtWpNC4KpM/Hpbzh3JIygKigOOdlVFSKoXWDw/Gub3/yr9x1GygNoyIBSBeh52Bcff8LQo5n&#10;HIyrU4kXx2rAqysA4gEsWMKrU8EL+yzh1TUA0XiO8LtgXJ2KdB3rlfDqGoAp5AsT2ehU8NKlpsEc&#10;dg2AgQq0IZB5lUVP6VVmktBewKtrAN3+QOu/YA47Fbx0o2rAq2sA3VNBhDzg1alyXl0D0FgExZas&#10;V6eCF3o+2F8KlMyZ5/CnPiCQeaNSMp/2GudzKJex8SKC8xBY1UYlXnhlAa+uAXQhNlH28/USpHF+&#10;4bqXE15dA8CLwF7Cq1PFsqH43fxCgqzIRiDzRpXz6hqAcB9Yl0AOFUOdX4jfpPt9gvXqGgBeRKAS&#10;Xp0Kb1iOf8CrawDWi0hsMoedCl7ojUBHCY4+Z4P9hfOe8OpUOa+uAXC6MBySOexUiigApTufQ1J4&#10;bVxU2+PbnO8vo4IXYYlgDh9Mb2BuyDA/jZoYleCk1C0G4+oaAEQHcPSEV6eCF+dDModdA2BHgX1I&#10;eHWqeC+T7GjrRS4NOGEwh50KfYhxE+xlpVg2mScQB/4h4NWp1LWArkHBenUNQE7qhrRTwKtTiRd9&#10;0gNeXQNg9NKpI2DVibCHSJgnotEVAEk+mmwFrDoRbvli5536ymoyM1drvbghYNWJFNnA+jqfQMX4&#10;JytKUMiLn7MyIiIAZOkCGVRJz8YqDDYYURxsUMZjsiLLweYKVKFRASahuCswoYQwa7xUB/YSTGGn&#10;gpcabQWr1Tc/NRUIVLC11CZyfqGqrYEtBLz65uf4pxgwmcNOpbo2SmMCXn3zY0KR5g/2saAGfVwc&#10;DIHKUFnOpFJpIFGAYL06ldYL8Hcwrr79gU7hRgXmtfKW8wslh/QvDHj1/c8peUPhfzCuTnUHZosY&#10;wDkvZfnnF5InJFUT8DIqeHHgBXL42NUGIVR8+WC9jIo5JEgRyIaAhW1cStcn4+pUjAvMbjKurgFU&#10;t0S17Pl6CcExvxBegEgDlxJ41UZF/RKh8kBvGBUhUayhYC8LsjC/ENgkmfngoDQq6Sg0YiCHXQNQ&#10;2wswO5jCTiQzGYBQwKorAHBOyu+cGryCHc25iLWhYMmTKj2TjSg+k6ml2VgBwifEHoyqE62WRiAX&#10;AijOUWE/gTA+Z2VEi/3E4XpqPwkxt7ECyvkYnFxGtFiFjwmrvvd1Y1/imwDu2L5vCchxtJ6Pqm99&#10;iljoABBMYCeCFSGoZK26vsBJk199KuwAc/uo7mCVjKqrCxD5CtWes+pEaCaAZ8mo+sbH61fW5ZxV&#10;J2JfwSth1Tc+jR2iULIAPlNsYxtDBSKTarnrKxH2TqQjSz71uQT2jQ8omqYGwQR2IoqShAM/ZyVg&#10;1zaqULMbUazZn7u2WMCiwZlvRHTBVOl4MKq+8XXNUnLkAy3bpoJRqZdEwKpvfArnMFjP10qw3znr&#10;sMJ6T1j1jb9epRWw6kRMoMoqg1H1jR+vVSfK16pvfMWqErTOcye6I+5MeVwwqr7x1VUiCepSEtfW&#10;SvUeSXBG9YpzhYEScuYHa9WJyH0QFQsMXFUXbKyQ2iQEb0SqVQd/cz6BKoPZWC01AOejMiIQnMpW&#10;Bay6tkjF4qUTxWKhsvg5Kko98YuDUXUiKhqpwA3MGIGGjdXLY8CqE8FKTlYwgX3jE2ymZCNg1YkA&#10;pdOfIThEVETWRkWCIJnATgQrQqWJBNrG5/YOwUdOjQuV0c8PpJDoNfyCGbSdT07hJfGIhWs3XpQU&#10;Bbxs69NUROmc83EZ1VL5lUhGVxjkFJTtD3h1KuZPNQjn4yIu3aZD96VRvXzOzMloX0MdfDCLIIOM&#10;GyHJJM7qZOz/Ba5yaqbpUsZtqW+fCQSxMU8XzcngRnwmGltXA3T2Vt/KhFsno3qJJkfRunVNoL5n&#10;eIUJt07GEUYZfTS2rgxoL04pR8Stk2Fx0BQ4OFrAI/V1U6V6YmA7mUpNBcgJpKQrBHVHz7Br1M1u&#10;wgU3xha4DuCfGhme10sUTnay2Pilzsu4AWeOMGVGBjcuiEhm0oCe3J9HdC2REiPDCcOJSHaAQT0R&#10;ZNrXJbvbyPAuiXslO0CVS/PYUD973PpgvxnZGvmKZrIrBVoyUYUTcetkxANIVEYz2ZWCCpZpHpiM&#10;rZOhfrJAB5nrPpOEbhX+PtfKRgY3wBvR2EyXPHAuPgQmHRC79pEgsZGSaN26UqCKQndbJWPrZOIm&#10;h/hcc6mme5NJBdwfE9yykTGThLWimTRdQhUVdQTJ2DpZLiWG/1wCsonjvjQPnlOS7wBDgLK7CaUF&#10;YYJbI8t3t7pEzI9Ecz1F2ebl3opJlmsuteGYZGhlqj4TmTSyXCvrYrmNm+owkxQmt840svzEUel8&#10;46bSh2hsnSw/TQ0Lqn6AtHIJdoCREfmj81iQW1T7gj42wg1J4MDJ4EZELtElavjTZ5LGFdEO6GTM&#10;JB2mEitI9wk2brpaMVq3TobNRbAsGZthQrHwyFkletLIxI1i2EArGyoUpCtJg0RPGhncQCgnM2m4&#10;UASLXmLJTBoZljk+TsTNdAlX/NHsMtgBukB0Ljdeh2rdk5nsSkF3JdHRNOHWydTrgh6OCbeuFPAW&#10;dX9nwq2TEanDE47G1g0MXfBA4W3CrZPhmyIlydmtfhtzAfDyWYLECjIyvHxam0dj60qB5gxYhpGU&#10;dDKig89c9JysW1cKujQAiGMyk52MeAmlPcnYHCdKb5UoJ6irsbYF4AvJKUTcerwEiE6E0eH+xM6M&#10;Rg/ZBlBH3SkkJKjorxPMo1FR90q/vyB2h21szHTpW8KsU4kZujwQEYOYUmVCzjhxTJ0M+ScYl3Az&#10;jQC3qHBh6eQ3p5/7nOnDkqgt3Q60keXcjAxuUeoY57BzIwxIV9lk3YwMbi+Ry6EmLtvYltYtiZJ0&#10;snwmTSOooCsKKBhKlXIuSukSM8HBo7rA7nWy3ZyMLUCgMZBJx48CYYqwIGqw1xZAXSOjHeAIUtpL&#10;0jczkBInozAOuyQZW1cKdCCJaiaWjohNtp44f5PtZiBSQk70OkhGZiaJrnIHUHfu4Kvly/xGteRJ&#10;wFY4y42KAmMuH4ym0TQCdX8RDp/WFMbtSVjXZGimEeDGlCQT6WRatYibKxJd2hRxczJVQibWlq42&#10;n8vGYmO6RtycjO7PSakh0QrjRmOvJL23I6M1GI5psG4OKCU0GUFDaZzbPxJu/P+EWzdJ8pk0/CpX&#10;1D5h7ybcuiJRZX4mJY5FJQrN/dgJN9MJ8X5zNCquVLbfDFjKWUMTtGC7GRWNG2gMnJitatE6NwDA&#10;V03IeYTXqGCm5uDJPHaVADPs1oRZpxIzIrwJs64R6KcFQjdh1qkoz6WhW6K1DJVKn9Go1QvvbpN/&#10;h11BZioYmUFMqUqlb18wMqOC2cv9bXLWGMgUu1rgjHMBMSq1ESHckYysKxGgNDS1TJh1KmEkqSRI&#10;mHUdQm4Pny1h1qkAS9GXMBEQg5oSoIqq51EZXUDU1icBEzMDjeyB6AjF6cGadSq8mgVafW756MKv&#10;TYO8MI3RmnUquYcqTguYdV3woPr5aM06FaYxUxIJSNcFpI3l5QXT2KnkHJJGS0bWdQE1PhH68ZYW&#10;tdvk556owU4RRv4vGJlRMY13MpbO18yAp/GaGVW+ZgY9BTFBRVwyMtMgsTQa+JRobpayNyrh3Uh1&#10;JtPYdQF7mtBIMrJORexM7fwTZl0XcAELvXkTZp0KZsQOErPAIKjqpB4hH4wKZsQgo2nsuoBmtkRz&#10;k5F1qivWrOsCypEI+SfMOhXADOKd0TR2XfDAmr1ODB6Hr95x1XXUAcmgqAgw3xiMzKg4zqjCTbS+&#10;gVGpmMKgSJi5I5MenoZhpdUCKNaEmWsQGqMn5QnE95v+Jo5Ov/+EWafCaeIu6ERA6PO4HRZKEUQa&#10;xKhwtTB4ImZdF9AlEPczGVmnwroikx4JSLcm6GaCnZQw61R0q8f3THSjwVLBrvGZCTPTIORfbxKY&#10;OEmStmYgy8lkJ8w61R2pZUQk0Pq6dWMz5eJp7FTxNFJm0Jjdq7wumEanigVkaTo/R7benHE+jU4V&#10;i/7SEnljtlwNkjAzDUIr6Kh2ldB3n8bQzXWq2M3F22nMAHBQbRwtWidDpG8AqZyL49Kres6juEXx&#10;AicTt6ign8ybjQ21ij1xau7vyOgCEOWCdEPbttXI6qcz2ckIVi4l86cmOD1DOzcc68gsdjLy7AS1&#10;AwVJ1s64cXNKAht0MsolOHgTbo5JpZ88COtg3YyMzDcdCAPzkWu8bGx0OU9sESfLd4BjUkFt0rg5&#10;GZupEm47A9sV7Ddd/rbtN66WeLqPuBkZGA5u1E64daVAKo6GZ4F7TeCqfyTwvyjPhcXYyTBzo0Dn&#10;jkybG3/yfL85JpWWJ+qvcK5LnAyrX72cAm5dKYBY4C7BiJuR6ebtBITPMdhnkts2qK1LxtbJ2AFM&#10;bSQlrktI0CRlKCjv9pHsbG6WCtJB2BONDMwORZ7J2IyM3YaQBoERfmbcuC4NXMu5lBgZ88HOibiZ&#10;UuDEoT9ewq2TceJgLCQy6ZhUujujKRNuXZfgayzu+fkOcEwq4V+0UMKt65JbXLYoCMlp1teN67wY&#10;XMKtkyElWRqb2Khxo7lukn51MmwZSgmjHWBKQbd+Z+vWybi9T1dZB5rLoKz4RFxOlZw4Rqax0VMm&#10;4daVgpyiKITG0dQWAI+dO20TbjtMKpKcNKPkQjrjtoAig7HtMKk0bYzcKSPTtSkiO99vjkmFiI0a&#10;7AAjY79xXXjErSsF6hJCXWJQ1lyXeJtTKqq49jEZm+kSKkGxX5OZ7EoBH4cC94hbJyOPzSVeETfX&#10;JVT7R7rkvpPBjXRBtG5dKbC7uUEnGlsnW++Qi/ZbNzBUBQEIM1m3TobaoqwzwCnimrRtCgZcN6cm&#10;3DqZEAEor0BKdphUncLJfjMyzu4XQn4JN7dL6NASzaRhWdndINUTKXFUKgFhanqCmTQyuJF8SXaA&#10;gVmRfrgl62ZkCrgCXktmsisFpQ2iHDPi1ISL22R1z2PCrSsFIZcR5mQmOxmWObZyJJNdKXBIklON&#10;uBnZDbCkpPCR/dymBOm/j65c2JOpg1K0bl0pcN5wiXiQIKXQyz4SfEs2k10pwE15kWTdnIwWeUmi&#10;GbPTPpJbnZMyyz0ZbSGpzDm3FByWSg2EGuWf+zg7MgyTJEeKbWBjozQwaYGzI8MNjrqNU/3ZuXH7&#10;u1yjYGxGhoFHh4pkJrtS4BtRsEl80lCwpALYbhG3rhSEr5b7EIzNyEDc0lckGZsrBfYNyjzgZmRU&#10;T6CEEm6mS+g6rFxdwM3I7ijXi6xX642Ka6QOmAk30yVLXjbRygZo5egADBXNpOmStOgFdEXbAXC7&#10;zy6MMTIFrFTFfq5LDJmKA62rY4OZNDIO4XuKQRNuXZfAjSuFAvw4QtimREd+5lEZMlVXM2cRQyMD&#10;BCEEbTK2rkswnigOTHaAA1rvAaFEkSeDpmKG0jg6WjfTJWp3k8D62JdtAXBWuBkyOU2NDPOegHRi&#10;KVi/VDXSIG2XyKTpEu5wBBCYrFtXCreEdHR0nGsu77TKFaq6QyrYb10pEFWmHD3i1sk4cLJ2K3S0&#10;7+tGBSlp2mBsRgY3+n0kPo4BVDEKSS4mO8DIcNcpIY24daWwuH0JSJIURZsSJQnVp+h83Z66gQFE&#10;kBZAyboZGWYJrZuisbkuofg9Ok0d2rr0skt2gEFbQeJj4Udjc13yhFaIxua65PlRWM7z/WaQWOVH&#10;slyHdVMlsE88OtElRoZLS81wYnNZF1ZOHLR5YikYGSfOy3MCLaFZZhNlnaaZR2VkcHukiC7YAYZU&#10;JWSLv5ism5FxdnOXXWKXGFQ1t7mMDAW03HByvrsN4Yq7/pj5OEZGlJl2Vkkm08CqWK/Yk4meNDKO&#10;G25wSHb3c9clWFxs7mjdjCzFd5M2azIpr0+p5PPd7WRcQEQsIpHJrkuAjagJYsLNyFB30CXczMBA&#10;bXF8J9yMTHeyJq0t6BbXZxKIcXQbxp6MFglJj8w7h6xiUEq9BuvWVRBhFop/Ewtvh1l9eY4uc+K2&#10;oj4lYFlwhYN1M6irYnhEyIKxGRnbFKWQ7DfDuuYRQyOTS5tFZwzsinrFf47GZuaMmn1EusRxq6gS&#10;gk/JTHZdAnJAya1k3UyXEFdWT5hzmbR+rxxUVBAkUTXvwqoSsCg6Y2R5BtoAr+rpiQeRjK3rEuE2&#10;WIFkJk2XAMmN2naQbGj7TW4fyZWEmykFen2gTJKxdTK5D1FrQqIj7SNJUHEpdyAlTqa+YORWzsd2&#10;by1cdcmbkvKnMulk4FBfuGIn4WbOCleHRkXp99759TXIgbvAxyGE0Gcy59bJcKBTbl0pEJ7njtgg&#10;9npvcFlKcu/vkpg5tpmN7VmEybp1Mrg9RNFQomHODXMykpJOBrdn9XI4tV7ZJ8YNzFMSwXAyddnE&#10;Vki4daVAtJK4TrC7ufSyfSTc5Asn3LpSELfXyb1q6HznFkqJAVixQqnuT8ZmZIyNqFqybo57RSlE&#10;/Y3ujQwpeYr8ANpgtClBcwH7S/abkSmPdpPgFGh55dxojBTUODuZuGnjnO8AB7ASoMfIC3a3kS3c&#10;kuYdRB58bDJMEm6dDG7cFZLsAAewchkHNf4JN9MlWJM68oOZdF1CUCdBooKiblNCbhd8TzS2rhRo&#10;eIOejMbWyegveB9hDKnNbx+p9jpcL5bMZCdjv3F9UhDBIPZg3EAhRetmZLkuMQAryVfwk8nYjCw/&#10;u62FK5tUcexgJo1MZkLU4oIwss0kGO4kZu5kfCKncrIDHPdKLA5DKBlbN2foQkEwItFcO9wr6Zik&#10;wpT61TYllJdSlJ3stx3uFQ2EKJ9br0ZGYSTxyWgHdKXAwcF+i2ayk2GZUyITeIvUTbUp0TElwHgw&#10;tk6GlBDWSfwAA7CyA5CSiJvpkkdMjCTSS3rVxkYgJJISI8u9DgOwYnAxtkSXGFlu4RmAFa3MwZhI&#10;iZGhlenNk0iJAVh1wTQXUwdSYmScOBRWJfvNca/YCUSWE26mS+iDFdXjMAUmJTinSRtvJ2MmX6Ia&#10;sXsDsLJuj8TNk7GZXQJ2j1hXYJd4L1ZAr1zmmnBzXUIpeBJ54hIjm0lNSiSTnQzNtUBKz20ux72+&#10;vr2PkKjE+tpHcuLogsFgJg3Aip5k3ZKxGZmauhF8TbgZ7pXuFRQ/BOvmuFfdZxj5pgZgJRbEGZBI&#10;iZHFyG9Sgm0BYiy2k9FCEdc4sUsMwCrMWZTroHi5fSQuH6dwtG6mS6iRx1hL1q2TxdUI5CDbR6J+&#10;sqotJ1Okl1ZaiUx2pUAqmY7BkUx2MrQW4clo3bpSICUJw0gmjYyr61Uyca5Ldu1Ymcmkjoq4Vl+A&#10;GzZ3NJOOe9XNNUk1AteJdG5YXByowdgcwIrtRDQukEknA79Kh5SEm8VLuN4iar+OGWJjC9HR9457&#10;RUyia2F2ZGkfP1zY/pEkTkG5JTNpZCiTLGbuHVnB22TRUCdTh8jI5tp3ZCUnH0mJqaC0IShJqT6T&#10;JECBhyYzaWRpj2ba5ho3sMCRj+Nkd2T7EsQ+qBfjBlgzaWm2IwNwpSk511wOYEVEos5fKNP+kXBT&#10;W62Am9kl9KSk70Owbo57xeola5Fwc6XwGqrkxHHcKzAkXcwejM3sElxTXT977gk77pVk/usopuAA&#10;VuANWDQJt50uIdgeja0bGFR7oxaisRkZRhf3oCQz6UoBTziyJx33CpKCatqEmysFMjJJnTANXPoO&#10;uMVViSK9DmDlE++Sug76aRk3JUmisZkuAU4UNby+33Vz1bXrye52ACv5UDUcP98BTnZDDBulcL7f&#10;HMCqy1GjWJCTAQCI0NE0Y+kLwOpHl3U5Ga76U3S9CMmlzk3eQ7TfjIzoJNyimTSlQCQIkFuybp0s&#10;rlsEC21jA4UX7QAjww+mg09ivTqAlaAOQpmMrasgFBet0RLN5QBWzvvnpA8GlaJtSvCEuUU02m+m&#10;FDC4CPUmY+tkaGTd/JfsN9MltIB8iWJ4hnslgsHhnaybA1jpu8QpEIzNyKjG4TqlZAc4gDXOiBkZ&#10;EWwM82QmHcD6mmry6MQxMoJjnFMRN9MlcSbTcK/kFsn2RevWlQL5brZOkoE2uCw2EPcRJ1E1B7CS&#10;DMhywkYGN1JUye72Pq0xCsnIyEA/Pken6XNXChz4VMUm3qKREYijO3o0tq4UwAVx0WZQI0Yqt2su&#10;rVu2u12XiFs0tk62SEnEzQGsy0wm55uRrTMZ4MzvDcCKKUP7jERzGRnmJPOf7DcDsMKN9U4scyNj&#10;bBT/JLrEca90OtetkucWnpGp5wlXqAQnjuNeY1yQkSEl3DKY7AADsLIDQlyQkZH+f2LvJGPrBsYV&#10;3DqZ0OmUyCTcTJfkUtLJrpjJrhSEHsuwao57XWQyGltXCtpvUd0ix1nXXPcq/glqjTAnGhkxHfKf&#10;QeTJyW6JBEadPIHMGzcQbknTXCe7xZ2Lqu1wM5wb+JJAczkZmovTNNjd2LjODZ8q0FxOdguE+xHj&#10;6dRb5Bx0bpgmgeZyMriRAQ10Cdd/OjfskuDEcTJmkkx5oJVppOzcuKEz8AOcLD4D2JfOLct3OxlW&#10;0E0UC6JFt3GjDUly4jiZuN2QbAqkpCsFZh8kaiSTnUx5rejaFvqV7MYWxcydDCnhOrjAVqYtrHML&#10;NZeR5ZrLAKyKH3HGnVsK2DztI0nJP+v2ufN1c9wrgfbbBD/JQjk3io2imTRdwh1mUQyPZu7G7fEl&#10;upDpwXGv+di6CkJKnkCLJjNpuuSRy3cT6/XB4LK33ArE9fIJN9MlwA2osU+kpJNRfktz2cBS4OLE&#10;tgB0pEW6kvPNyHQBFH2Zk7F1pQA3VFA0tk5GapHUZrJuBmAlQwV8MtFcRsaFeUQwIm6mS1ILj6xs&#10;WwB1qHtIOlXTLaCRKaYQdZVyMnBBJPMDjwp8snEjGpfglZ2MsXF4RzPZlQI6kuhrIiUGl0XZwS0a&#10;W1cKSiJElRYUBLQpIc4FNDTi5rqExsVJRRoBEudGR5fECrrrSkH9mkJunYyxwS3Z3Y57pQ8J53Cg&#10;uYws1yWOe6U7lEDVp343stRnku4xFLgGmssArGguapQSXWJk0uRPkUwagBVuRD4SW9nIsLmIl0Rj&#10;M10SnziOewVRjdWVzKTpEtpSKBx9vm6OewXtQBlRws10SXx2G1yWnick7qKZ7Eoht/AMLptbeIZ7&#10;5SPZO8lEdlWi5lBJlOvBUK/wAjCe8OqKBF4qdTy3XA3zKl6RE2xU8IrQvPRm6uqAitHIIDEqAndq&#10;/nw+rh1wlZaCyaY2KpBH6NWEl5kVqrlKVLGBXenRFN0OD06+zyGlqUkhslPJosjG1bXHcvNokErB&#10;Ym9f+IxHlcQjafvbqMQrabLhVPDK5PChaw4SWeF6dSrNYYKToYtWHxfd4TI57FRP1H1ENoF1dqUP&#10;Uba/jOqJesFMNrovQ6o/KqzmTG6zAS+1jQ/2susNEliRHHYqeGVek4NUKZSKwqtGpeYACbKVbFWb&#10;Ddo6qKvD+eFsVLCKkAHEPzqvR3glhoBRoeWjGyuoOu28nh6kAYJxdSqNKpINw7TSD+4hgVcQ/G5f&#10;CC/83EAODZpKQVy2l40qn8OuAYA6RNeGgt1r48plo1sOQE1AaSXr1aloPvAEaOd8LzsolchJki4k&#10;h9bHJfMrsQEcyYoKSICslPEbL6yxZFwOSKVVaeSyGBWOjsrSzufQ4ahq5JbYh0ZFfYCu/wl4md4g&#10;qhDtL4OwxraNQVEpygRQFMihUSl+EZ3Lhl9l+xOtSXh1vaG+/AkOGNBXkyju2Rba41wfGhUVHbpZ&#10;OlivrgFu8YIz2TAqJUyjsLdhUG/JfCa4dFyMPh1otucEI0WLHyOjb00k9U4lHyyaxq4EFMqJzGzD&#10;rd6CIVILpPM1MwAqZlsU8TYi7kNGFJP9bPBTZiMyb4xIl5tF15UDP2wrxr21kclhRLc0ho3u9eDI&#10;6rywl5PtbES0zKN7Q7ReXQsIKJMIonVpvaXSJIthGuwUCFwUCjAiarpIUSdCb1hVSjGekiaOZD/a&#10;zCP0gE4Tp9kxp4A7kg6teLvGjEs7SWwHO8y0gHobJx6ENWjlcgdSUUFLOapd+zeiSyMTx6lopa/2&#10;oOcjc8ApPYGiAJ9TAdpSnjlgZg4LFgRJtvODzFCq4FyoVEh4deWB30Hzi4RXp1J6IRJ8x5rSRT/S&#10;VEbFZS90L03G1ZUHu4XS0GRcRoWJnllvDjQluxYlHJ0KDziCyxEQ6XLPkZR0P9tRsaHBNCXTuFME&#10;0YWPpAT6J94IPxgxM/Vxc4sNl6yZUcXWgPVkpTOSKqSCTWZK5ya1cxxjmqr8HVVqwTnEVBmTZGRO&#10;FdumjjBN97RRxUa340tfAwdIdJVRxc6Eo0vVcivi1fVH7CQ5tvQZAEG0YN3diZ0/66h6x7gy4eg6&#10;J3ZqvQ1rGoQwKm4oyoIQhiqlyc3r5FYL+k81RUXgAmUaKEXDlC68ItnoqiPlRQud9oWABgTcOFVT&#10;TkXtIb2ozsf12mGoMa9urYhXAlOjJ0EbF94znlUyrk4FTJPeBsm4utPy8Mi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vpnzs4tx7ol&#10;N85TEXoCqtqXdREkj8ADsB8bsiH7pSWg9SDNXh/rCDAjCvCOUJ+Xv9jgSmYubq5MRpDJDmNZyLH+&#10;i662wVg7bkx/hISnDkYvYz0hlyZj7bhBSW0EUlHVvcfi1r+EjAC7f2lxG/fslj//vkSLMobpHx2s&#10;4Y4b0KxpKJ2MtbVocBARH+jqsedFLiDp7ahaYJ5R20qY12us+LssWtRiRS3X38IMZSwWP1lD3W/w&#10;vpK9qPBCn/Cpk3tz36L1U+QS0AS5d2qvIVTxyA9FC++lz1/gh8IJndsxk863dC1fFrJ/5XeZjCUR&#10;4KeiL3hfwiPlVmsaBSZjaQSgKCA5pwiLlLHgaCZj7bjxJG+TwHzw4GQNb4puk7EkAtAEGOj4c4wS&#10;Bin0gOiiUJZsWThFitHeRrTi37IQSKmPBLJL5iXRZmJU5PMSAaYldbKfFwJpHHuFCjrEjOx9yX6D&#10;bwqr8fmbIlRQ9lFfSfcDttT7Lc+3MllDoYLyS4mQUtKne6xpUBLNa8cNCv7u6FwptFP2UTSTS9Zw&#10;xw32hzQ2CfxQCKRzpXQUo5RASsflSS19/jGr2pyzo0XcgQNa3BndZMZRd70xCC5Rs3g+jlvrnvec&#10;hClVm+t0k5AobFA4iWymomXcsYNkZVTqhDvsmeXvTNTid7bDAI2A6L+bRCrpkcqhPqm/Jvu3J3aO&#10;6ydjiRpvLNr8Ch+U5k3cERmNtaMH4BQ2Br9oIYTmiyhq8SLu6AHmNnEx+EUL+5QwEGUehBA6JIao&#10;EBTa2HrPZB6ysSQKfDGtpLUUpfh7LBpZJT9nIYQCJgKsRM6xQ841hObENyQGcC1tdIEANIc1r+lC&#10;H81rhwDaxR1JfwOO1nuon+u5Pm8EhA96k5SOAAHRgktDY6JgCYUPesMoiIKvaM1POUqOCh/0mhtD&#10;k4+zaIGDZ8lR5YNShZa0FacR6Xpd1GlQipys4Q4bkzZP2MxgtnusuUUk2QcIi5TuX+wSgwglWmB7&#10;NEpM5rV//wc0wYRhDJlizYuDAMuRjLV//weH5mjjpg1Qn48IIKUp7rKQ0tIzSqiIFsXHUbeqt3BI&#10;6eQBsT55Xzts0Eh8iC2f44aQQef+qGg/KlosYXSjFiVxaw2BR84oASZahFAu+gzmJWRQerFHDGO6&#10;3SwLabUT9Wumbc3SesNEikAV0aLRf9QVEXRoj/XHfc2fzw+iRfJ2IsBn3xAyKAe5oSEFY+3dBp+G&#10;qC80QNSeF8n2hDCiWg8A0qQqjJaEaywyNxQaJvPaWvQgmNR+sIYSNw74o9FYW4szMxExGWtHAIqn&#10;ooZibH/WanC7C5/YZKx9ToGbwmY0WcOtBU+HWu9gLOGBnhd3JCR+KFpslbmBIxlrRwB6mGSAtpBH&#10;4QZOO8/PviGtSi+SHFGcF61vkjcRqKI0UEDwCEgULQ43FPIm89oRgG5BXDwQ+IY2N51zbxKjhAVK&#10;u28ui0/G2tGGrWgGdBh1lE1KlEUUtYOXnPyWlQM6CZ+kvwqXIKwf84tKl4QwYu1Jb3JZyY9Z1Pjs&#10;Rcls5Y2COM2VrZ8/KqJGZ8bot6wE0IHpkhoI+A1rDdkSRHts5X9y4RidjIJ5iRp5zugIK/RPCEih&#10;b4ha6htC/+SavoHcknntbQrBJqkSIMm7Fn6u4IxIxapGxWDS4YRu0jLW+WYDlsxrq3GFXZRgFtIo&#10;tH1Y4MnvS9Sma3kSe4X+WbwviRvp+9o7B7ZDJG4SVpuwRgmiUf5QSKPD2p8r3j7HDVF7kSIK9huE&#10;l+0bX9OxIRhL1YgbyXf5ENIoX6KT0oLP81I1UvTJmYgDsszr+4g2vqoG4zn5fvF+1ljk2TExmdbW&#10;ClPLhzQtnYsGEwxMtf7ojvd5a0PR45rWOddiRG9ra6VbUXr07rHYij6iJdxaJNqj4zJf4T0Wx8ok&#10;yqsWMMzgSx+3vYc0Kz247iZBHVSLCkhON8lY+8BBMSNEi8QNtxZ3ErK5CcYS9idd4+bigY8RiiKu&#10;tfI0m/s6k3kJ+5Pm9W8YtMFY+3BDEV7U6IwP47Jwmoby0QvG2lrchPWVtOBm27THAkJMupyp1pMm&#10;7UmTB+4n07E4MSfz2lo0Vp7WK599Xtif8G6zKC9aeDyNlpOxdgQg6TibyuB9bS3uXY1SDoewP7l/&#10;Z0p4g7F2tKEz7NR3B2u4txsPmIvZ+9pafP8hSSRj7QhALeiw7oJ5bS0u2aD/UjCWsD/Z9lJMHowl&#10;WicrmNQI0oN3+TxjfSUpB9UCWqIlbDKvHQFolhXtsOlltixMG1gBrC0tEM65huXz+xIt2oFHHCle&#10;kIz1+ErqzVSLDunfSfMleurtsbjXmigazGtrzU2YX0Et8yGcUW4djOqLVYvz0Nx59/m3LOxPUt/w&#10;WpN57bhBHpDNQzLWjgAcHaJbwvDxtfJgX3Cek7F2BEjLYsE09lhslaPfl7A/p9dp4vKihA9mPVTI&#10;7y4LIdtEW2xRAl2ml3SyhsL+5GqkJEHEo5eB0O7p9pj4hrA/SVRGny9R4gqmRwRx8NNdJpLejLa9&#10;ogQbiFuwkt+XsD/5nSSNRtjzLwN5X5TDRGu4dw43XSsiP9xK+CG1mZFv7AgwqeWADcAPXubFNoXb&#10;ET7HKGF/ToRKQpQozbxoz5mMJRGANQwQerqS6bwe87P8PC9hf/40UEkWUbRu4nwUe4X9CcGXA2kQ&#10;50WLnxdlu8m8JASAVbyTb6VwRvmkQBpNxpL9BnEtemHCGWWsM0n3UgS7XzNc+IR6oFp0AY0aFHED&#10;xR5rOs8nTi9a8T5KqZ+cUxI0hdPCsjDeHyphlDKSR0DS4xYJHYujb+Ibe+fAdoOWPInPb614jy28&#10;z2+Cb0Kco4R7zYvcHJygYF7C+6QNFWmRYF6ixdXS007jc4wSuiipb0oYk7H2LoW3R4PDZKwdNx5w&#10;YKIckZBFOUjRlSQZa8cN4AP+S+a1teBvUSScjLXjBqzUuXDq89lByKKAKWBtyVg7bqR0G3CQ5Yc/&#10;+ahkDyBsURJLsMWSee24MXm2hEJPD8Rl4UF9YJTTE62fH0o0rx0B2Np8RTk9YYtOXjSpl4aHsuY1&#10;PMJsDbdWnO8V4icXrkx162c/FK2fPHayhkL8hNEe1QUcohXn54X4ORhscq/wIVox7iDET1L6JAOT&#10;NdxxA/OSkiKyu8s1vtmxcX1pMtZWG5Qoel07AAwleEwMfGOrDfoVjbUDACcpMLRkbyN00ZANgEV7&#10;DcmzAXIk89pqKVopbFFQWDKjSf5Q1ODAnsnWRnifXJlI0iGa144bcI/YEH3eAgjvcy6WHSLGZ98Q&#10;teTTJZzPuZAFYmoyzt5rTCeNZEp7pwE+zDEvGmqrkX2NZrV/+lRhwH2JhjK16GMiPNG5ujyq5CTr&#10;v34kVCwlHfX4qS8lmHY3vLnkbW01NmtR8lV4otMoMEt7idpPj5XENfZPn4BxX1EGWzqNglIkfErS&#10;i3sNyXRG1ZWqBmE5uSWGG750rIzTo2rTmj9JbCjjM+UqUaGwTKQzafTlMsYn/KGE73WIWrqGyviE&#10;XRpVL5McX/OCJ5qUfdELYClRzcKd40ncELUHMSp6XzsAABB9Zbs1IYrSMC3hAtKlfc8L9tv0qvv8&#10;NVG1YVMEv2UhfM7eei7fDcaSDUo6lsQNSM7ZDkp4oj+762ReEjdADjjOJ/MStXReEjfos3YnhV8U&#10;Uu7XTMFz8q0UwicVnNDzkm+KqM1NyYlvCOGTq5LBvhI/FLU0zgvhE1AUXm801o4b6S5UeaL0PZlL&#10;Ij77vKjBLUkas3Ah7H7JjDUVrcFYW206cCVJZeWJsoCklZOxdriJ11ACAFFjGr0H89pq5F4igMh4&#10;ouxtopOXqFEDE+2jhPDJXpSO7dG8dtygWD9pEgi9fvsGaXkqWpI13Gp8LJLkENlFGQs2VVLQpmqz&#10;nQ9i1Kk8UbDE6OSlahcZ0eC7jCvseR3ssZNbO1Xt5sgRzUv2G7SaiLLl7MS3iezZErSXZ28t/vxO&#10;UhumRortEUR68EIbDL7dZ080ta/3nWBf3PIkg3GzLtSjj6HD1EiJJjGRu0lkMBhVSYGPqQ3DLEBh&#10;T2GL0sKEm1gC6MbUHtycE72zHQYYDEpQsMPhwsy9IGwFkhBMb4+tdVIEnjTiMjUKYpP9L1/WPRhN&#10;svloBg6iapN2TAKIMEbp5/8CmU4Gk7jDOQfa/cc8EUXEMrPZDgQR39RI9Cf8HjYNMhjfsqRHgKlN&#10;vj2amUQQbrOJziwULG0bScUmG1NovVuLQ1VUmKVq4Pt35voSQfiyR30X2WEvGx+4fpIKO6Vr6DcJ&#10;o6/kOKZqtMoeHlLgjRIKGAwaeOL6W43BOJ8GgwkHlH0EFdDJJ0bVYApEDiLUUQIqBX/JzESN9PT7&#10;mZyhyWLvV81oX3B2Pn/QRA0WGIzJoALyFCLotEWfzWYwmoQeru7k5qPkte0gAu3hpyNPMNpW49w4&#10;H7VktB0OGO1nwxmMttVgg9ItPjgvQSaQ9zaXOARnM1WbCB6Vd7ARk9HIEiS7fVVjtGkckKzkPpCw&#10;HOloW43R+GBHo2lIuLnnI/oFbDVuDv8aatLnuCW8UObGMTJ5b6I2nGGaSySj7d3I1AB/JxWRXPC+&#10;XvdkTgY/CeYmsYSahai6ia3Of220HRQopAJ2jVZyqxG5vuZjH8xtB4Up25od2udft9JKpw109HUT&#10;hiijkQ9N4qSo5b8AaSv6gAtPZE7mtkMQICVs4OT3JixRRoMaHb23HYK+6Qs2vN7gve2gwGgAj9Hc&#10;thqg6M/ViMFoOyg8BrpJMoHE4P0LeD0IlIlPClWU0YAQkm2JqH1zYINkGqykkEVntDl9ff4FiBqj&#10;sZLJ903oorOSvLpkNIklNBmO7nKG6bVeQO4lovbN3npqAz57iRBN81+AqPELgKAaecneYDBa+OsW&#10;rim/7ufXI/kGCG00j1yiRuQiJkSj7aCQR2Xhm/LtZrQklkiDUvpX/7SgC34BEkueMISBIgIv2UGB&#10;0aDfRb+3rZavpNBHGY0MVRInRe2by0cGMv08N6WdQrCfLfbnlRQ1QJ0pyE1G20EBL2FfknxxhHnK&#10;rxtaYuKT0nGU0Yh40UruEMRX6qdUK1hJ3Zc8SBQkXiLsU+5I4YsTzc1iyU/Dx+C9bTUAaPp6RqPt&#10;DQa7VzIs0dy22jfHBzqcJF4isYQGYlFLRSjd69PBaFCoI5/cQWEqL6bTabCSW43GEqBJ0Wg7KJA3&#10;BXiJRttq02IyyxQKpZTRoOklvzdRYzRS8snchFTKuZt8SfJ7EzWuKYbsmURloZXOHpQMSvDeRI1r&#10;Xjm+RaPtoDCU+TNBD4lv2yfpWwRXMfgFCCOVuf0QPj/7pKgVc9tBIc/OSAvT4r3toMBK/rTeCea2&#10;1UApuLgmiSXCS4UT+EO6C0aTWEI+fzrVff4GCMV0GIjT1jUYTWIJ1+SQik5G20FhRoPin4y21SA7&#10;E8+Tc4DQTBkN+kcymqgNMgK2GsxNOKp4CZmn5IsjarmXSGdS9uVErmi0vZ3hQgQS7cmvW3qTjmtx&#10;EAjem6iB47J5jUaTfQlkXyaXjLbV8Cz6h0WjSSyZrtyZl2w1diVcSBqNtoMCjS6YW7SSWw0AB6ZV&#10;5JM7KHDzEDz8BA8QxirHZ3pER3PbQYFLHLnjM3pvW+2bFuyzwfgcuYS1Cnw5nU0SL9mx5MHXbdKa&#10;n0cTAirHKfb0ydxUDT+eRGMw2k6iMhrlAkkGQ5irhAToHomXCAl1Kq+j3ndU/a+dAslJYMVobnuD&#10;8Xhy6oh2Qcpe5bhIr8hkJXdQeJD8JkcfeInxV4f3Go22g0IxN1EjYQKIn8xtB4XivYkahJIMNRI6&#10;6oMba+cFfN4pqBqpp2fS+5EOwtu5+Jhy60wymqhxnuX+uWQlJShM64woPylM1gcbSo7swWhKSiU5&#10;NrWin1dS1dgs0+kuGU1iCZAkJ8ZkNFEbkk3Sv5C7T/d7I2yxw0hGEzU2JnCkk7lJLKE+BRwhGU3V&#10;KOSIvt3CaYXUfs/9sMF7kxD04L1F5wBhtc795pSpJKNJLAHLn7K2z18caWQ6Hca5WC4ZTWIJ6Yuo&#10;SzPk0u0lYOsRw9rU6GRKd7xkbhoUKKOLeApCieU3SqQM6u9OYbeS9ICqnkQuVWO0Gyj543ujt91/&#10;ZSVNjd4Y3GWXjPYrKCReAk66jSSJzS47GU2Dwhw7gt8bv+U9GhuMOzktwjjaarTWe0Km+PjrNjU6&#10;f8xdRcF7k6AA+hPdbA/5cxtJkQFM12Q0CQqMBpiWzE3UGC2q4uVnso0E/4wa2ZsaVU3h3CSWsA3l&#10;TvdkbqIGBQlIIFlJiSUs5JW09KLyfC8Je5kvLj4NvET2JV+vV7QvoXxHRiMqJzlzKgW22hfc2gQP&#10;MDWuz4lavpGQl9Fom5UQvU0NJukQRT6vpNJdb77d2dwklpDAi1rn8fVcc2OjwJcriSWixkVEFxEv&#10;mZsEha9pGRt8u+nBvoxkNC4iSGKJUFenW9Q74V9fqpa/tx1LIIbOOT/4dQtTdrp1ErySldxBYXgD&#10;z6QnwKWcV4jDJ4eVwCd3UKAx0Be73mRuW40UEj+4INNL48z1uklYAYAmcVLUGI3sTLIvEf4qo7GS&#10;iU+KGqOxlMnclMAKInknWAcNptaSsCAMl3iJElgvmukl3RwuUWO06bMUeInwXmOiPqDgntu0FkiY&#10;qGS7lxqp9iO6UlLVJtXOQSCZ295gfLNRg0Af/AKk4+pAWxGfC37BntvJJyBB11WNVPu0NU7mJrHk&#10;ZLikLxH5wWUko5FWS74B0goV9iS4URJLRI2VfEyD7c+RS5qhkomY25SS97ZD0FCjI2yRzdJaEkaj&#10;cirxElFjbrQaSuamBFbqGaK+0kBgy8ih3oOJBSupBFbqDp8J3g0EpqOx64pG20GBTnl8uqOV3GqA&#10;u5RZJL8AJbACPRDyAi8RNUabc36ykhJL8OO5nf3z+U14r7w3vjhBToHAuF4AtyRSPxyt5FZjNL7d&#10;0Wg7KJBnpMVscn5TuuybE06C43ASkrlRx5pcDKJqzI0fQHKiUgIrhNJpWhK8N40lFJEk3FASizK3&#10;KehLVlLUiMrUDCW/NyWwEsojxgevaRnJaKxk8jUV3itHFU7C0dw0lszBO5rbDgq8avgGSXZGeK9D&#10;ghmw6fMXRwmstNLn6x14iajNaNPyIBhNYgnEGS6RSEbbalPGE12owQZyvW4QqjByiRpUKaJy5CUS&#10;S4jKWU5BeK9ACHxwkl+38F6hwFAPEvnkDkGMxmuLRttBgeb4N5zx5L1tNUbjv+SLowRWUkFRW22e&#10;vV43o+HKyXtTAisleq8Ef+N0vkebO7kSZIWs1lKjHwTNQpJft6iBKxLKku+b8F7pIUfTumi0HYKK&#10;0eSMQyiJqkgu4b1y5gZKjt7bDgokWSgcTb5v0nd1CKxXtDOXxqsAK9/TTuLz11TUhl7FGTqIk0pg&#10;pY4wun6YRnzLuWZuZ3QSljaqQ1SDe5zMTWIJ6RK6jiVz20Eh7gIE81Tnxq87iVxKYKUeLbpViQaZ&#10;Olrok0pg5dbCaaj22UtEjfcGTh7NTWLJ7C+SXiX0k9tze0OyTTj0lxJY005RqkYsmXNf4CVKYMUn&#10;o55K3MGicxvYIhlNY8kcaZPvm/BecX9+3cmeS9qqkk/gG5DEElFjJdO57aAA0Z8NbDTaVsu/psJ7&#10;pUcld6ZGo0ksoQfZO6m4hvi4XjeslKxLparNfnIuW/28e1UCKxlbBgx+3aKW716VwEp5DLzLZDTZ&#10;l3CvwPd3kg0V3isrCTc32ZmL2h9zS7JqSmCd9nHZaLovIXBFJypptsovgKY90dw0luA1GBl4icYS&#10;dmoRIibNXfNYIg1XKVHKerRx+/z64cyHm8xHMrcdFNgp3FleWXivxdx2UIAndU2rgs9fU2nxOnGS&#10;U04yN4kl3KT4jPaTSpd9p14iBFZ2QXDOkrmJGmdTfgLJexMCK2leTkbRaBpL0uyMEFi/L95bFLlE&#10;DVI1mafkvQmBdXrwzO08n71E1KA50xI9+QYIgRUkM+vec4kamDA3ZkSjSSwh/mRRWTq3UsUGAh15&#10;iQSFqXyI4qS0fKUzEeToaLQdS7iMkRLQJCor7zVmWCnvle9NVJFGXNxxktA1MMLnb4ASWOduqqSf&#10;AkFYRgNdfySjKYEVsmzUUQRXktH46SS1fbSIFzV+AUmXZFObqBCd8o33SoIyQlZUbYoyk66WbFZl&#10;blOOk5wDVI1cBISuwEuU98qvBhpSELlUbb750a9bea8QWI/ojKNq1O1ygEvmJrEEl4wq5bkwbr8A&#10;sh7Zzlx5rw9qHyJWhKkNlJ98cZTASj3ItPv8/MUxNQ6ZSQUoaIMuCU1CI58UNbbmrwTruJX3+kUJ&#10;esJCMjVS35RXfvaSWwmsfHGoUvq8kqYGc2ZI1R+jMkVyayVhj5FYjkbbalMTPkXowWg7lrBTGEZd&#10;MretBkILIBbkSyh3k7mRjU7ipKqxC3oN0T+Ym+xLJtOesCIoHVxGssMbhkMy2g4KU/LOWThZya0G&#10;2scpP5rb3pewM89yeGRj9twmg5Gwx9jRLTVcJMvhqRrngHS0HRQYjWxoELngeS8jCSW87+QXILzX&#10;byqbIrSP8l4dLcvO3MJ7naZ9hOXAS0QtX0nlvaI3B7GP3wCAY5nb8IkSnxQCK72Dx5eT0SSWjI1J&#10;vgSe9zJyasmj7IyqsSIZbnoLgZUm+NM2NJmbxJLZzCT7SRqPyNy4MSJBoFUNvJukbcAzJ9kto5FT&#10;SM44qhZj+XzPZLQnHWmDk7CqwS+hSjLyyR0U+GxQohb9ArbajBZdfgzvdM+NLrZc3RN4iajxDSBD&#10;n0QuIbBS2Ro1AbhFi8EyQiMc3jU1xqINRjKzrQUzlC9H8i0V+upU10dbINGCYssqJts7Ib2Sc8xi&#10;pGg9WPqhOH/ekwh5dTq2RmFEtCBGf0XF1uwB1zu7uBcj6c6oWnGG6xbqKglG7pFKHGTHnmJmO4hw&#10;wRgUnWSwrUW9KLm7JIYI35UMUPbJFi0chP8lgwlvlQsXKUVLpiZqMQWbcuzlIVOHNpdQf94giBox&#10;BOdPftbCW/3m2DZYfDCaBhHCQZLeup97X0Hoh1gSjbbVppMLd3kGP2zhrX5/k2JPyhWpwlgvgNE4&#10;owb0BFjhS43tCHut5CMqaoyWUULZD8hoRIgo+IvaH5TQaCV3SGBjx680ADD5XS4jGY1vfRKQle7K&#10;wXl69QU+KaHkh+4azW3vK/hp/5wagtG2GnObyQU+KbxVDhvkJRMvEbViNIkl1FRGlFCu5NH3xsct&#10;iZNKd4V8dEXvTdRyLxHe6nSDj4r/KfrQuYU+KbzVGC4lvaGjcdhIfgHarxWO7FTLffZJUStWUmLJ&#10;VEpEcdLormlUFt4qRA8um0p+3aLG940jUfLrVroruGfUJAWQR94bIF9yRQc3SSw14HtwgWhuW42d&#10;At+AxEuEt0pHU3bJyU5B1Bjt59PxeZssvFVKVUimJT4pavPBj1oPA6DslaSZHYUgwS9A1KakDxpZ&#10;EJWV7krmOkteixqjDZ09GW0HBVaSuuIkcaF0Vw5gUYt2jNorebDBiPaTooaX/ORyAi+RWMImiLCc&#10;vLetxmjhoVR4q2zw+KBGXqL7EpLXCYB5K92VbOZXlEoQNSJXGEuEt0o7eOhA0UpqLEkTF8JbhVpI&#10;U6JkJUWN3Su/gCQqC281/5qK2uzMSXsHvzfhrU5vmzNKOIlaMdreYEwkmTu6P3+7hSWb7/CEtzo3&#10;lzyTRlkki1ZQYLSs8JOT6FJjr0w+J5rbVitG20GB0TAyGm2r5bsgafOap8pFjV83OYXkHKB0V1C+&#10;bF8iaoVP7qDA+Y2EWkDUp7f9et0z2jA2Pn8DhLfKtfY/udPPvwBRYzS+OMmpQ+muP6fFJE6KGl4y&#10;29dkbrIv+TkJR6NttR+fTMpMKc9dL4D3Njd6BbFE1Ga0qLkNfH4ZjX1JUrCrarw3XDnykh0UyAXx&#10;u4nmttXy35vwVslzgfxHo2ksSTPzwltl60R2LIlcosYuiDRXtJL7sEJ+klASzW2r5ecA4a2SKqAR&#10;W+KSEkpe0FajLZfQVidfG+0mRYukMu1fkn2CkF25TI3zWzAz0SI3z0tLDgFCWqVUe7Yyn2OkaDEY&#10;M0tipHBWWQzORclgO/rkHA+hrJ4sfgQEiBaDcVKM3tkOB9yXEd0IBXK4Ih2fjJNGXkHwF8Iq9wBH&#10;TW3IgslgtMNLCgfhry01ruYFmUre2daiBS3Z7GgZdywATSGbkAy2tYpl3LGAyEh+Kxlsa3FkA0tP&#10;fmdCVsX1J+58/p2J1rS1nNX/vPMRiiuBIOqvAZ9svenHIADRB1SoqiQsMuRGtCBdM7NoGXcs4DaV&#10;0QqWcWs96MX4nVTE0y5tLQiXVUUXZagWRELQpuTrKTzVN+Eq4i2KFu2m5krpxEF2LOCKtytpRQqP&#10;YK0HJFU+MtFgOxbQJAZ6d/LOthaDPaaRSuD6OxbAK3tFOx6jthKuIqRBqK3kgqc9QOCNEkF4aVGX&#10;4e8voba+v76/E+aPqc1lkVGpFHo7HHDZCKHu8+RMjYbBGQMavX00eXFXVZKMNDW+F6R1A59Eb4eE&#10;JxX7yZfG1Gjiyw4m+HGjt0PJEzLtI+hSYmqcYO9ZlY8/AvT2xoLirKjZtqkxHHumbHY7MJB8i9i0&#10;DLfV5rLb6FyP3g4NT7K0yc7O1MhQUWoV7LbQ2yEFFmiUkjS1+EIJ9HZ44NvBVUvR726rzWXuV9Jf&#10;4PtL2KrT8yWhC5ga15dzt2KQt0BvRxXuPI/QUlMjcXTRWzP5IShflVNKQk9guB2M+ILzNc6G21GF&#10;S1CjZukMt9Wa4XZUIcES3erOcFuNRvxEh2x2O6pw0wNZxsQzlSAL7hN1LMFMCQ9QWZK9nqlRKEdP&#10;vOiLoFxXGLPJRS4Mt4MRqRKKCbLhdlR55LPbatMKIeJ7YKaEB1olJqVapjZNRoFbk9+d8lZpW8Ki&#10;fNwZsSsXlmzuKspcZXufNAFjuB2M2KpQxBlQrNDb4YHT7fEO0timBtgKRhJ9zZW9SoaSvvXJYkpU&#10;IWCSzIje3Q4Pc7k1DRiS4bYanskvIfoiCIOV6yxm650Mt4PRtCTndBzNbkeVuU4+6avJuxO1aaeT&#10;NPhAT8LDm6KOzFVEjbkd4WJKeKD8M+lAjJWiRmzgqtJoMXdUYU8bnSMZTtRoIsY1SslwQmWFSckh&#10;IXEVVeOKa07X0XASHhguYQgBcoja7HCSegT0dlThg/DkJBP8EFSNRtxR+zGGk/DAO8h+d6o2HbUT&#10;AhTDSXjAVRLqpquB7L8SBhR6Eh4o1EsaRrga5HF69EeuIuFhLm2PDsvCg6WvS/zuJDxACkvAD2Yn&#10;asVwOzyQqUsYV4y2tbhYhFbX2Vru6MA+LGlBxmhbi2pt2thHowmllQ6P2UZFtCiy5A1E31ahtEKp&#10;T9oqDNV/Jd6myJK6hsQrhdJKj83MS0SrGW0HlGlHEn3HhQjL3fIkqKJTuVBa5474gOHISkoUevIN&#10;ScD9ATPXG+Agkm0aRGs+j2foJTuaEBSShjCz5102QiV70lQ18pIdFY65rC757AgRFlYMv4Ds97aj&#10;wsG2LdrLChEWVgyQVza3HRW4MjwpKGQltxZ5Vu40jOYmlFZQwKQt3veXaNHejlvIoo2zUFrz0SSW&#10;zKHgkc1t705inxQiLCvJ3KLIJZTWN639o8+paLGS3MAeeYlQWkk9Zzsh0WK/Rl4lm9uOJTRuyrZ5&#10;QoTlOm6KiKI4KR1cJ7pmKymxhGYYJ2nBIPEsTFiO/QmbgF/AjkB4CSVS2Wg7lrA1ZFsfbJiFCAt5&#10;mXR8NtqOCvQaSsAe5ra1iqgslNZ4NNGChjxASvLehNJKZi+LXKLFt5t9SbSSQmmN35towWglKkRx&#10;UimtXOgW/QJEi/0kB5ZsbnuHATU14cFyXthazWg7lvBVzOKk8mfZJ0AhibxEokI8mmgRkjnZRqPt&#10;qDC0jujXLURY9iUvuhFEo0ksIZke7YKECPvz68525kppjb1EYwnXlyWY+BD/1s4QiCfhnpjW8Gej&#10;Wx7R2zuM+BcgWuzLucwkem/WwXUiUPANEC2+pk/Q9cRLlNJKhjNK0YgW/WxpWZHNbUcF7pbPdgrK&#10;n+VW26gvHu9txxJiefbtFi22zpAggn69jLajAp6coZyixWgkDqPIJZTWJ1+OzEt2BMJk3ls22o4l&#10;0502G21rwUSmMVu0nxQmbP7rllgylzxmZxwltf6c1oPfm2gVe2VltQIJRt8A0ZoaCu6KSn7dSmuN&#10;57ZPRnxxuOY0G23nS+b6siiWCIf2m2vbqZqJ5rZjST6aaMG1gEsYjbZjSeyTwodlF0R8zUbbsST+&#10;4gghthltR4U4lgiPdlK905w2OFFJB9c4TooWF6dAIslWckeFOKsmfV9hxMIMiEYTeisWZt830aJE&#10;86cNYrCSwm8liZ1ccwrDa+9miD8cBKKoLARX8h5JnyJGk1hSjCaxhJXMkDFp/EouiMicvTgJC4OM&#10;RUCcEGrhSkDjydZyRxNICVw4kWzyhBzL7KjDzma3w0kMCQg7ltu6cJRstB1OaDWekdmk9SsbQ7gM&#10;0WdAmK5ndrv81CmtAwQ+Qoe16OgtBFl+OlnKRLQYDWJTspJQ55aVaYpStQgnk48IAjNuuEabvqPJ&#10;Jk+1JmfIHVrRaDswgCRESQyQ9mXjlCpMI7jPoRI0bemlG1jV4p4KdibZe5NoEqYV2PwvG/mg3hmq&#10;T0ZO9KZZ4OcNrGuRjoh+3WR21mjkMJLckyp9QyKcH07y2nYomaRSNjXR4ka3aS2fjCZBIdy/cmBb&#10;CzLfm6lLT0bbO5PB7bKVVK30nA8hZVmZ7l9Vi/Mi5VzRe1NSbHheJI+wbMRBOXZEPzcht6a5XuKb&#10;jAaHJzoL861eegTXCM1XLfLz2ZebRM4abAho0Q9AtIjQ0/k1cUkhts7UgmI13prEH8jslMFHo+1I&#10;Qr+iiKfND2ytCAWHJzu14NcmrNYUfwNx24Md/AKib5v0fR1yQ3LIBybagz1uPvjRzHZEAA/OPttC&#10;n52qswh6IGm6bWSbHAUt0YImSlOxZGbCZr2PqMEsP+sdRYYrnb0zocAO+ybp1zibpLUgUxUaJWYo&#10;7l5q/Mqj3kGMttX4zgxxNnB+aeA6tI2k2pvRdvAh9NCGKxpN4gHVLEnhH6NtNbouRlcuorbjAfeT&#10;R8V4pnaw+48gU7jp671B2aAXd7LZEjUyTtOaLXlvOyI8OMwmXWGY21Yj1sEdi0bbgYRy2YziTsZu&#10;LQlHjbnRNpibcFjhbLyT0vk5KO/RAB6iUyLA8VKDoXBF53tV4+K+VwQrQjzdo+GTUV2JqrGviK6k&#10;Ykl2UHiQmUn6WZkaVaVR9TxqOyhQdgGVKPkFiNrUK0fpO4qv10rSSoZLQqLRthq9oClyi3xyxxIo&#10;OoNXBEcpIb2+/rhXJPkF7FgC14BPdzTaViMo4ybR3HZQeB7so7LRttp0QufAl8xtB4XnxWjZSooa&#10;15Mk3QH4We6gQOCiG2iykqp2A61Hu2QhrzIaG7dotB2CnlzOkL03Ia8OayMqI4advH84x3FmcVLI&#10;q/RuotF+NLcdgtgDcat64iVCXgWw446QaDQNQeTmo1+AkFdpKhnuuUQNDH9qo4JfgJBXJwcXYQGk&#10;fdZ7I1GVVcPhTEuNq3qf4S9gq9H7I/0F7KCQ9iTgZ7rVYOUed7aSOyhwux380shLthpkD4prkvcm&#10;5FV6v9IvLRlN1KZFRgQ+k1Nc742yb64HjkbbamyCHlnqQsir/LSjLrqT0F1Gfl9kz6P3JuRVEvMc&#10;aKO57VhCb86M0E5udhnJCQcmdjTaViMJF+5ehbxKpjbrR0DCehlJj+YvilaDWCKU14FGshSvqLFA&#10;ILTRaDso3MSSiD0MwWnNjfBKoV4ytR0TKIPnooTotW211wmMHA22Q8JNB99HlJgRxitXZiU32LPj&#10;2ZsSknB0rYj8X/Ro7RNVEnLsXasPTELdSVKXqXqTvYg+pcpcpZaUe3eT1yZ6lAtneSBlrrJNy+BS&#10;ziZrTWj4Eu1JlLj6JAvNryY4BIheCCeyK14Wxj1tZze99EiBRr/rY28tGOwR3e3IYFvvOADqgt+1&#10;slb5ZpNSi5ZxR5FHRuHiI7GWA+7jkFGiwbbeeXxHQUSYruzXyIFGu1bVw/ejlyZMV7Z5N+1akqmp&#10;HhcERr9r5ayyjDSxiUaT6DO5o8RHlLP64goxNvLBT030Ds420WA7GHBi5LVFPqJUV46k0WCyqygG&#10;23p2GP3bP//dP/2v//7Xf/1vf//nv/vz/+Effzv/+sd/+8t/yvjX3/z5L//0D3/6+tP8H//yz3/9&#10;m3/7hz/94z//5S9//b//+r//B1+jf/9/f/7Prz+hziPR+s/H/P+Ueb1b+btSZve4lR+VMm9tKz8r&#10;ZVZzK78qZULsVn5XyoTMrXxUyoTArXxWyoS0rXxVyuyPtvJdKQ/EvLX5u/Ixd7LOywbOldE7PxtU&#10;V9Q7TxvEVdQ7XxsIVdQ7bxtMVNQ7fxuUU9Q7jxvcUtQ7nxskUtQ7rxtscavzd+N1gxaKeud1A/+J&#10;eud1g+eJeud1A9CJeud1g7iJeud1g7yJeud1g4mJeud1A3KJeud1g1qJeud1A0Ntdf5uvG7gKFHv&#10;vG7wJVHvvG4AI1HvvG6gHFHvvG4gHVHvvG7AFlHvvG46hoh653XTAkTUO6+bnh6i3nndABZbnb8b&#10;rxvgQtQ7rxtIQdQ7rxtoQdQ7rxusQNQ7r5ssvqh3XjdpeVHvvG7S86Leed0kzkW987rp/iDqnddN&#10;anur83fjdZPiFvXO6yb5LOqd100SWtQ7r5ussqh3Xjf5XlHvvG4SuKLeed1kZEW987ppKyDqnddN&#10;1lTUO6+bNOhW5+/G6yYfKuqd102iUtQ7r5vMo6h3Xje5RFHvvG6yg6Leed3k+0S987rJ/Il653WT&#10;yxP1zusmyybqnddN2myr83fjdZM/E/XO6yaxJeqd102qStQ7r5sya1HvvG7qpkW987ophBb1zuum&#10;HlrUO687zev4u3rv5nVUMDfqU0y8jefvSt28jmrhSt28jqLhSt28jnreSt28jvtqKnXzOipuK3Xz&#10;OkpoK3XzOmpiK3XzOopcK3XzOqpWG/UpO91ex9+VunkddaWVunkdhaKVunkdhZ+VunkdhZyVunkd&#10;hZmVunkdlZaVunkdpZOVunkdtZCVunkdxY2N+k954na7EXQPMMebEsTuAeZ6U1XYPcCcbwoFuweY&#10;+03tX/cAc8Ap5+seYC44JXrdA8wJqY0pH2BuOIV0nQXmiPCSugf8AixqxMI9kQq2agq/QAsE3QPc&#10;E8Exuge4J4JkdA9wTwTL6B7gngia0T3APRE8o3uAeyKIRvcA90QwjeoBDmJMnVX3APdEcI3uAR4T&#10;QTa6B7gngm10D3BPBN3oHuCeCL7RPcA9EYSje4B7IhhH9wD3RFCO7gHuieAc1QMc2JiCm+4B7olg&#10;Hd0D3BNBO7oHuCeCd3QPcE8E8ege4J4I5tE9wD0R1KN7gHsiuEf3APdEkI/uAe6JYB/VAxzsmCqP&#10;7gHuieAf3QPcE0FAuge4J4KBdA9wTwQF6R7gnggO0j3APREkpHuAeyJYSPcA90TQkO4B7ongIdUD&#10;HACBOVY+wD0RTKSzwD0RVKR7gHsiuEj3APdEkJHuAe6JYCPdA9wTQUe6B7gngo90D3BPBCHpHuCe&#10;CEZSPcBBkSGZdw9wTwQn6R7gnghS0j3APRGspHuAeyJoSfcA90Twku4B7okgJt0D3BPBTLoHuCeC&#10;mnQPcE8EN6ke4EAJHbvKB7gngp10Frgngp50D3BPBD/pHuCeCILSPcA9EQyle4B7IihK9wD3RHCU&#10;7gHuiSVywn2GmoUeQWWBgyfcIlw+wD2xxE/ooWtTKBEU7uPwB5SeCGgiqXw6SJZr4J5Y4ihchOEW&#10;lJ447UQlLVxiKVz76Q8oY+I0/VQLSk90QIXmIN1bmNacYkGJqdAv3x9QxsTpn6kWlJ44HTH1AaUn&#10;To9LfUAZE6dtpT6g9MTpRKkPKGPiNJfUB5SeOP0i9QGdJ9KYRh8wgiao0g7KH9B9nbke2h/QeSLX&#10;WfsDOk+k2bg/oPNESp/8AZ0nPqZV4n6NI+jegnkivazKB5gnPkqMhbJ5n0LpiY6xcMV8N4VpCiiL&#10;WGIstJH1B5Se6KUhNJQsp+CeWGIsXILiUyg90QtEHiXGQr8qt6D0RC8SeZQYCzekuQWlJzrGwnUE&#10;3Wv8VSpSYix05rMplBgLNzv5A0pP/FUwUmIsj18lIyXGQtcPn0IZE3+VjZQYy+NX4UiJsTx+lY6U&#10;GAvdV20NSozl4eUjI6g+LF5A8igxloeXkIygs8BjYomxcEmvL2IZE72Q5FFiLFyT7haUMdGLSaib&#10;LhfRY2KJsTwcYxlB9Rq9pIQeQuUDPCaWGAv3dNpbKDEW2kn4A8p9opeWPEqMhd6TbkEZE7285FFi&#10;LA8vMBlB5wfuiSXG8nCMZQSVBV5m8igxFnrq2FsoMRbu5PEHlDHRi024CadcA4+JJcby8IKTEXRv&#10;wWNiibHQ8cwXsfRELzt5lBjLwzGWEVRr4KUnjxJjeXjxyQg6C9wTS4zl4QUoI+gscE8sMRaaw5kf&#10;lBgLPV79AeXX2QtRaJtcroHHxBJjoWm7TaHEWB5ejjKC6jV6QcqjxFi4k8inUMZEL0p5lBjLw8tS&#10;RtCtgXtiibHQndLXoPREL055lBjLwzGWEVRr4BjLo8RYHnOBnWRxSoyFBof+gDImOsbyKOtUHo6x&#10;jKBbRI+JJcZCa2dfg/Lr7BgL3UzLKfjXuaxYeTjGMoJqER1joUl5+QD3xBJj4YJCewtl5crDMZYR&#10;dGvgJ5ayeoWe0T6FMiY6xsJlFeUUPCaWNSxc1uJTKL/OjrHQDa+aAhfsqgUjaF7j0zGWEXQPME/k&#10;HuTyAfZ1fpZ1LDQU9TXoYiLtFf0BnSc+HWMZQbeI5onPEmN5zv1P+9M2gs4C2yc+yzoW7lk1C0qM&#10;5ekYywiqKTjGwnXE5QPcE0uM5ekNuEbQTcE9saxjoVe6v4XSEx1j4bqDcgruiSXG8nSMZQTVIjrG&#10;Qv/I8gH2dX6WGMvTMZYRdFNwTyzrWLi2xvygxFi43NwfUMZEx1ieZR0LTYDdgtITHWN5lhjL0zGW&#10;EVSv0TGWZ4mxPB1jGUFngX+dS4yFDrH2FkqMhQ6z/oAyJjrGQlf7cg08JpYYCw2ifQqlJzrG8iwx&#10;Fm6OcQtKT3SMheuYukV0jOVZYiy0ArcplBgLbcH9Ad2JhS7m/oDSEx1j4V6GchHdE8s6lqdjLCOo&#10;4oFjLNxKWj7APbHEWLjP0d5CibE8HWMZQbUGjrFwr3r5APfEso6Fe1h8DUpP9JZezxJjeTrGMoJu&#10;ET0mlhjL0zGWEXQWuCeWGMvTMZYRVBY4xsKFVuUDPCaWGMvTW3yNoJuCe2KJsTy9zdcIOgs8JpYY&#10;C/3a7cdU1rE8HWMZQTcF98QSY3k6xjKCygLHWJ4lxsI9DLaIJcbydIxlBN0U3BNLjOXpGMsIOgvc&#10;E0uM5ekYywg6C/zsXGIsT8dYRlBZ4BgLF82UD/Czc4mxcGuDeWJZx/J0jGUE3Rq4J5YYCxdo+RRK&#10;T3SMhVt7yil4TCwxlqfXsYygW0SPiSXG8nSMZQSVBV7Hwm2H5QPcE0uM5ekYywi6KbgnlhgL16Ka&#10;J5Y9wp6OsYygm4J7YomxcAW2T6H0RMdYniXGwmXCasEImjV4OcYygu4B5omvEmN5eR3LCDoLzBO5&#10;TaZ8gHkilzGVD7CvM7eQlg8wT3yVGAt3oLkfdJ7IxbX+gO7rzIXF9oASY3k5xjKCyg8cY3mVGAu3&#10;pvkUSk90jIX7QsspuCeWGMvLMZYRdIvonlhiLC+vYxlBZ4F7YomxvBxjGUFlgdexvEqM5eUYywg6&#10;C9wTS4yFuw3NlUuM5eUYywi6KXhMLDGWl2MsI+gs8JhYYixcHe6LWMZEx1i4YLSbgmMsXDhdPsC/&#10;ziXGwp1ztgYlxsJdg/6AMiY6xvIqMZaX17GMoHIkx1heZa8wrvv2NShjomMsXOfaTcExFm5NLR9g&#10;Z2fuGC0f4J5YYiwvx1hGUL1Gx1heZa+wl2MsI+gs8JhYYiwvx1hG0FngnlhiLK9fV6WUGMvLMZYR&#10;VFNwjOVVYixcPWu/xhJj4cZzf0DpiY6xvMo6lpdjLCPoFtE9scRYXn51ygg6C9wTS4zl5XUsI6gs&#10;cIzlVWIsL8dYRtBZ4J5YYizcP2ueWGIsXM7rDyi/zo6xcK18uQbuiSXG8nKMZQTdW3BPLDGWl1+p&#10;MoLKAsdYXiXG8nKMZQSdBe6JJcbycoxlBJ0F7oklxvJyjGUEnQXuiSXG8nKMZQSdBe6JJcbC7df2&#10;cy4xlpdjLCOopuB1LK8SY3k5xjKCzgKPiSXG8vI6lhF0FngWp6xjeTnGMoLOAs/ilBjLyzGWEXQW&#10;uCeWGMvLMZYRVBY4xvIqMZaX17GMoLPAPbHEWF7eK2wEnQXuiSXG8nKMZQSdBe6JJcbycoxlBJ0F&#10;7oklxvJ2jGUEjQVvx1hG0D3Avs7vEmN5O8Yygs4C+zq/S4zl7XUsI+gssK/zu8RY3kAqUoYygs4C&#10;+zq/yzqWt2MsI6gscIzlXWIsb8dYRtBZ4J5YYixvx1hG0FngnlhiLG/vFTaCzgL3xBJjeXsdywg6&#10;C9wTS4zl7XUsI6gscIzlXWIsb8dYRtBZ4J5YYixv7xU2gs4C98QSY3k7xjKCzgL3xBJjeTvGMoLO&#10;AvfEEmN5O8YygsoCx1jeJcbydoxlBJ0F7oklxvJ2jGUEnQXuiWWvsLdjLCPoLHBPLDGWt2MsI+gs&#10;cE8s61jejrGMoLLAMZZ3ibG8vY5lBJ0F7oklxvJ2jGUEnQXuiSXG8naMZQSdBe6JJcbydoxlBJ0F&#10;7oklxvJ2jGUElQWOsbxLjOXtGMsIOgvcE0uM5e0Yywg6C9wTS4zl7RjLCDoL3BNLjOXtGMsIOgvc&#10;E0uM5e0YywgqCxxjeZcYy9sxlhF0FrgnlhjL2zGWEXQWuCeWdSxvx1hG0FngnlhiLG/HWEbQWeCe&#10;WGIsb8dYRlBZ4BjLu8RY3o6xjKCzwD2xxFjejrGMoLPAPbHEWN6OsYygs8A9scRY3o6xjKCzwD2x&#10;xFjejrGMoLLAMZZ3ibG8HWMZQWeBe2KJsby9jmUEnQXuiSXG8vY6lhF0FrgnlhjL23uFjaCzwD2x&#10;xFje3itsBJUFjrG8S4zl7RjLCDoL3BNLjOXtdSwj6CxwTywxlrfXsYygs8A9scRY3n4fywg6C9wT&#10;S4zl7XUsI2gsOBxjGUH3AOMnHiXGcvh9LCPoLDC07ygxlsN7hY2gs8DQvqPEWA7vFTaCzgLDWI4S&#10;Yzm8jmUEnQWG9h0lxnI4xjKCygLHWI4SYzm8jmUEnQXuiSXGcngdywg6C9wTS4zl8DqWEXQWuCeW&#10;GMvhdSwj6CxwTywxlsMxlhFUFjjGcpQYy+F1LCPoLHBPLDGWw+tYRtBZ4J5YYiyH9wobQWeBe2KJ&#10;sRzeK2wEnQXuiSXGcjjGMoLKAsdYjhJjOYBUBLwfQWeBe2KJsRxexzKCzgL3xBJjObyOZQSdBe6J&#10;JcZyeB3LCDoL3BNLjOVwjGUElQWOsRwlxnJ4r7ARdBa4J5YYy+F1LCPoLHBPLDGWw+9jGUFngXti&#10;ibEc3itsBJ0F7oklxnI4xjKCygLHWI4SYzm8jmUEnQXuiSXGcngdywg6C9wTS4zl8F5hI+gscE8s&#10;MZbDe4WNoLPAPbHEWA7HWEZQWeAYy1FiLAeQin6dS4zlcIxlBN0ULItzlBjL4RjLCDoLLItzlBjL&#10;4RjLCDoLLItzlBjL4RjLCCoLHGM5SozlcIxlBJ0F7oklxnI4xjKCzgL3xBJjORxjGUFngXtiibEc&#10;jrGMoLPAPbHEWA7HWEZQWeAYy1FiLIdjLCPoLHBPLDGWwzGWEXQWuCeWGMvhGMsIOgvcE0uM5XCM&#10;ZQSdBe6JJcZyOMYygsoCx1iOEmM5HGMZQWeBe2KJsRyOsYygs8A9scRYDsdYRtBZ4J5YYiyHYywj&#10;6CxwTywxlsMxlhE0FpyOsYyge4BhLGeJsZyOsYygs8BOLGeJsZyOsYygs8BOLGeJsZyOsYygs8BO&#10;LGeJsZyOsYygs8BOLGeJsZyOsYygssAxlrPEWE7HWEbQWeCeWGIsp2MsI+gscE8sMZbTMZYRdBa4&#10;J5YYy+kYywg6C9wTS4zldIxlBJUFjrGcJcZyOsYygs4C98QSYzkdYxlBZ4F7YomxnI6xjKCzwD2x&#10;xFhOx1hG0FngnlhiLKdjLCOoLHCM5SwxltMxlhF0FrgnlhjL6RjLCDoL3BNLjOV0jGUEnQXuiSXG&#10;cjrGMoLOAvfEEmM5HWMZQWWBYyxnibGcjrGMoLPAPbHEWE7HWEbQWeCeWGIsp2MsI+gscE8sMZbT&#10;MZYRdBa4J5YYy+kYywgqCxxjOUuM5XSMZQSdBe6JJcZyOsYygs4C98QSYzkdYxlBZ4F7YomxnI6x&#10;jKCzwD2xxFhOx1hGUFngGMtZYiynYywj6CxwTywxltN7hY2gs8A9scRYTiAVwZlG0FngnlhiLCeQ&#10;illQeqJjLGeJsZyOsYygWgPHWM4SYzmBVHQNSozldIxlBN0ULJ94lhjL6RjLCDoL3BNLjOV0jGUE&#10;nQXuiSXGcjrGMoLKAsdYzhJjOR1jGUFngXtiibGcjrGMoLPAPbHEWE7HWEbQWeCeWGIsp2MsI+gs&#10;cE8sMZbTMZYRVBY4xnKWGMvpGMsIOgvcE0uM5XSMZQSdBe6JJcZyOsYygs4C98QSYzkdYxlBZ4F7&#10;YomxnI6xjKCx4HKMZQTdAwxjuUqM5XKMZQSdBbZPvEqM5XKMZQSdBbZPvEqM5XKMZQSdBbZPvEqM&#10;5XKMZQSdBXZiuUqM5XKMZQSVBY6xXCXGcjnGMoLOAvfEEmO5HGMZQWeBe2KJsVyOsYygs8A9scRY&#10;LsdYRtBZ4J5YYiyXYywjqCxwjOUqMZbLMZYRdBa4J5YYy+UYywg6C9wTS4zlcoxlBJ0F7oklxnI5&#10;xjKCzgL3xBJjuRxjGUFlgWMsV4mxXI6xjKCzwD2xxFgux1hG0FngnlhiLJdjLCPoLHBPLDGWyzGW&#10;EXQWuCeWGMvlGMsIKgscY7lKjOVyjGUEnQXuiSXGcjnGMoLOAvfEEmO5HGMZQWeBe2KJsVyOsYyg&#10;s8A9scRYLsdYRlBZ4BjLVWIsl2MsI+gscE8sMZbLMZYRdBa4J5YYy+UYywg6C9wTS4zlcoxlBJ0F&#10;7oklxnI5xjKCygLHWK4SY7kcYxlBZ4F7YomxXI6xjKCzwD2xxFgux1hG0FngnlhiLJdjLCPoLHBP&#10;LDGWyzGWEVQWOMZylRjL5RjLCDoL3BNLjOUCUhGUZwSdBe6JJcZyAamYBaUnOsZylRjLBaRiFpSe&#10;6BjLVWIsl2MsI6jegmMsV4mxXEAqugYlxnI5xjKCbgruiSXGcjnGMoLOAvfEEmO5HGMZQWeBe2KJ&#10;sVyOsYygssAxlqvEWC7HWEbQWeCeWGIsl2MsI+gscE8sMZbLMZYRdBa4J5YYy+UYywg6C9wTS4zl&#10;coxlBI0Ft2MsI+geYBjLXWIst2MsI+gssK/zXWIst2MsI+gssK/zXWIst2MsI+gssH3iXWIst2Ms&#10;I+gssH3iXWIst2MsI6gscIzlLjGW2zGWEXQWuCeWGMvtGMsIOgvcE0uM5XaMZQSdBe6JJcZyO8Yy&#10;gs4C98QSY7kdYxlBZYFjLHeJsdyOsYygs8A9scRYbsdYRtBZ4J5YYiy3Yywj6CxwTywxltsxlhF0&#10;FrgnlhjL7RjLCCoLHGO5S4zldoxlBJ0F7oklxnI7xjKCzgL3xBJjuR1jGUFngXtiibHcjrGMoLPA&#10;PbHEWG7HWEZQWeAYy11iLLdjLCPoLHBPLDGW2zGWEXQWuCeWGMvtGMsIOgvcE0uM5XaMZQSdBe6J&#10;JcZyO8YygsoCx1juEmO5HWMZQWeBe2KJsdyOsYygs8A9scRYbsdYRtBZ4J5YYiy3Yywj6CxwTywx&#10;ltsxlhFUFjjGcpcYy+0Yywg6C9wTS4zldoxlBJ0F7oklxnI7xjKCzgL3xBJjuR1jGUFngXtiibHc&#10;jrGMoLLAMZa7xFhux1hG0FngnlhiLLdjLCPoLHBPLDGW2zGWEXQWuCeWGMvtGMsIOgvcE0uM5XaM&#10;ZQSVBY6x3CXGcjvGMoLOAvfEEmO5gVQE5RlBZ4F7Yomx3EAqZkHpiY6x3CXGcgOpmAWlJzrGcpcY&#10;y+0Yywiqt+AYy11iLDeQiq5BibHcjrGMoJuCe2KJsdyOsYygs8A9scRYbsdYRtBZ4J5YYiy3Yywj&#10;aCz4/nKQ5UdSPsJgFh7RIX4omDv+SEorLDTyiM4jUTCX/JGUVlh45BGdV6JgbvkjKa2wjzWP6DwT&#10;BXPNH0lphX2weUTrnQ68fH+VyAsKv7yzxF54xC/vLNEXHvHLO0v8hUf88s4SgeERv7yzxGB4xC/v&#10;LFEYHvHLO0sc5j9IO7ccWXIkPW+lUBvQ8YjIyDwNlR70PI/aQHehgRHQmh70lGYGWv18v9N+cxrp&#10;EemECgXE8XQ6L0aj3c1IFxN2Lnpi6GLCzkVfzPZjdMbsf1k7I6M7hi5WaefokKGLNamSDybsXPTJ&#10;0MWEnYteGbqYsHPRL0MXE3YuemboYsLORd8MXUzYueidoYsJOxf9M9uP0UGz/2UNO0cXDV2sYufo&#10;pKGLVezEK1NkVbpY5eyjo4Yu1vQePpiwc9FXQxcTdi56a+hiws5Ffw1dTNi56LGhiwk7F30224/R&#10;abP/ZQ07R7cNXaxi5+i4oYtV7MRTM2Dnou+GMSfauei9oYsJOxf9N3QxYeeiB4cuJuxc9OHQxYSd&#10;i14cupiwc9GPs/0YHTn7X9awc3Tl0MUqdo7OHLpYxU68NwN2LvpzGHPCzkWPDl1M2Lno06GLCTsX&#10;vTp0MWHnol+HLibsXPTs0MWEnYu+ne3H6NzZ/7KGnaN7hy5WsXN08NDFKnbi0Rmwc9HHw5gTdi56&#10;eehiws5FPw9dTNi56Omhiwk7F309dDFh56K3hy4m7Fz092w/RofP/pc17BxdPnSxip2j04cuVrFz&#10;LF9GF6ty5+j4oYtVuXMsYUYXqxal0flDF2s2dz6YsHPR/0MXE3YueoDoYsLORR/Q9mN0Au1/WcPO&#10;0Q1EF6vYOTqC6GIVO8d0G7pYxc7RGUQXq9g5ptzQxSp2jg4huljFztElRBer9s7RKUQXa14hPpiw&#10;c9EvtP0YHUP7X9awc3QN0cUqdo7OIbpYxc7RPUQXq9iJP2gQDhY9RIw5cfZFHxFdTJx90UtEFxPt&#10;XPQT0cVEOxc9RXQxYeeqrwj7/bAj+ssSdmJ2nbpYxE5sY1MXi9iJAWPqYhE70TKnLhZpJ6rA1MUi&#10;7URem7pYpJ0w1amLRdoJ5Zu6WKSdoOfUxaKvaJt8RfrLGnZOvqJt1Ve0Tb4i/WVxFhN2rvqKtslX&#10;pL8szmLCzlVf0Tb5ivSXxVlM2LnqK9omX5H+sjiLCTtXfUXb5CvSX9ZmMfmKtlVf0Tb5ivSXxVlM&#10;2LnqK9omX5H+sjiLCTtXfUXb5CvSXxZnMWHnqq9om3xF+sviLCbsXPUVbZOvSH9Zm8XkK9pWfUXb&#10;5CvSXxZnMWHnqq9om3xF+sviLCbsXPUVbZOvSH9ZnMWEnau+om3yFekvi7OYsHPVV7RNviL9ZW0W&#10;k69oW/UVbZOvSH9ZnMWEnau+om3yFekvi7OYsHPVV7RNviL9ZXEWE3au+oq2yVekvyzOYsLOVV/R&#10;NvmK9Je1WUy+om3VV7RNviL9ZXEWE3au+oq2yVekvyzOYsLOVV/RNvmK9JfFWUzYueor2iZfkf6y&#10;OIsJO1d9RdvkK9Jf1mYx+Yq2VV/RNvmK9JfFWUzYueor2iZfkf6yOIsJO1d9RdvkK9JfFmcxYeeq&#10;r2ibfEX6y+IsJuxc9RVtk69If1mbxeQr2lZ9RdvkK9JfFmcxYeeqr2ibfEX6SzeL//bnP/3+n//y&#10;T//2x//473/+0z/++vsfv/ztt1//9usvf/z26x+//vKP3379x6+//OW3X/+ib/78p3/98x//HG31&#10;z1/+47dfb88H96Kxaf+sf2+3D+ypavp//v7vf/1ff98/+uOX//zt1+1xJ4m7LYhGFIy1Wepo+bd/&#10;qV/cuCO6WQdvT6In0vzudv791xjhxk08zRSo9o8Mkna73//293/7676QY8z49uNxu4Xj+PZxxyfk&#10;vTpa/v5///K/f/+ff/1/ZY4fzDECHfnu8Wy1fIBUm9LH9vyIKBpeU2Z37/Z4TVRlUPQb870fZogy&#10;1unID8rBBabz7Y3/Yo8CGFzMHLGPvP6Ql6ttYbzmi5AxeM19IWmeuzBy+faka+LgGkWja9a0I1yu&#10;WXgQhnxeL64ZcIdu2317dP38sMHuDNqPLxRQY+D9ycR9Ei6s+Scbmd+e7PPHRy7qfn82eS8n9hK7&#10;6s6+wc/n43kPC8ft48bW2sB94KexPFDv+bi7ACBfIPv5C7fzb7b/2CIoUu1vSfzd7vXsKMKlm0bk&#10;WAGpAKzt3sfk6kLbkJRcgmD4M3CwYDAlYLZwBN6YfNziaZBSDGELBx1vPx+HIPXtXv4E3cPcz6fU&#10;zi4ng8zyjzxW81sO+DEpfysi+v2w3DMWFhHg+4wsvVwPNTbCjgbqfvBfOa7Qwc+I5WhnysTz+3EV&#10;Gv+IOFO+hQTtaO+B8Xw8lcjRNg/ErruAV4OJ5euXhMJIEshEYKsjoxgTumem43b+dfsHwck9zfD6&#10;3K6uM796OiOcUWAQO5s/VvZxfybEH0B8gCl7GV40zbErSfjtXuIiYWTPVxRw6Jqbf8PudPsQeg4g&#10;51accHvxGkpkZlNX6bXHareNJGWToOftuIrD7fzr9jdG8RxBrmS4bldH81fQ7nDV3j6ejzDZJUxR&#10;Q33rGK+BaV0ZUqcj7nkNl/c+1rHqk0fm4u4c+ROYDl0DtKQWn1vc5npMDHaYIAf8h373/W5uPzlv&#10;JkRcldsYQ3YNHC3N3T4+Pz6artO9Zp0hphyvL9EEDOV07T066frObHJicLdCIRG29rm2owt5ObSG&#10;79d8Ewiza397LOonr3NiHOC6GfcNMJgqfHpi05qNabHD9w2+ZQzuv3I7/7r9DcKRkAVSVibc7hSP&#10;7joazXnIdk2Icr8zjaZk8Bpyt/PFXPgdkOeOPKEK52fzfGQEozBugv3+9uj68enMSL1GoCg0/v6R&#10;gcrd6wmm5yN/fDiooPv2GPnj6+A9JxOD6ieH0Kk1ta5jGereHWhQfnVlN8UGznDG/dbRPArX7YSR&#10;lO1CTq00/s6fkiFzocrAAu6cigjOQtBmmTsaX4Qpa0rO9/WMdOoDppyPRBSIT7Pbdq/vz5QjkHSO&#10;oIbvzyaL9P1XqEpoGJW73CGyKbtTEal5pI+REapSNIJLHR7WCyOz4sjnY2R/e3TdY/DJazSchFi+&#10;vgjtGwzY9Ah63Ew5x8iIYqnOnLwmTio5aoLk2sg37W2ODOeopO4GtEGbRmSR0sbXkjvya+/VxZFv&#10;0oPd9U6Pex0NWoks7ddGoQQJ4oDE3jaxL6jNCq+VKuqRZ+TdIAJ5tLnTY5CcIP7ojB7Zh+7amnGR&#10;IHD6W4TRitv84Wfu83zcN0CSm9HTnEo76lNQEuLNnrlTn9LbC/klStlXfYkvjOIHCSC+iwwKS9sF&#10;SoKc+bUZXimJ5UaSTfwZnnzEwZ3j92gAz7hFCB+vLWtO0DYV9WpJtk6DBhpZxrS6nX9be0TL4+BL&#10;R7DFzM3OQErtI0fDobSAjYMmhVBlHEOLaA4Mr/onrVP61jnwgHWg+hRzRT9KeM2aFIQrVQkEiCb2&#10;5rBYZ5MsS7C7fmgocnzQCew6lSp/AYyUiMDSKvJTNN71OdCQOVzXsecL8pSWB7I0qvoG2VOZjkYE&#10;4Ar1OL1UzCtYX2v2eOBA/NjEBww0I4oP1d4YEoj3YGMjle+GViWLC9gMurqdf6M9+sbNppPHz7u4&#10;+fv2n8gynpFIoIUV91vX5lHQHkw4HrCm4fBjmUQJaGA8fY3klq8hfhlG9j1LfZC7YP0aUErF6U/3&#10;Q6bKoA0PqlgPCtWDDTC5BJq6UKFBp66yPuVOQLFC3ObbR6ux7ZOwPVBMI5iKjdpNp2VikKKIruf1&#10;ziJPR35jUwXTI07q9vi8IZbH3F/izgf1CCy6Y6WRAbON6b31b6xQ5htzSOS8e5aCcLtTuHwgatiK&#10;qFFaMEfCBYX8M8LHmTbsaNc6jtcPLEChXqApdFduV1x4DZfP+wYFC2QTcliteQ2XT8wJVpzEA0ec&#10;93oDLqgWviP+xpk6Ls1wu9cn/hM6bklKZuNEuGNyZ0AFb33Zx+2BhlHNzeCh7Ik7lXogTzRPiEHK&#10;xWmyP7e3/YmuA9WntlLI6j1ZAcb0rchu3HsjO0AQx4l0/n/Q5LfEfmIURc/7ifTENNukxIG8l3V9&#10;9amtFslIqcTxKaytdgwlNZBPDIxsZlrl4bdHvExF2/IUw/Ym0cm4/fPJEjypWQhAkkoLhkS/65ST&#10;qoJfpoyzg4Oqh65LihlEEktPVkXhU0KFhDaj5iQznQIZPEmNUidgEGo68/A8LEKiaf3h+rg2LOYN&#10;O7tOZCnOfBq/cvfyAKEQpdYmi9I5k/Dhj6MDeBMhtDHGQzc7Aw4SAB4YnyjYUcFAneyEuoSR+haT&#10;fSrMlL9JIlYHqk8xVwy1KYUkhcjlb1wCmhLByGG5vjsNg4sc9JNjbvohI3aLz/WwUP6fkcEGgzTz&#10;ybeffOtJYSpo8uAlVPgEta1GP5DLm7CYHUPyjGMPWlYgY9NDKG8bhMuoi0UoB/sMyJLfvbcPDEZV&#10;RPrkiBk/kblkI+6khZdcow70hu1gGYzoAcw9rMrqwHu2g1kFEh/LldutaJNfkNoU2zjKUMduztxd&#10;KzdLYzsw/QUNhIt3pc7EpyMwkHmBpd+y9XVSNzil5Qe0vaYWXUIMaIuvo7o9kFyqaoPQ4vr5tweE&#10;uGogO1J5WCnZ5zSi7lc7fZ+wUWsg2Hfi08RHIbqlzPntq32tA71GjA+AZbyTiyztaO8R44nEYa50&#10;5/hhzei2/slu275xR1bZCmI8aW2j4V2c0lLoMOdyohqosA7dravLt12NRTqtecIggE22MiCfvDYV&#10;x+/ybFO+hBhIOYhVgXFwrJYFkB2DY0kx5kn1sICaALUmc19YLahswnuXdaXYZssWzEBGBjY3kPbF&#10;Sbw8LAYTcwMJHBWMkMcPAxlJXiDtdv4lOg2rfSm9K9zD1lU0ys+MnTvw0Qw0Tg8fRL7fDe0WPhEL&#10;dTP/uvnH0z6S+4N1jmx5av7TQt9dTlTvnpu9Plk3sifl/N6pGHa4W0akv1oKcQeYVoLu8YXMO23T&#10;crSTM3Ejwx09KcbhONdDcaP+yJctv1gL0Ev7DUNC5nWMKX7WkOzSsbghZciOt6/wLiNc6XrDcpL2&#10;1wN4PjbYV+XNjK/RUY4Yx7LKijltFzckB2hVfAsHqEcDWwOZwHFgD6p2jIy1LOeNBA0+Xz0cYAy3&#10;snnN8kOXQ8lrBERPDO9I43rHyFh8TMBAVjnIr4+MpcO2teNIZ9fgjphd2wwEycGZyY1+ME6/3m2x&#10;l0fGRraZdN4ZpdmQjpGxqSa0qSlbOePGNbngaBv5QbknwHN9ZGR1z/rBnradOkaGnKYEMlF8sO9O&#10;LEiMDG7n6a04VZ8CwzBbYMSObzklVVzD00rXAU48J6pHwqKOiXEyTCUxaHw1u+GlU7WBFhms8UAf&#10;rPLpBslNa/djkslw4pL64onBI5sZ9drIWGOSbwNZCaT9oqDGTzsPZDirbHBjwRlE80AVOIpNfH+e&#10;P2FuuZFoNpXnbMhAh/0Q9b6KG6g9zNv7vCZqEjwiITf2mYiMdiJzIxXqkBuZ4uTxGvNiGjbFGnc0&#10;uAhtcnBTQGaBW5GS8BE9094gk89A4p4IyblmhXYsnCokId81iQkOUbvuM+PKP9jEbzjqgAZP9HIm&#10;E6/ZrAXqCblMrfjxhfBXj80Tu79Z2YkxF6KG9h0jS09dgLbc06bbmKcHUxbJBlw4GmvmNEeZ+dxn&#10;xXDm16ppsgBtjBZSFnZ4EQM4uC6wyCqay68Vp1YOHZbdpIDIEK+MD6c0TNptznry1RAt0L9mIysC&#10;4sg5QlzB85Ss6liWTYJuPojSjUwjRdodhW/czr/Z/uMj45YzMo8T5Hb+dXtknUhugLZjmPFOuJ1/&#10;sz3WWoO3h5/b1dX4K8wR9gvICj4cARx+qa2fbKkskNZBmeAStiikxhLCGSLiiLZqdYLGODucnYpl&#10;eu2EoFDc00Ywe1KebGySq5OjywnxvA8b9DVK+EQkT8ZCaMZwBJ4IuFGuQB4D2X16tvTkBvjUnxcp&#10;Ie6Be3phZiJLQGDGBILWI4n+vLFk64Wr1B8d1BuJzTPsFElw0BcgzEHqTtiSwpVtFXjN8YzjgdW4&#10;Hp5WCvGmIkcIkK/PGkapY47Srk1v3e/p2YGjYjCNqWNSGATRT2xfyT7OVvbhHMEbO83mxhzrWPXJ&#10;68ONxkltnOlEigCPrDQ8oMqD6I477mFKdJh/Jgz22j2moijCQ8xXaMTfwPQLW7LniNGvaWvdHpyv&#10;jPuw0qc2GZ9gx0QpGeSzyPgFW82Voac1Y/60stORaXx4SE8EXXRPx+RhgIYgl7P5BRNxmARBjjiv&#10;r++m0MRax2GwyROCnpuEHT07nJnHayTK9I5iLG805eKawYSU6qAQg3wECc4gGqxXqCh1zeyVOQ7W&#10;KqTm62vmrukM35ktZxvYnUkHePK1MT0lRDOQLLfj/x06Cp618113dsBgFDYE7PiKLWoyWYeRY/sH&#10;bDRoDwzjq5l9u/Z1tDgnCiqL3N/bHd2hmpJR6FEcA4PvHPsGtNxNtpc4qJgjtHJF8iMOBhEjviU3&#10;pqrkGDFQaww07BmV1cMTdWDja4wnr3bzpUULRSkPEJztQMRXZiD8Ck/vB3bww8fgffBvgyx8STdT&#10;75tOc8hRbLqbvTVRIeiG1HuDjKU54tXcMGqR3xHg4AuUxGE0j9omN7af3WBDe9034fBh+j8u7XY7&#10;/0b/pF9gR4nVn83nzeqp5nJ8i86dpPvl6qnIA7LEaPCm9LF5Vv717JAfrEndsOYmfN3Ov9ke2TZQ&#10;lYSCR9YEcbvXq7kTXWfDKRgtnbad/VeLQYkjoTDWIpXaYRIey79tbncm7ygCLEnbwtSUSpTBfTCB&#10;8KlBMV7NTV9Iyd+Rel/NezOt2icDRH5W0EKVbM5oEjog1416FMWBFXLK62fm5kB6h4hGXmPa8teK&#10;WLhO5+WMc4Fl7JjEihYWwmvMqT6XaKPNaWBqSLYZaBUaJW0VGPc9necrFmvkIpc76zp5o/1rZCzr&#10;Qxb0KG73AqZYLRIqEKQiEAwg50QUWb7uI6RpwbbAt183ewJQbPlfUDmAhjc9JwZHGOj8Sxytq3x9&#10;AOn87rgmNgjd9LsDKINZbDL+GUXHVpw1nNt+oPnAF+JI4FnFpFqbv57a/Y64GxwbC8pBhI/zV1cZ&#10;Rx7bq0VVtMqIqjRAUQdl1mxHFDWhVSbMt3iwjWwQTayBMds6UF0icsEDf3vrkhlnwS4382/Mjz3G&#10;P9Sao6VPCF3H8kd8Y1goHLjgJ8yeuL3oEv9+PZd3SKDNUwxN/N3pos6GRUJF+4qOiWxo8DC0kKhk&#10;KGkrUbRJORXYNpEh2tsblzAcBV+/NaxixVWE7t6xkk6rbwh9JVOrIEOYrLWenFR5i8ljYbWyXJhA&#10;gTk1X1dq3SF1QFfrsMiJjsW5YRDazjHnFMhgpOV2lEdElbIeHLc+b+gpyqrvV4vFw14K4NRdC/c9&#10;kGGNPicYYhWi1HfM6s2YlRU27K1Stry3IOOLAK6K+FjXJXi1XUVsa363TgIfm8uykc2/k9nYdoXJ&#10;tt7JB0++5l79G3Tp1Qrc7HSnBBRP6QQo7KPfMveaySXDsM1BiztF4jWySywN1awamkCJp5VVeczr&#10;4UeDTlO/stjSnVvXV58aiIj0TUHzjgbSTpLPGf6FFPpQxQg96dFHFhLD4k66/0JsNIw4HQwE4+hS&#10;iA4vlUFnMKqyQsVazJBPCzc49H42rAXF6vrqU6wW0cKk7vg0VwuBtRHmjpeoidD5FkblE3y8vTYs&#10;IRLWBE5WC4c61jMBGdncJ3h1bzFwWVIl9/FZg0blq4qS9HhrWG0h7OTdY5hp6Ch3YjNsXlqtzFcO&#10;WUYbx8zW7y30wXcfwVlAmrLz2P2JwfEpgCLtb68Nu+fLxafIZzVAEafgQWjmc7vvSnzLaWrc5tqw&#10;siJ6xnjQq4cZuywxUtFxcgyjFOHWiL7xFiAvsDH5upPxbmgVBYzEfSs6PXgrskvhJ+TqZeUSAjuQ&#10;PbVBl1aL2guFi47ZvRZd6/VIKPNqlaO2FW6DQebTFO7QWa4NC8s2JpPCO2Ro9ZNSQndlYzJJmkrh&#10;LjnyWCqBqE8hkH3pFLTVngyr5Vhcm4fFZmSj0qFGXVrtgygnezswygwqFlklmaF3IjdhB3LmBxoN&#10;vunLe9tLepTE+TmczD0CJ3Z+xmQwyqQT8aa79qqIKOa7wZ4fN2WmNCzl6DR0AURu5t9o/mppbna2&#10;hRVaCHTlnLyHdDljqQlf2kIMpO9wA7nEtpQTvMJ4bIq/irD9EUstII8noTIWImChUfkn3xJLb/5G&#10;aTmcwZcxB1b6ZRcAUgA0oqf4CA7psIT7RnmZHPaVAlh387UGibOJqP1GkzbZDJOcHSqkMaQhkr6w&#10;vqov5kSysf1NUV0NUYkFmaXUd7PD9uXZ4efHDh5gfTk7VDkLkUKOOX+zQibWJBEjaO/2k8y9qvMS&#10;uYj9vpEyaC9SXeEIvCaiz69RtxY4Ed9y11ujg8SYKTa+330spUhrfg2fraIrr5m3X4MpmYxQV1mf&#10;vOanKjrs+wLdp+thZGxRoU+zfwSslrNP0CNfe8093tSx6pNHBuVz1lD6GhSEPIUuFawBhBHydOKt&#10;XP2o2YFPwOy4OaFQy/ORMXPbLawgvaoYI1KhmLprDlsVrLEkP5D3Y2TsNI1/TyRtwH8Mfoh0/kpI&#10;GTjsdv4N6NzAMKuzOi7I8k3AcDv/Zns83cFnkTQjrKxjBC8gATXxVxgTqscJSFBVwK9hXuMWQQEt&#10;qyCFKVbvqhCk+DpMegEP2HFLWTBFI9YXvDNBAi+rQQW8g/oY4+EEC6I1e8tpcdeKKa9mYYRtgsL2&#10;iXEg9kj3gneYTXNiKGzNeTjt/jm0CW4JgRNxk64LjR+IABSs2K54TfqA14zEDOSvQ1vKoL/ly2a9&#10;PKBdCB/BZsPIpIuFy5/F03ZhZNAL6t3AiZisLLoenCpqYsoGDiiJq7wm3tZrRrvC33K+5pfuOWEZ&#10;NCrGh8fCRxrUDt5xulcYHB1hjx8AilD3iigGB3DIOYEnocwb26GLjGC3hpO8mHehVXGSkT0dlrHz&#10;LrTeAhI2IyRbOYxVd6C8ZjZJVdGH0lFUV1mfYmQMAcSgBepD+Aa/BIolDNAng7SVYWIUfEn2iImt&#10;0ZJrJwPH6zP5COYUTlhZFPAMRQBhg64rtIk7gGDExH5uzxeq50AxFeicgFSUpPfI7c5h9CRf8zV5&#10;IKfM5ZNgw3uCR1kIfvDgWlAABSFrnRdhJCtTnCSU1cEmgMiGUcdAwBZRNTheg8+meugMeQ7qKuuT&#10;8QL3fNhepHTii6y7Q/x4kkTk1OavSuJCXr4LN9EMOPsE1rHqk0cGSBHyw1kAXsPI3VnA1/TcdnDm&#10;yIzFsuPsgzYra4axi8JKseKAY10auu7PPzpBI4nHyK+oTl3lO5mXFAbDXI7KPMcH3TKeGlZUNgq7&#10;wkbE0FF7y+38e7TP86rcuMYHO4lhbA8AQz+V6/Tw+bjdu9V8ktce2PfEUwKFanj/ejVYm0L+kU+Z&#10;aOn4Ikc7o53ikHEni+IsFWtQjh/hOmH7VrpE2L5z13DwWSaB5qO8719Pp9MzCDhi6Trgjo+y0evX&#10;cFT7kLkgFYhYO0537SuO5CgIRMbHGdXZewTiIIF5yI6VQV/DJ9Od4Gll5yNzgMOHITl7Ektg4T6i&#10;xOmHQHSMjO6SMg/6RWMaF0cGOCEzo3zQdT39d4QDIxW5t3Lm95uNXdQ+OZgGXxuD6irrk6HN6Teu&#10;K3JpoHiEjMFydmiTUkndjToxop8yDYgYN+AXuFvHqk8xsvIA7Qf+gZ954IQsOYtfAg94XVkzWJ3J&#10;JfCplXByGqNZp8Ma10vlwdgztHm7pQkTyOA7hd7BGO2/xpX9AtrD2REvTXsmZTqaMNOdhak9Vf7C&#10;3EUEALJOQNbt/BvQVMRirgnmk14dt/Ov2+MID2TGFocktoO3m8/pnuH8NW9FLidqqkIOcymb1iCH&#10;LBwiaJ4QqqFKrg0THkb3c2wZZsq9118YrOMr8dj3kCAWShJZa0846RRHNvYvi7edkE9h9Hf9Y2fz&#10;KjCMJa91v+eQQ0iydfhIiTxAQ0YcR69NGuUBAtidcDIQVVEvXiOYJPbUsepT22kogkwI/han3dB1&#10;H7CI/bjGuaAYYhmMiSnnEtLb+Fkdy2v3mB/H4UWbVuJH+8rt/Ov2IKPt3+gEkYHfYePUHvtUhDcg&#10;Wh6Sltv51/1ziG0zQKM+4gPdrq7GX5GE4D3DsxhyvvcMMQ3Z36DBQVZdV3A8QoYD7khVCtC6ADmK&#10;sYHAbbeU3ZmhGZ6pf2OOX9IXmjCMHQ7byxUei1QDQWlMlHQaQjZ2nM+VwWISXFRZ4P+CjaRsYfFt&#10;c6RMO7EXV1YmZSbkPEQkhSm+xwmka2JEYpQ+Dc8QON0zZQME/2+1D4oxDVQkbTr2DLlLhSz6cwZL&#10;Ig7cY5KmdS4XnY9M9U6flLmuAmeWiQU6KBCmehzBHszM+RrpbWFkJMGMzpwLL4hMZ0TlnuJZQSKZ&#10;MydG+efUDusq61NgH7qsNLudbCmrpNpUSR7C1WhwEjzcHLQHmmEADk0NPQ375MKaURCzpveeylsX&#10;RRS9SgXsE8O/iYxb9plEKGyyfg0zvoTBZO1mUUCIzs+Umo2R/vXZ7NONxfLHszm2J8HOgX/IQ5ic&#10;358QahZwNmMVuC23b04U9R5ScoGeEfb7Tf/Yy+1IhW0cEq3nfYoTVPXLajiQcgV49kcMciXFoe1M&#10;xgokThR+gy74QqL0DEypv54pzZApLBPKe36jUPrYf9COuMKh/dnKEIDhwz0XLjjHZDnDsR2YwFXt&#10;qls4MdogT6Dk7XWE1PnIUCVMQU08mAISiKWTO9avkR6GkakikFFs4FWGPNex6lODLKIhI3vWaDV1&#10;N3E4M7InBgpWjymvVQkiJoaFYuGE4wega3+LDbkeYdIW8Rt7CzMcwniEy5Tqq36dAYPXtDEqGMny&#10;s0Mb0Uub2m/kBoIbgxVtO0Abn2amgBPLSVnqwK0K3/oU0OZyq6waonjC5p08FoV/zwQTDwZu9zox&#10;6I050OFZvbZmfPiqQtPWjJg/uCFInspUIXK0SIcoI2MLyEq/WJB1o3I7f3WV9dTSDpd622HAzAk2&#10;pNzOvwGdoudCZK6d2qI8Szuup1ZOwRANlbzzOcCUGDfXhmpOEs+xrqw+eb697wZPVQ27wbWDYGUz&#10;JwJO5Y68RjM3dBS/cz7yCCOi8GIfsbuiR3yjN6L8pL2KHT6s6O73fGVo/WmvOHEQ9+4fumzKZaLx&#10;7gNu5wshWgaIU2w5HxkGYfsOPtqIHcmuieDwTa7wLo5LPbqqvmCMQ3JG9Lk+MpXxwbn9hCDY4AQs&#10;fA1hE5ttO0DYpxTVUk5Ib/dH1lspNqAIYCh8jIwO1jTgY826WquFjxMSjwdmGBl+EfIdfk1m/mLN&#10;bzxLmP3wNIg2YBtBZvZ+vbRpUt7KiTLbB36KBquX+hwY+037NxZXOTci2J50BTnTY09fzw77jrEX&#10;IvKtxo8BAh0p1s9EG23sVnOKqdLdgnMiX5JxVfRuqk/TUxyCPZhmfI181lg6X1MMxTCvY9WnoDuE&#10;C6i0TdsvIU/FVKyUMtTFawneBVPlArT9lYkdFKGOZfoQY/LVB3Eg0Wm3C27n37dz/B6mZI/kyjy3&#10;PAmgmkJmYhJob3Vl4K4zGJV5dEh9dWXvcI10HBS3fQCpUulJeI1rWJHRIv2F8OidZMpJ+IDNHe3b&#10;Ye7gMsIRUmsuQZpd5HZ17evaDP3+K/CwWXUOOPavcQ4MkizJJnguY45YbhesUeWkqyTbEJHCYhDl&#10;o2t8QYMYAu3HPO7XuI1WTgXxP/YXKyO72WOONaMQ2CVMZP4o6BKYwR1XbWTF3qb1osK3PhnaWIzt&#10;CwVYElt7eVKxSGYs/EvlautrfJJGasJE05ZWxxrxAj+J94gBggZ8ixdUnjN/xFAibbFMRQKFpwKT&#10;q6ZEIhDwJPp1T/XrTOuTYaRAmPgWkUQXOpaR0XFMDhFUh3JkKPuyFrXdgdkcKWh1rPrkkbGE27mC&#10;QBGxPQdeoGh445XEPK6ZqA/H2JB0EfWzgHMdqz555C7+ARcgm1TXjLYeWh2MG3dzxQu0LdhmrBnC&#10;llypjlWfYmTMDBlagfUUYaaMzInHRdG65sQhRg2vQQO/hsi2iU1rHjCSUM/0rtGp9HV2uMPIoT1V&#10;YTAzxvoU2mj51+1OV9bHlFDDQrJwwaN+u7DPViucKHr6wnFWILvEHOtY9cm7idbj2CGV36q2MFD0&#10;iKMhZk3mpzKxLgqH4mRHeHMdqz55ZAwP5vcokKEXHRjMwTThg02PChCBkLiLGpyLdFfHqk8emWha&#10;Iwpc4TF4D5kJluboWtbUKpmSZ0pd/Hh9WdLg8PsiCMl7rG3Ao/OZok3hqWmiAfL3CP6evAPCQeUn&#10;RZJ7UuJrSEQTLCaMPx8Zj7TjwrB9gfp14wkmMtFEzqNwQ31dGKL2J1Zbx6pP3h0ZxUJaQuKbQrc6&#10;hgh2KmO1YGQ3b0S7pShfshKTmWK4wm5Wu0YxTpaG0xlhvIzc8UuEVWwDC2tWoYJY81OVDYaR8Skb&#10;JAD+Y5QvejaD9fqazg1P91W1EOo9soLlvKFsqKgWU5Vm2ebYtT/fTcxS4RFWZgL2mgo0zjW4syM4&#10;wYVRR+8gAlhtHN6MDIsZ5DpMEYeccL+ngcEt++3i1o+MisJYONQYw2R+xNoREKKc2Aadusr6FBjc&#10;h3rhkRqSEOj6iNNTEfYmiOaaVRrKvLnECdWx6pNH7mL8UL6Gux7lwHK9LVWxxBtQQdJFEOF+jYux&#10;rtELbKzO3qSyBbr72DXmk0BwlSYf16xgfr9GmnkhLZ6vmQAXi8AkXMrXUfa5S504iQQlPwfJqyEg&#10;FrXDL17Hqk+GNh7JiEbQjsJI68ggr6W/nzBoDng/MeomZ9Suit5vCzSypDrICDd03VuyMMgOfIHb&#10;FvAktTXLi9Ymdm2fO/sefhm+rQIBFgrcrHvXuA7miPQjJAiatUfQXT5VZOJlWT8ZcwdZGwdKJhoy&#10;rSh4n6eK2hRZ5p1Q66gld23NmE4yl4nADJCkbKSc9PYXQs4YvL6GqDlvDNksLme6ODLiXEgqit8n&#10;6GfoGl9D20heM/LwGpdSnCpeu4LExZEpGBXSGX4F7K31VCGcHelQpB8Om4E+mOW/VuOckPp0rZZY&#10;glgH8K5rxqnk3HXu/cb2PbxmYo2SgA5dnY56gi2Nx0nG5UOARYxJ5bO0Nrqdf7M9zMp+h3SmAFm3&#10;q6PFVzLFh0UShzUFH+rKsOjnZVlHzmpicF8u503ZmfORsbBmdBEejAGmaAwSgneQE+IQBopjZKiz&#10;vSwwkCM3rI7ltXu18HofCwwTVFLVRnUwGtsTHINg0yaBHtJ0oHftEUpjp0nFUb78+/5xmSQMOLDN&#10;J/imf10CHHjIMTsqYXjedfVetQxnQQBPgskwsmd9HqIWYJUFe1GndAdEgwHQe6Gjno+MvGM6M6fU&#10;gnB4AH2siLcc2KQIhNO5mMXKDZAso3yrJLye0dXXzk5O7FKeaFhBBI8oHMS+1FXWJ59DaJNxgDgO&#10;pJ86Ml7y0OQ4MVNMpPRPe8ZxQUZE5cWRC5VS5kwduRBAKPNApRBTMq+abWn8++LIGFvDEM7qoXAD&#10;tDl1RiFqm3Ba68SAUcgs7Av7vM/74siKfQ3chv+yVbVrJHSn7WH3ifrQxz5jfwUzGl1HNm2ehYsj&#10;41X32T0Jq92T9wK3yewZLT8lYRDi1jSBayPLK+wgBdQTVN2yZl2saGZFyCcqeH1N7FhY/pF3uPho&#10;f31xZLDTzJ2o06HCJhQp0+QgGU4PSGiT/Mup3KENPSLRZd+riyPj1AUjtVM4l0laHxaFnc1GCXyL&#10;QahzZInvcZ6xsjHyAobhcNJNv23kk1QVzK1WkwlXGD20WFiIe2hfl8j9SjvqU1CSB9C23wtbvpSV&#10;noZhZyDGIbqW3bYed3BdqXH7vA8H7jVoC4KOZUcwHYpEVZ2NAzucZ8JzHW8C8SSYZ2GfqReiOOM2&#10;a7jNsM/gayZDEbg2VKRAjUW/jr0igiao/sU1o1LblkD+sqKaCrRBQCOv7BmNSB0YBpf0ZuDSQcrT&#10;1xdH7q0CeIGGAytJxxiGtTOE9RyZkjHESzaIYZlTksHlkdnkdAacWK/7hEYl7wyEBtseGNpGpj6p&#10;SPz1kTt7J0xuTBPGDOTMAaz1uiC2bEbxIRGWzfm8PnJv9cSWN0i87HsaGakCCy2tI3MynDe4ez5X&#10;RuZc2EBJjfjJNMoO+MAqSndAwOIrfOI3O99nS4JBQzALK8RoP0+cpiOeyO38m+07Lyj7Mkm8p5QK&#10;mFmLwPyJqlTPTnmt60sqpSqvFc/7AqZv4iqINnIcApEsYd3i9L32JpPI9Whx76Iy30WUYt+kfQQZ&#10;XGqvGQUd22c0xlG+8Y1zAbF8Z/uecQ4OO9+xmtNdwNvnRB9EUBh75ZF9OIK8cwMF64MZJBy+OFMj&#10;vuhKJ8ORCOZrORy6mzuiMMEX7tetM62vseSXqHlJiBmVcXi+J1o7zrSLWaA2ABsaNMPt/OuT0Lcn&#10;AmXymg3tC/zSH8+s3O7FnunAxPlU/EB1HZROMyghaX/dUl3Wc0oHPYNYGfjlrAPwREbXARJvcBOB&#10;BC4buIkDKeO9D9wcRvtAM4hyQ1QlI3La0oDb+ddwV7hpYj8UyFzF7fyb7ZErQ87BoKtT13iB2/k3&#10;2+PKDIwF4OG/6vZpan94YHDeHJzd7U73VUbfnBUu122giN3rk7OIkP1lWeTNWXwx8jFfbGDsl+CR&#10;KIMFIcGLRD1a+nv2R1LaK83XazdMyd1LKoDojyX3mz3gBMeeYfY9yqa63xcrg/eaBotC1bMConWv&#10;YULDwiGPllbA+gj5najG+cg4KRzoRU2NoAUHTOX/i4mB4qQBV5C/OjN1rDenDsXUtXOhleSW+wwd&#10;p672FftCrLc1a77D7lB9eN++pkpF0Kbj62sQw7Z2fAuRHkTHMjK5X1s9HuV1AvTqyN2aiU4aTN9l&#10;YkhZtdwaJoBu3nlur45MbElQrgOrE0v6rpXDOsTUcYmWrmZrkhrEY8VX2+MH0dz4oAsC4mWwTR7r&#10;NSdjRAN4UGgQClfJSLmKU/XJGIYG4JNxIrQS5GOjEkEDDvY6QCJkjjWjbGA9CLpRx6pPOTKqfGAn&#10;kRc4KOuaMYPkayjZYJMHCvYGYJJHFveJqmPVJ4+Mym9jw0msBhl50Je2kUfI7rFmsgMyGIk1r8Qh&#10;KAnXYSAnoS/4VgkrbiNzYRsJhRUkWCdsySDQl9ik69BmkzMGFydM3JKai+rjRYmHAnvLyGghztnG&#10;/6aQnoWR67doZEPXUP1AIWwHUnYKu8MM4ACJI4rp2nmGpSk8bj+ReOogJbVrDAa5karxN2g12AeN&#10;BmwF3qmFNXey5xHD1EH7CN7VwM013b0+5GNKgog1NW5csdm81lhNeJ6pF7sdejGQcjv/vmpvbHK7&#10;Olp+xdx8OGBqo7zbHY4jZDpXVo7WKr3AiefwQxkchhJtBDu6XCIZP+h6Azkhtsu2ONKEo5D4NTxi&#10;f3S9eqPseLaHsnRorkkEySBhWQXN8AJmVRfINNeAne7mObSJXbXMQybtmH8FCXnaaHXGkaR8WjeR&#10;qOgdrmPVJ++zlF5zs9TIj42kM7McksCwN9Y196+BdgPJRWh3I2t9Q7AnsS3HyEBnMFWQhWdXBXIp&#10;cvsKtDs2C0ehiMewqIMLs6djYljP/wmvppTWwj53sgPBvxFH2kG7Ex8RVYcgsl56KNJl3dnX8ikp&#10;wLi9dwRXrn5aDg7p1DShYQftHVpGe2WQvNMW1DqOD62PGDb3+WZehE6HGoVhQvU22jjHvOoKY3YS&#10;gRqJIkWCPet3EWXZlnEsa2ONB+JgQ2AmmTGqbV3CWlxTSrUVicDwEjW+vH/QJcXY6yXyLDElZUIS&#10;99qXpNwftyPVlRlWsUKFkzYlXuwxPUBu5V+3xsLTTIhkexOm+n63mE2ki9J63q2x7272hL+NmFBX&#10;4fkg2DWydAKOt4Ds9odQ3QU5t2y7rnArW4DBPwQBRAKIeXnZ4yBmRq+wrmyAihbY9MlPXPdIEW/P&#10;B3HjcUEWrQ8Z2n2+Ph+EQ8n8IcSS/TZzQL45H5gWoZr7V+RhV7GHyGQ8cfFS18gVWBB0C0FtXxIB&#10;tr+8dj4UQRrdcrJqaI+SCOEQ6lYFTAb44yANqzq041U1SMPKFABXTyvLoVl+B39E6ZBAaa1iCW93&#10;q8PBfj6eQcULzweIt9WfLFDSSCMAoMFQcx7XkIJQvoG4x26j4bHDK96+QZTHG1fX8wafoJyhDBI9&#10;HwFY7O+BT8NI4GuE1xAhgHwyjDS2Zm+bGIVMpCjyYV5n1d2ki/gb1arQN6arqs0SpFOxts1weLwk&#10;ADkghyOWZbXR6v7Up4Cfqu7EmOhJzcud3SIKhpSt1LAqfRBO5X1+Q8vPxlSibPgIufRIN4V166Ri&#10;iitlwrKGmmf4jV1sRQpLUuA6Sn0KrFQ4elsnfurQY71OwrdczoDIcTln+glhHYUQCiv3G7oW6ACm&#10;JLRafckVh/LI9N3iqY6jjksav3N9uTuz9i8hdo1IXKM9+B/DuifHw7BlWBmgY+pWdRQQUMqgyJrW&#10;GqR8t2+vjSqF0h0j0rG7/VKlUTQISiAY3ORYfbMoOec/Ap+nYevx4gDIX95WIjHOu+JmpzggP5Ln&#10;oW2uy+dGBWvIhMgonLqsYTcv7wPimBSK8naa5dmwKLUOT2CAoYYnvnu7UdHk2Ot+ULixjWzEaeqc&#10;Xh5zN6W32eI2qFKYslHaUUDkIX+3mAIApl0mfBcVJC+ts+sWxjKUuO2WQmkMStiUdR5AQO8N//k0&#10;pre2HWiiZmzFxoQV6Xt841b+desMyFEgWxoZ3Op033SRaUMxyR5VjELLwy4UAJagX9bDMQvkJMI9&#10;BORpPWdjch/ogYQYxZofL+kUuqltPAgHIT0db7FkxYRVlOmFHuolB13EoRzFh+RvV0X6hmNu5t9o&#10;TsED8lbauZMJ2Fn3buZfN4fdB6oRzR5hKi93iTjp1GehT/K6vJ0MnA7tUJPBMUgQ4DetOYdtVw7K&#10;2E3ldDtIvI2zS5EmFQxhPglvtK3gjoSDqpBneXmQ93x5DQUUVNC2keDLiGzMMQlDtY0E7QqXahkU&#10;yT9YFRSMrDPDr66tPhkPuk9zp3LYvmP0thqNScyZQrEDKVBDV4bFUmPGAVtuMz6GBcIm2Bykga30&#10;TEdFsa6T5K18in5ZSKDouwOzlHg+8InyVndWB9pVsNanAHLH6s5YTHe6aVkj6AplWGNADJV872zY&#10;jpXOq0VND6lXl3cfjLaubzj28nfmrnYs3c3qx8bADuqzlECsLcpbw7FZwpDBzwMuii6ET4f6eiYT&#10;dYdxFqc6EW5RSgOVI6TkRPgjrDA8NtBjGSZ7ugJTiLO2Ko12hplZyMXsG+z0RDxGAg05ZFXqfivM&#10;y3TVNo2wDtVC6NepUg3x8rWl6AyP8CFLjBKmzEoLiXFv1B2pWO1LnJAr1BP/vHLENCZrGmOZAEJI&#10;3WLoQ5DoCy20ruyNFosAGUU5UU/lFACI8JmXWqzaN1pd2vtk+redSXxCUpW0LqLe5RdovbuVf09b&#10;z/mtL2Pi0DsQcPdxONuE5H+zCl0aHzYPGZARYN7Ni9aIKtH7HgD9tjUxJ2EfhtPJ9Pi+Nae1FW7B&#10;NaBaFu9bU1gs1okAm/zZcKy73qBKAN9HJABDiodMRQJsSSXel6biGbiMGN7ss7sfl+jilThyLEq+&#10;nQZNfajlSAKK8wgZYQhJ5dhQ1KlNiDPdsjouyT3djYO6sLOK29i4iWJu3Sq9rIg92GKcP4hmoSJH&#10;bQ8qNOtTgy0CPv22bhEhaxArsZ9w4f0lZb2G9AG5WyK5gIBMUqVPx/S+xvnQjSuNSshn+Y28SjKX&#10;QyxQEZVnUzHrfD2Kz4opU1KwggnzUqi/cmpX8WK/AbGddABIsPDpek7HxI8dQhq+RmUidSiogIug&#10;fapm1cyNxk9URJeRJ5AlrkC6hCvdddT7NQplnRiGrBqeIC/DsFmiaIDqqI9TV1b3jbjBlTP+DbV5&#10;TcsR2Lk0dp+bMn+Tfh60vM4y6ANGw/Dj8BXZJj38uUnVtWvJ3kMZrS83lbMTLIg/UejL2bkZYIF0&#10;H6nPqBpBcNgzt/JvzE3JBbEiwu+z7p5bna4HXmooYPSsdABGQQG1NmXVbC9+b0ULhc2VqkIrkUEK&#10;QwqJHwJN2dQCJjTkYJm4OmV/7BD8QYnSMOAQZhOXck847PUGVFSIodmsiS4/vCxu5d9ofdz0ydSu&#10;1T3Zb3oPMFHmtlkCjmO31xLctx0Tao2v6um3GMoVusY3DjFCfYeTBx55Hf5t64GUm5/tcWf2HLvV&#10;GU6wl1y50E4tWb7VS04QI2jWXopZ7Sw4F7uXvmkvdbvxubLmsWOGovttfzj4INX79cB8wtuj+/5a&#10;iN7LE4HNwPIarYng+6ZvjFWxNGr0p0XH8z2FFY7M0JRAXFWC6dBVnn74407+Zt6t8JygjVzLjuB3&#10;Rg9Ox+x4gFJgyhEhOtj19HXDAdpLP6GOB7zGt9MxifcIborJUNW4Srd7faqG4+MBgPD78pP9RF3B&#10;CUqIqnjA3uGFM4tIEpAUVYAlN0i+2zcYmQzy+wgEfdR9gwVRpCpeYhorAEa+dVnWne6dr+cMhvh7&#10;0OhatzLmFeuzgksN4JkQU8radE+JVV5hHaU+BT1TMZiAJNbeeskA9ZhIXWkT2osX9JtKRLTNn0ob&#10;zbNTRzGMYzTSIc1NqOE4nc7X3JjIAFm097ngGVFYU9vE9+xYpW3hyO2zvVBVvwS5OFU6Q7vMKZWw&#10;1mGtri4i1j7e4gu5fgJBT2YbnyJ4D4ZBCLTyhfdhkcOYQRlWG9jQANakazzbSitg61MDL8OSueiO&#10;0bKGjsFUG/D2pLsy7BfGs5C+gcVKnCWmAbnuA8iyQ9eOSaQOwQaxUgSvX+2rfa3re4MYuOiduIk8&#10;zzQatL7BCwiqK5fnV+ZSmFchuA2MbE8tIsxNDiBxe8nuNFfDJGLU2cfuqAqpbcmoMHVzUH2yACWR&#10;CNUusUHRlam4YwwTaiLRxVEpPB8ciCU3NnKsVAm67VTlYrqXp5Cta3uzMzhFIEv7pDm8qcR8szMq&#10;zxLpdVje2jnPKSEhQ/lbl4hfRYDGjKzqd/tLFJgcb5jviasfE7MyydqXGIUKPZehlUiz9tIIlhOi&#10;IoETyihL26TRa/uioj9hWMTLCvXuT4XqgQdBZ18GugR7cR7OF8Y1Y/yFdapafeAC7pMqiGKLxr7Z&#10;cIxS1wN6UgbTZQLxzr9QsOsMAutx1Sm0TKg7458QPeJEkRoqmST5HXm4fcgpPF9m5S+k8qt2/H5M&#10;CGhvfs2X0h+XZDj4ShiQlgr3ebYcKKwv0AHdBhuFkvhdfUvXvRQ8wljE39rcMO8ugFDV7NytxLfa&#10;LZfgudvki0ZP7uyilkIbM7nfJfRUYfYQTWfOqDJvdslAP5CJO9xFhqFkRRuTY7ggi+CrUln1xhYl&#10;mpdu0TXt1pp4JqZlhK72JSQZbtOYQN3B+tTQU1nxDlSGoLQ8dIOPIgmOOCefTYUzunVSSAJfyj6m&#10;Ds4L/Dwbk4qQuLDjS2FF6VYFztopxG091DuhUIPTwPGyH1FSdZT61NapYqhB6Dm+QwEX5Ri4mA7H&#10;vKllBoLCc1wmBfLXsO8SDhFAKxOs9pMbwiXaduBTdoHvzIL+VRwifQLZrH2JgrkAW/yOKnqnMVVl&#10;sjEBL0X1sywms2WVrGJ0SOMMQL6ka2Pg9C240Koo+v+S3ig3wFoL8ld6SN/RG7bN5UdUTLpGoYGu&#10;iO9tsUSfV3qDldT2TSrkvapz4LEbluDfVdr+Dj0CrZoB++V68PI5uBg6eq2iFDmkjjaTCaxGVJBc&#10;65DD3TNU7ElEv3BAG05g22+n5hoeqphhWxU1PuK+CeMELAbDSutWF+8VqQx1PyuJgZMLdAUCaU6r&#10;qsM1SQF/tvNJ2/1o/cEAAgql208N1H4hll8yfQSk6FqXYSlI3oF8hPwQY17GBMtCvKRoVVCkS7BF&#10;jibfoM1WyFi2jEJ6mUPKmmqaHWbS1L2++HKnDtfGBE3Mm1JB8n7CG1w4UXfyVgMsnhJfpoWsGPrR&#10;pTFxgCrTVLsC2ceM3oNPpnSrXQriLjik8qGxK0RFRJLZtTG1TQ01Vbe60jIkP6vfVMgicbhMiBn6&#10;S4wQaemtnKE+NQogHujZwn5q/WzC0+yXhoMNN8mhAvoKT2Rpojg0oWmdld6QkaiMkh2q0jVs83Yr&#10;/8bcIMoRrY64Nttea2v8QCBkIxiU/skqwm71RnGReSEyzTDZYzJvK/lGcaEpMWr7YghOarKnsRKf&#10;FCJc20vYQJUkeCnHwP7l7ts6hdzZbpE6owj29iWGn4J4aCOUOI6XVAceX8JW24SwfCxwWLqFWze4&#10;osxXKY0Jyf7VJoTQXo4Jabwql9JeIjvv4tSEIafrBGa2lHIlwrAUeSA9IRCvSGlMhxC+ADzE/xwr&#10;z8eETIdbW4XJS6VnzqOCKvelnL08xZ86yhv8Q+i0j2O30V7DP2RDbghrU0J6KgSB8DdEj4YLSlCo&#10;+0JAhMOKcKks5OqRe/TYjNaGbuI8jMzxevOmocEileyzhWS+sB5WiDUqIDOoBZvE3GNMymUEr6cY&#10;VmVHAIEtjXPm03IN/9DGfX8vnLsSeOLVuSYvAC8zvrYrJ/RiL+vK3uACW4qk33YV6XXfVeb8DS0i&#10;CegZDvHEoJySrliLkhszLqDtqS65SDK3UzaR8hqMUJbS8U8uU5EEFM1qI6CqnVUYAT4a7GMiAi5w&#10;K6wCxCrFjkKL6pjcQYl2V1EsgaBC7UGLcNOu5HP9wD4VUZ+UgK+XV0DxwMk2IXS3Ws0DGsKXDefT&#10;rngNtrudpH2JslTPNkdXnnPtGLpvFbIw47K49m7JWKkK38E8mTbMq0dqpIsMomcz61arlL5D+FJq&#10;ubRKiiu6OCUCFdJHPyasPPV/2RzKVn+qGGXb6UW5rhdRQdpqW9mNAw3qJ7Kkilg20G77NXZBpYeT&#10;fWJuJHdHRpxd6pnlV6zPQcDweSg7r6MmpMDZA6nKki9krDqDRjVJ+ZCxah+TmoCVAfSmDJCrkjfq&#10;6ylSRF8SpcLkLq+ThFY5PPcv8UNWHKKkiZOkTuwcnNvwRRAjiEx0fUysP7YczHaOnV60CZExWqUT&#10;SoMpYXefLRR94e5nghVUDnr/kv2sTAe1WBcg6uWs8FIOyHG0yC2vKgNYYm07KUdgKv1YOAwbt/Jv&#10;tMaVFPatO+nBU0be1Br3fZssdCbxy63OMItLRIgh2L8hW2QQ+RDHZOnU6qnhMlhEUcZNgnWgF3ZZ&#10;BReS7PNloRRQYEmIGhMRd6qoBF2Jl5C1Be0aYUK1YfduwcnKa7D/qdxje0m3dUL4n1He9pf4eBOq&#10;FZr1qe0eArw89PuXaEc1r4XbYu3Y4aSNNYEIBzIQcEAuyFfQQPS+NiYstVKKLu33E7dSNWtgClD4&#10;jGaLCTOuIZ4ov3GprVDxCSFHfwKZDN93K/9ma+cNHunSjOBWZzCkrI0t9pimBbGOoELZnE54kjxP&#10;8EzQaeW6N0hM6zkdE/dJ0Ew0h1FeJLTAjh/cVIMsBDTiwJBg+irqw+sNqCBl04vgjqsoTmAHlaE1&#10;oiFEY2+NNNL0mq716Xpg9x4BPKwGYiRj504C3Y9BIOpfApUFna/7EupQrcckCThkH+lncMNg7PQl&#10;37p1PuN06srqU0Cyy9ckGmArxxgDkHMTkI6UGtUjEqFBoXzhfgiXyDVcOXIpfmLRbxA6xNTM3cBq&#10;EAV6j5eZDaJcxYZIl8ZUhc9GVgjclp+nWwliRcjFJxkYGNRCiwTNlpJSsYrZgY0NabD344u0uQqh&#10;HXGqnxBRCZYnIeeRdnRpmRjt7DJSEc4KWhzJQaxwHGOZK3uNUSV2E0mNhMLrxkn559pZVK9Kqehg&#10;2y0F+A1JrSoOGF/qnu+GfNM662HGZhZ0Bje17Up841b+bejNWeAY6eSDZ8zNq3KrsyPR5ZFytqPw&#10;gjGwyyPFaqhcyW6xGAQhmW00XcNxHgjlsdsMZRAMf6XqoaOl0uHL9eiYNzQGmpgG34c6aj7hI6S1&#10;cKr2fbb646Ao+pIt6xfYpT2fpBwq66otBW9pFDGcdvNsTPDmGdH1uii7iQuGODiFxWWHqu4urvoK&#10;RlmdHYEcBCJZJFZYR6kQl6k2Yrygld9dw7zT3QZEWn827O72p44URBUnCq62neF8IhhU2xOUPbyL&#10;HLOIdM/Fdi9xr6XDrI5Snzzm0S3+3Wqux1CRE+IfWB46rIWy+4bxNwz4dMz3fP2QCLDWD7mTKLuh&#10;bL8RNIZ905VFUTiJ6JXne9xXobdQA64LTnCx2Deu6KCEfQETpCxsK7JzNFtu7pvCwdrBxP4Q1cgv&#10;4b7i18JaK/myCmu7ZNqQT67AQTLdFcUdy7jnJqrHXBuTmI0I/sH3Nt4LgE4Y4RWURRxcrLJ9BN9C&#10;nVUaf6MoFTvqU8NP/Oi+pVfF7yvDIwrHETPKOB60G/zUoRrjTApH/rV1EusYcif0hQn3+8nKXFYX&#10;qy0XZJWXMA7n3uA2a4aZS2MCPYdjz/pfH92uUPUS70HkmOo3i2pguBJSXIUtZktLE2QUhZvdqInV&#10;7xbRKUxN4T/d2e8d9FLHzznW2X6SauDIn13LL0vB5uyqYLpOrkrPCjsN47GCwRsmXIItuonjo5SX&#10;WsGHucUK6Vm8BxmV7Xzup+b6OvswEtTEShMAtYPWKOsw2nswkUfomcxIzUtzbZ2olWFgAOEH6xQW&#10;WHK3djRhvYNdS+FHAdtVcxm83qKFPK0FTTgq8Nk25my/w6scJcbgxTJZXsVbgtQdvohTT77xDjUB&#10;NTS8jTnbKZEvgiasmj9RG0JiwDYtV2I/Zuctn+yx8nBFcM/hnL60nzK8OUBMFLScFSRKR+HMdmcC&#10;bDhKOxAYu4XvXBry5xcOj/gQq08ZEdpCsMR/cXY2vXoluX3/KkIvA7Rb9+q94TbgGcfJIggMGAic&#10;paJWTwtQtwRJnp4gyC77ZBPAiyDI97P9HfL7V5Esss65enjGY+Dq6XPqsIrF4jtZcztPEjGVgj0f&#10;ymXf3000UgzTCXNIyIxZNEfaUEzuphjCNiHiwSZ4FZq4AhOe4CyeoNr2WQjMKBNGU9kF1gNes8kS&#10;CMFMcd5CrYwnJ/hjZIdbhjwxj1hA3WqVt3iqxtVQE6W35o+Ah0OGiWppmgIvnFtGw87amgvbDKvP&#10;4rYYQa41VZ6+aVpIQ+9AgdmPGjVPtL/1leAdb7vIdfl1I3CHcq/M5aHCb5oy1UyqftIjwrt1b2Ec&#10;itHomVKcbIZ1VfWX6cmq9faUOOi7IJIkOK8kE03UZ6+YzATIvvriKoj6ywDSsN8LMpho4TckDyAc&#10;bYXsXJ2NmlDcmX1MZPcKSEK3JkCEuO2zBEpRhQbmODLbQ7QQO4nkTF2xP6BAT5GNka6DKLglATh2&#10;UjKqYPYZwdkl7h5IQzxHLea5BftoD1DVRt2J6foUghtE5iOjVBDzsYh8xoR6pz/lFWAQVD1W51sa&#10;s9Y5SqEqTFwC5ulExZ6aRBPmycjALXZifJZMkYpbMg08aYqcyAv6HUtZn4WGKt2mzx6j7Tm5wjMv&#10;mutMORtIrUqaOdtDdXwFtyXpQHetT45Vqab+8uNJKN637LBOLIQopJNOXmGS0GGm20XcUoGi1niD&#10;TJwSYj9xzCFJ50MMzQ0mFGaGcxBYD7eq+3Tqg9XU/SSNIY49SuWG28QwYH1jZBMmGoGZxccjiAWh&#10;MrHBh5T2WXGLfDbWHye7CRNXl0WtCAhtQh+HI6GIAfPIGMlswA81H0qRPaUhl4EuTUhwzsqvjfG3&#10;TikOR40bBkNhLgtHFqLb1kkEaSAhXE+KkT2ssDLKIR76LFlqUUxgCw+Y+Lz9Gt2HYfp6DStERakH&#10;nNCoKBwkzDz9Lf/rbxM52qkkvX2KQ+aEGTkgjAzngkN1CDOxAIuu1yugnxEtmbt8kQvj71Wz0HFq&#10;D5xChYbm7j+mGBHz8jzlh/W+DSsUp6ttq6ARAL9R1K774F2L4u1IKPJvnuLw6T1YnIxGqQmld4vU&#10;SFUnDfBwvi0XEBXXfGEPr+ccJtth/OuoHqM/uN17zDnjnKlnyJhQ8vtXKPWXn9F1rnGDbp5Ryg1w&#10;JYzPHlP28ERFPxOQcIXzcd4MQ8eUPWLGusNWSzl7GDyTotSpnvXOOOmZXgtLdPxuY+KEV4yvhIkV&#10;Z5ymXmTBzwl5BWIT5pKBR7OO68ApRBifPRqE5GurxbCQIH3aeUTdwfrL9pPYKybDHMk5rOvEQeSR&#10;PuWGbdoQBoU5OehxGNGgCsXPjENDO/WwBhq5z9Pf8r/+Nku2ucmFF2E0f83/2uu8TD+JsRRFzafg&#10;Tbzv+Drqlr9O3s8mbvbX7+CSM/ANyqjA216v6/Yp4apwo4s5zUFBKWRDcQHVnIFSgms9Kllpkd2u&#10;XBMPZlVA+yzpIfXcPsk9EDdxoL5hJskQ9NNmSiirsHxR5Hi63IdNT4m0FkW2vJmEBIdkAWZTgcsn&#10;aCw0l4wyOK2M3umAq4ZgxfuxuSfoFk5i3Pyw+jtUDYhQLizdnrLOC8wHTxWNFG0oq90+DGvy9cis&#10;rKslt5FI4RyL+3/q4L3VKuvEdwZ/S40vqzKOnrDzw1gim2cEFu29h5jepWwCzM51kRNlNdt68BOY&#10;J58aGvHkvLd002F756Rkl/rprkRUfxlJ6bppP7qcmE3RZOPdk0BEXty+gFW/OdM0w/HZRPJLObDn&#10;jA9+Wny+hPLswwfnsCxkZVuI5RIEtOrOHlh6s7vnikvrt2iJOgt4RyFdc4xpk1eLEPMeRWgcBKL1&#10;tAmWwIbXTHJEas0kuUKkFc3do35xy27k1nSMt0nJeLaV3XAGdmNGcrOtQVClDfLX/O8kAsQWGc+T&#10;IdNLZ8Xg/LUzykFA4U/3Sgo6zBYeCgfEqzCnTaMiqgczLvNTPHtI/I6VolGP/cpJAjLYQF9fFsVd&#10;XsunOzKMNbFlX12XkkI9h0Q1YVXxZg+Q81Pd5KPKe6grG7caTMJGSTOu1SITZUa5cxmt+Qm0vX1a&#10;Adv5aQ7PVq7G6KF/6FiQ2YV73uVk3b36ywgAx5JndJIpwKI2yFCo5b9zapCc25rVz9RQAvt7KNXY&#10;se4wsa48GkOlm9nyaXe++j4CzEWJv+d/4/skV5lAls49LYOvfR993FehhlHuffHvnmKO4+oVmEo4&#10;sv42LpPhmBi7xsnIOzf5lx7jn3ViQtZMltOjFmQyzeyN0kSIRSbcQ4dK8xjkMOh0f0xKlhEThuQ1&#10;yFSpOHvGM6Zs+sQoieWNXgcG+X7TF0iEJwQUE6O04pyjnWObZDAPe8GyVHxXIKfHo/tYkVdKwdcG&#10;zBMCA3+Alz4Aec16XZi1NjJd6KbYeXXzAxl/hJEBbUoW7VZY9ZfRMR5MoXDOmtNVNQOwjfrqn4Z3&#10;Vfcxj9H2fTSJBBf8XoyFeB1fgrKhM5GBono1ZY7RnAzbZ3iGxbkPtO2nK1ZLIo/NVy1S5w6nU/sA&#10;jkZjjoEjXfa2pZjAGD2bHRfDyKEsZINHGazO0cokPafIfaZK8TIrBnWfXDHRYprp8f24BFSdYQ92&#10;zOF9lV77rLgqY+dH+/uw5cCcuqvf4I91f+TN2+b/AKbX2VcstEaeN5KBS2xcp1AjxHUu9x+AnAnd&#10;r+lbJzAfE2yxqiJvJxDCvAK5HG4gb+cgcx3YTjVUNq4DZN/Husr6y08D5p55+ZTBp5B/IVyUrNAI&#10;ZAJs2Mb7BRUYv6N40He4wqq/HHIeSzpfjZygJaZPSyPYIQ+LzHjWRWzrADvfOOF3+TE5VdOdtcgg&#10;owSlZRqrB65zvmZdfun4wqdYgxZsZNoMpOfOZPJo5QT/ufusfNdtnxNkra9aJkxsNBkw7jfuW5mc&#10;qK6y/vJ9TjKRRppbkhOfXgIX968uqCgEmE4G+ZfK3r8AeclEir0xNLdP43cyMqBKS3mWBXISe0Q8&#10;aCB1AXLiQtwWtOV6F8GF6/TlQaIuYaL0sWs6Gzg06UaC3RbXQWcbnqCxkQS6tggWyiSKlckpMg1l&#10;hvSxnRRRNeKtkTM+zaLi0yTYjU/HqaIFifdMIiBN8uSFfabnhspHxqLYZmsEuz6t9GFDyXMIcCpl&#10;6TFahJ1JnCLynbfXTDgGwjHISqwrHqRR6WTJKKrMk4KWKWxcYO2Q1Zn1AvekcihSPlSHubFHTEgP&#10;WaS7sdeay2Pwd2nNylKea36hnsf12HCMSGuwx6RsbfKZSLCXSBNNJqZwZc0EPVw3R0buAjjbzWjh&#10;FAVXbPPcyzqGH+oKZPVat30m7LjzbXi6irUGAaKm7SoL54w27vZY/Rpdb6r8sv4y7qlMVNcczz5N&#10;oye4x4R8MjFMdosYKhULd8UF2r6FbYxZJ4OTzUheiuv7PKIyc1HcbLlvpHK3fDOooNhJH0vILV66&#10;1C5fU8Vv/eXYhm+7fMbe2GpaSDMaMf8xMbkXN21IPTzdjsI9bJckHTSDTasmd0km1fwo+UhTGDys&#10;5fM+ycD+PnzVvTD+3fOV4TtwI46EAYU7CitSuNe82chgXWxVH+O/cZisbHpvDis7h4xp5Kd2IG2D&#10;jExyDfMM5ZS2ukS6vJvoDu7eR08jwacuSpvta4bx1xIeHqZ5k2pwIaoJoSR0Ihd2YUeHT+uqR4dc&#10;3PLVGQblYFLbDqu32QV+gcRXQt6kJqRw7f7E1pEF4BtJhGrzLRIDYNFzNByPafT5BWwdLmhjSUDf&#10;F0X3GA9rqJ9wbdOAyHjht2or5qGchbYUpkH7C6dtlrSlyPBp1mwooa0nGeaFDGgQ4fUqbArj/TxV&#10;aq6/jF+oc46zIq7atgY5IWZROr2lHTROV8N6quij4Td703iFVgvna/Zz7TCRCIFIdjiKWP2985nS&#10;I9BwhDMeA3ObCiWH3ueR2NRWqgtPRAm1EAEHxapqe+cf/uw1t6oR3xqHYcURhZu7oxIf/Nl1d+gl&#10;ZpxH59E8gQfIvnbHkU7z9GwwitwE31N/z//a+7rrIHKhCDceePApThWnM2mBb+rJ1vrtnlKjCOfQ&#10;DnGLBSm6IV+ZTioMYrSJO6P4faYE5+weSLaBaLVrbv6e//WVFSioTGPfk3Q5X1meOnJwNgkIuq4L&#10;J/RdialgE755JU7ApWl+6Sn6MJDHmViQESXmc1bNF51oC7UQOvB2e+CUmyYHMR2o5XzNhDScEMn6&#10;JyO+fhrKJMY0t4vdmrcCrYnBOzwAhx+TAiaNPkDed4fc2sjeQzu9FUHAnwX/skmQtB+2in/X/9ru&#10;Ex/CCLH3EfDRzMjf87/xPjiYmip5LhxN50j+3inm8AuJ9idqYCNTvw3UsCqPxI6bzDd9Df4su2mM&#10;VjHwFc5PNFWdQ+ZYArqbY4zCGBJ27DFxlM2VeEcQ2NR2ND1SU/1s1FX62g1HRFORJ/ZRQtZzOelE&#10;7e+DdzN8WR4BVqdJf69Ccyg65rYTePxMHgZOqUpXzcRY+GjoWbmm8lYdJj3CKFjrUKOqHiz6CZnB&#10;l70Gwmfqf32OlIpbKzG9/4pY2KR5f8//+vtlVhzUFnVhu6vZmC1VAepyLtXw09RnjtIRUQX7qsU8&#10;xcT5HlCcZ34FPk2dUOVFOBo8zVF0SOpinZjUODur8Hpru3fgCOeQoRhLSCIEQrVQSSuEtWEzGC9C&#10;ytC8p0JGrbW4OUIIlu9xgwpr3x2yi6wnP7upSjzDlL/nf303UWJd+vH+qkby9yo0G6VWRp7DKlVs&#10;04xpxuCqHCkQNOGpm024xjuJ8hgK8jlWWD4Dh/mCtKWZ3sUo36iHTywL89vrlaRBZvuGiQrNoTxT&#10;kYrRqbp81oQEvF9+I7P8TaglZc8e08bEJQFCzMrde9RCjmloWCScmnYWvIIYSGhYWJr0qa+Qybtx&#10;TkNX3itNUZQcgwo81wyX2Sr2eMzETG2krNly0NbESL+yzCCqnhG4rstU/NbdhGkD0zgjxr258x7c&#10;Td4nT9RST1AlV+2uf9f/+j6KROP79Hh1GvP36ux8FPttRoY6oRsW11IzouCzWySTolFMRsPjw5h4&#10;ALJqo2wsjAjcwIUdMsvn074c3AvVLUvyj3R7G43GFDy5wqq/5poRhJgUPpbLBqqupl6SfM8+De3P&#10;dIo1MfXX9sfygnv1XIVVfzlkqgnMaUBJPEXxhTODa7wo8WkM7A0lRDgiHUq10udeMd9vh4nxbN2R&#10;6JqFifR1aacgsLfL5H1lSDe4CPRJqMGkhrxJNSIub4HXZcxMruJ8hRCw6X2zyR9/QJfaVkZ3Yjk/&#10;hoQFOBJlm+n+/kp9HJV3U+tKJ/B0z/DpezYOo7huZJs6MtL3jLOwNSGQ+eQp74wm1O+6Q4VVf9nO&#10;kd/sVQX3dEiAA5YTokR7V3qp/QBr22O1M5vYwZP7UJbBKWQkN61CfCwV2HXNKbEVdxP50/vE6Ann&#10;kPEaX0kIpD+41xjLzYWtVBcFU7AEG0FW9nlmGkQm3cXKY6Y5RrekEXfOM2vjCs/Q56eHP449bffc&#10;oXe6GboJKTAGTpz7VvzWX7bPaKPR9mDt1IKMo80Z5TO0tarOwRkZbWcHh/5DXvrtLCgOEXukkiSf&#10;r7/nf32OynI1bZaUELUOrjrz+crwH7iSS5cfy9FcK0PvdQOMgIFaW5Xd1G0XxlOICaoL1YRZYdVf&#10;Nl/uulPkc/AGMd3pbwjIdNFQ3HQ+hsdth1oapYuAkVrqPLDC2nCE0QYX8o/KftlwtL9PxsPaOc1i&#10;e79C852Q7e1TF9KKQoYfnq5ZB3KIhZMErf4hhhexsz5OCQY9CYYTNLA+DYNzxfqMTvFQwv0m5CDj&#10;5tmEB+MzsFk79S3ImDGuK6wjkB6riMlHO8aakPPhO1kztOWmFrrvdisGVWqycnzNCIcr2Mbx73YY&#10;jTK5CEw7tRalJqy+zyfCQUUNjm18y3G+K03VX05h6+K2U/aOqyUONS7vqhPSVpiJBWQmfkHiqZVN&#10;oPNMsGSRdkSJZIdDljy8wC9w43sXVRxmTiML29jMQdu4c2saMDOBPp3CJGrPIW/nH/c/JoFRB645&#10;dLvKU/f38/mTCjso4pb+gpcKT7VBEVvchPWqUKLaBh40ph4LR5AtHkX90gOa2SkdYbLiBTDI4HcT&#10;XHhHvKUokJFrG2RQ7pbluKnGV1th1V/O/Uldif2gLG42CV6LYqutQ5wgHx4TNbdMAaVCUIx2yiO3&#10;3SFw5IEiRvG/W9wfrXdBgRL8nPh3T1dGhop0i8kJ+fektFgZ7rWwIEhHgfsUppEqCKU8kQt/urJz&#10;yMSN3SmpUv0adqTRXbSk4NPIqMqu8DcqOmHz9on1eLD6ZoUCdLIoLPRgdSePUTKC+8fjHuR0jQmL&#10;QgGpJAojwFqai1INTI0N4kQgLmdrZg6YOH1sYwl6PhSQdRtp2chULMtjprFNDBbkvt71uLnmVcF7&#10;+mmEoG8G2huWW50YZOBez/X4ANlp3M4rVRJ+75Zg0sLeMOXv+V9/n0sq3WelBkF4YyrnPKVgShvJ&#10;o7LtkjJakTaqyo1RKh98uh/jaBEZD9/02pHDys4hn45Nn+YCK2OUi1BuPO5CJiTmi6JTzNQD0qdx&#10;spgWsRhCekxQy/SXdaibkKF+p0FqgVEKCqFwHy0iYWcICzLi26pyFS5Dy7Idrvitv4w6qHpX/qDx&#10;GhlXG2Riiy4QjyyUSN7qVkCjgSsW+xNyVTyyQB6ijV2LwmIPkXZ8jJPTOwKwZg79BW0R6en5aRwH&#10;jmWlbdLwo5Hd2ePVlCKNPuzzfgqJUaAPGJ7TfP09/2v7om5Hwah1w7LzQ3/vdDezYCG+r4bVWQ9G&#10;b/IL0JDlko71MVq0Sy22lTuX+nQEC5X/Ya7vqBrp9rkgs6NilTsQIZZ1HdHkUXWV9ZdhipBeOD8l&#10;0jfBQn6r2k3PiZ081hUMLmvj8a3dRGUiccY/yl7d4MHi7h6rG3N0X8vXdxMndejogZU4IamjAInN&#10;kHH1CKjNU8CEKUwOfljZKU5Tf5wzdZNe5KpPmDh9iWpUPUuYtqo8tsfIctfuKqz6y+l+XRLG6XK6&#10;jzUr2TkWJdOirjl1rfna2TyFnLWIs2Of1ISzx0nUI2JtYj1sp042zNrHrjVjyixsH9kVtBXCIbhZ&#10;DzJS3pNaxUXR3wtDoPfh8uOdPMYQCX4Rj5uQcSGGf+S4ZtJL1qePZEC4dMlLsueuUFjWTU54pLwt&#10;4QxDFdn8bENqOenLDeonudJU/WW0nXVcMsUUSyrcObNQqG0zVxDUflkFngZQdoFHgusl5XWjeYVM&#10;TptnkhNxwBdQxQY3vHiBEJEYPDMXzjMSRQ0MBi8gTL03QiDqHYYS3mgVzmSUkKWl3ulzNNru3YU1&#10;E+DznFvcEQinumYcf5EKREMoVfYVyKlOX/cyTGumR9slKIYeuelUpL8EW6cWXZW9BTInyVkcTWxk&#10;m/C4BVndzL39naLaVu3nnIQkLySKoVM6ZQ0YKPcOlE1sk3d0qT5DbUuI84+dIlRteY4LshKT/DEU&#10;NI3p9TinBOAmu6BHsrOqIDXIzL+ad6TuPA4eRrm/vK4J27QpJj/IRsN8rYqnh20ideoJO9aMP1eX&#10;S5dP007f16ym3lVWEekhtcRQQrYAobH+PpM2h0pskJ9wyVuFTF6XF6HjewByXTM5aMofmPMmp22S&#10;QW/NkJVXubIC7rYds46NJH7q9Va0qjtJEyMHwiCDPfOvNSGTh+uOazlOZ6RsQVbWiG0GW6EEw7wZ&#10;tNwMPqSKlamyHCC7PjY5tnK5IIqJKeJK6q85z6K/53/X+6R4+PtA8bPr7/lff5+0DM+OILRuQR1m&#10;5e+dyRHy2IQ7g4KHaycsjqKlxPNF/AOF8Wnz1edm7D50ckXXxvIm08LHYmlOfrz2AH7lGcZU7JvR&#10;sh4zcd9BZqZbGCY26yrrL8cUHkPnikxjs83JOQQlNjE8ofKVlt0na9ADPWQ5S462IStt2w1RbgHT&#10;DVT500Tzw1oEPS9numas+Q6WahnznEQi3lcgk2zkG0k7IWUkFsiItWDXVJZtp/wxMT3PN8E7LKWm&#10;vWb8ad73in+QXVZP+WD2RoCYAtaYLdaMHOHoTwojh0KZkX3ISHy3rLBP1eExr5latEiEoQhSXfnS&#10;YzgOjx3yKzJ0+pDJkiEjweWIbnQp2CYRhk8bhSm2tWlnJEYqm3icKqjT7ro78Jcz2ibqpcxCGwub&#10;2fxOag23kqGI0xeUwL8ZbfOGIKw+sQlZnjsfq5vByj5D2mSi+MSOyT/Sy91fRuhP/LW7z8QgaaXi&#10;6GQjK5OaQSKDjAJlJf5OYZQ7Eu22ea+kit6audWZRKSJbdm5U9eIT6MDCcNjI2VCb9jGXAovn3wk&#10;D+QVne5zsVpibEAmDAMJOmT/9HqcvXwxurdmNK6VFhGRqfRpsVSHfIhrqU9VPJYZcuFUqczE93l5&#10;PhZkVSP5Rh5dHOT6ryh6PG6uGU6yYnkH9wg1Z3Eth5oNbpyEQ+VlPXhAfDN6kOkpAzdwdB5ieYrk&#10;OaughncP9QEu8i3X4yZkOFMEumPWgW112lxBRncJrcdKcfCTcdFjRC7xOlVH21Y5iC76T7Ctbmwu&#10;3dfj3prhfmh7ju3DgeU/4Pb0xwfahpXQ5Mweh2PyANn1samNIITQff2jz7gCfs8e3t+XszXed9Me&#10;KP6e//Xvq22XexlwpoU95O/5X3+f/C1XflcGT/r+KT9ClfGGf8TxFeQpwlRsN8ghkuKCWqAkejQZ&#10;5iIH7IC5c8gyRR3rx9wFUibCZjsmthGZWq4j5XD12RGpTboBYDJ3GEC1zFFoccv4U/3I+AAqRcf+&#10;FGbcl3YI+FDF8FVvpeWwuMWJdIyK4qFCSVdpFGK94MbFuYJImTNGL99q6YmDSgOfGguiHC6dVKmX&#10;pOO4NiSROG3b1u5iUwQTwujaOtnAVmXmTLCw9LpaNZzz4wh/Uhi8q1Ko4tmDrWqeXN3heJnYMgN7&#10;yCZ+iY7r4YmLHi4SE9hA/7AaQBQ0ov5ax01cAOxe0VfxXPotgaQPX1stbM1lzMo89sOpSuaFZDhc&#10;3VtOQUw5Nqi3t+yOH5Fj6jJeH7kijKR2pQ55GyJVaUHTB9QCC5V4tTTHYfD7RKtEZck0dlaEO3xT&#10;Y+Vucz31al4xJR2yQYxj7DwB9w+GQrCMIePKxCBwP0WkBikXvkvOsAm0U18UXq7pe/AdVlWoX32F&#10;OxiUFMrCPwS5xWiYSv8gYaNjRfiijtyZuqQVgwlHdEwMT+tjJ/mRi3e+5l2CoZa7T4rMm5v5Xbqb&#10;OTKCcoakf/dU7sgxFJqsrLhyWBHrfNRZ/FEgIpKjImGl4LYImH4OMELzfJ2kXV567JK6B1leOizK&#10;ScGR8xzbhVdiqTInjyHvyAiKtOMmZH0u0Amyi2DjTMLy4rHQnTmnHss3ZfP2x03IMtxCfxoLzMdy&#10;KOjx2D8dKGGm8tP8WZDVgCW0UeIdlfOSKI0PLNZ8fEwEPqLRQk/fW0Q3CuKAMevDp1G/1Qb/ITIg&#10;q4gbXf3xNQojUucdks70SO6TJFN//3Rge1zy8WdDjrskgHzYSLx1kX+FWmzoXJDLY2KdfUWSgBnO&#10;a5cLx5x5dWBenOQwMfJXVYVlm3EN2yW6rtNZTxVyErXPPs3DqUHFmlWPsPgshH7OnU+5pzpVekDj&#10;pMYGDUr9mOaiwiBYkMlRjYldrDchkIJn1T8tt2BhFTIZPa613EELMhms4WSQCXxhnxGiUeB2ImaV&#10;N+oaD+GJXUiTn4fWY/PGo3BBi0bApbwWsjqrY5loAR93EoIca7yDAABaoR865jW9mT3uSVtGdUWa&#10;G3kwV5jKnRIF5mOMmS3JSEk0wT3DdXeA7HLaLFhShiJvFR3abmBhlL/nf/194omuoygpZLrp0vun&#10;FCxzw0/tMqaCUIpbkRTW7WjR3g1ngy+cQ32BO7MZtFr2sUeHpopoXV2TwK6HmqaRYY0tA/KA0/M1&#10;cxSXiuqUsNZMsrGjRKxlpyOY09KdnQqbkOkyE8mDB2ubFoB82kn0eHbIY4/a0eUE6EGW3yxyC1Fw&#10;avwC331KjTp5rEvHfDOu8gtu2nOb+4wVrZtnUtFdbIZkWOjOwUKba5bT3GeNtVsNUa5BQlTGYwmG&#10;wkKJyHuHZ0r2xMr7lorKekKpwcibPvFYFMW7fi0Ynz4IrCKk43FvzekuqdNPs5A4sPHpNbGst8Tj&#10;JmRiMm5hn/jOqP5fFUdHxaQk9MbjHmRtjpvgywqJRdEXfZVWhMK+HmOFhj8+1P0eZLVyXLqtPG+F&#10;hDjNi8UdISs4Gsf9KmQ0j2W3HSFL0XbGLGWr0jZx0mSH+OPmmmUMxLE50DaBEZruGVs/1hWLq8WZ&#10;DFO5CVmi1dnj8TyT60N80yH7gY19Jmq9dJ6HaXuTqozC2+wfJbrnXgN/z/+aFOZSwQiKLo2Q9fl7&#10;pxIJx5C2aCoQIudar0HWRQRxB7/YHms1vnCR2XjcxGnerhgbSKPD10J5kGg8HkZ6QNbWnvJIX7v7&#10;5qHckAhogIdOI/v7aBkhkEOBv4VT+oTRe85xemDvpHwQDvPHrvavlUGbERO9SKeKyIc6GNJyfRqc&#10;ekrMEuPxWN66dUI4pxd08+HY8GMf3rX1aTYzju5R/aCAIDUjcM9ej45I6QOeoTM6FSzIhJWDyR51&#10;KloR4jf00a6RNSGjjwf14/as/gXcyZELJxuzVhEqm9w5yrgiqC/j08XsuFL5cOGwdK8MxZhGjUqN&#10;T+4WuXp9H5Af1l++tVxCc1wVMzFFXfIeLKCfiPMRtbeoq+WaFCwkG0tMNSyEypPqr3lm8aNQfeFD&#10;D6EE9MlYT6TD+uaTycHp87Gstm8kqDWq7y2tgqxXdHxY6az+4UOuBljFajKw17JA6E2upnSDHa8E&#10;EgdLsS8REX+Ka7fsLRXIwXaUYjWftvYW63Yll3CGZlZBgMVxE2Ev6Lx6v7nDwW+p0PUgIOuUE5/t&#10;LVZjOMZVxVa9jiQRRkhUqd6VpNSn2FkzeQlK3+y688+HxmqhE9fp1ofXU2IltvPKIbngs+FGJnpb&#10;zd07WQ8hMz9eJ7ggUud0cRXJmBBucyJ5tmQpKEqdcibBRa5UrJa4h8sTcheNLnokBXLcyF7NpuLD&#10;tFCP44WPrAY8OUB0sfRJ4WHqM0daJNFS1ocS/yh6McsJu+wMyZzb2CDUgwskRUTB+RAd1awtSawW&#10;ueJy95jrXU6B/Gl9sfucqKVb9WRKqQdBYvbP4cmu5Z885cTHAcLumeHQ1t5i0EeitpzsdfdwWfnl&#10;kmq6quyBPCnoPMByImZ8sAeWroxueVDAtyVZImAiZQsvimpeE1i1CHAfFekO6jzTZRdKjvMDxMUH&#10;ypHKHyaR1GmVhpdkz5SnXLbhHFselrlBrdWqzatrJmuokxQRZ+9lnHpprqdKK5+nAONXnVP6q0WJ&#10;tAOk7KhqWOL89d7OgMXRW+JEJGdFs0F5lS+ETHBXUxFgMyaeiG70EJIR8zN2G6tV4qTxMBksFyhZ&#10;2Z6xe0j56symXIGrDG1SRFprisozJcA6WITGBbcuFS6hD+muxhqNo3IugnHSlWvYgFC/0sgHx76Y&#10;My6Nz9k5U4cyMpJJuwj/uaySmnLD1WyRDULPO7PrW5Ssu7E8o4xOqapNTXvLYoBl64FRVhe2rvV1&#10;wUcgHdF8SsnVbntCBrAXzNNdUPOe5O+v+d+pYiKMowuv8rCCJflrZ7qLuLxLcyKL7GdeFGpnJIER&#10;gScfpjwF0y4tuMZwmfYVUP1lc0Wauy5GPsR2O6GucnRcIuq3roi60tPt0sdY7hfOCRGMl67w4rTa&#10;0qK5DzgibGBi63hZJsUZm3R1oBxHtq2T6h8/XOTf4S/9+hZSaOAB18fSG/fXT3Gpu2tm2IZsdcRW&#10;KcGWhLH4L/CZdjksuqvQIuI4apA853R5BlYXLFp4l3Rz8gkLWF21aOFIyizIVSgeFzidSsF0+KVN&#10;4js3tFRAFZdcZecdkesgf60OnhuA9eMtjbgRAsOiLp9GE8ZykXi6ASTTt+K/xsyRJZyt81megkVg&#10;GnejigTklIOD+Pe+VJRjwH4rWAjTdD/8IASFL4AdJbcTr+O6jvph5ILJRNJSSK+vuICMTKMhlIE8&#10;GVM+0PfpajnCJmDUYgBXXEajyM4qAtSRi1/1KWHJKajlFrVExhZYqD2ujlAr8WrQkT7seeCAVSJm&#10;Bkt1z1ptTLkFFkPePSIq9VOngCQHKB30fFBkE2WuFazanU5RzGbAeS/srThmDFXUsYDFPeRIxv21&#10;tcoBTd485Wsk5QfJjg7KtPXHgkLRHfcuL9vriBLr6oQ2QkTg69LqHlLkDprBAmA7GPpaDhvgX/W/&#10;Nhnu3qMlwngdpHKmvvo6tTVS2+briKbWbTewAG/OxxZTe1I4GouKCz8o3IFZZPxDYl6NqqsWOIc2&#10;v3pe6qK4Vx3vyJwlc3x+a1EkYljDVVERDTA2HFRYE3G6SsSsDcKj4+q6RK26Ndl6fsvniG+sLAru&#10;6eeaVATSfTqLQhEy96suPEVX22a54YDX72ZmAK8jnQdZJzo4XVQehCpRFWl4+vokga2qqElamqsA&#10;P6oUs9NFnYMdFw0OqsJCwJ9WsUU/5qlI0/MHzG1PSYA0ilS73WkZtBgOZoQYxQBLJo5dOPD6e9tg&#10;omCWqYLExW9e2JEiOpYkSI8wOIgfs7q++ss/TJ6fCWnizi+rIk1AIVYL/jcTSr4QsDOnjJJ2QYaV&#10;3cNJvO8tu+1oRNZUZzUk6ikql/cW/7nVR6ShgWT1Yfe9DaJZT9kgw9RVkuLmQATiJKkjJWObsWPz&#10;KYpdtcqRpJYVwyGn964ftLqZ9dfcWu6WdNWNhH0qejMdE68yjxcX0aCH14cYTb5ScHJBfqHHmNHG&#10;xRb0vy2fRUlzfZCkwy3RgG5+ZneRkQim+yT8krXZbJFOW20GB9gpCW/WlqWCexh8DsRjBFnyTOu0&#10;6n5W29A10imF2yqdjE4egk+f7UWYAys2W9ZcWICaqflnOamTTGJCvO2zvXb/NwqXq4uIWjwmmYZ0&#10;wa2jj9fqhPJDTvsFBpxG0rJOKeNJlqUJcS3L1n0DZc/yDMURzVHb28+FW0x4ZaUkmPwHP59U9W9u&#10;WviEH21SSVRrPjWceiKrOKQrp5n8ZCvz8YHVJA23t1FtTIeSH3Gy/vR2hTTPvijLtgacYACW9dA0&#10;1D6o6vh6gUiibPQfdce9vR4dLKMvVCS76SzNsK6nvK1sJoPgb52uZ51UGR+1GUc6byqwqyI57Q9m&#10;mOy1s/WcwlzUJE1wc6Wug4GZpf5+iWBQR4AzTqo6NT5AE2cwEQ7Oeak5wEdZPqv7WuyzMHR4TIKJ&#10;y8s1D3ZDVbtn63QcTyrhymVXkhCHZMPaGH/L//rbHkekkoPw3v722XpUVu6UEbNytoQFc+fr4SxX&#10;KY8xY+FQmc7KUD9bzxlMlHpn+bJKq22GduSOEl2Mu8FMD4kPXoHJ1tiOq/HB9PzFOtlUQwLHXYU9&#10;ad/gqu6caPOPNIb+DOz8tm+nWFlw6BuL7fjAJLB6aYBUHq7pE6K5Un6lC4ZCKHEtRjGm0k5w/+BW&#10;e5UfvmA/3RCsK6u/JpVy8kKmwymquyAhjjgf5m5eJyLDJTNmGkabYbVCqb8mTHVfsw1eI333v/6Q&#10;U+uq3zWYSALnMfgExO0TUeWHMPStk3YayQXkFyRz/qzwXMhEGoAhgeSLrZ4xjYQdWr+IlmSG0bmS&#10;QWSJ/8vrTDBxam/hYkX4XQZyRu5cztQdrDxOOs7sXos6xTl2Lupv+V/b97V762AnuVch2Rh8tcEp&#10;WE5h4tiA8TAYUBBSesiFalM29HC4RuKS3K8aXWg6ilY4hdMn2CU20j8TeSRSvjC9dCaWKIl1rtNE&#10;BMZM3d461wnmdKsDRDoTGE+uEkk7nB6LgImvyc4hbmy8ue11Jpaiqs6qfOCvsyoPNVjb2m3hH3bp&#10;S24W3zmFWSkO/utSkbtLafxnY/wt/ztpDWEDDoYeQmmmTNApQ/2tM/qUfWD0SZtdVQ8kHCaJ/ZjE&#10;gepJT3KX3D0LT7b2DZnjAlLNuOZJja0ZLGoqU7Rv2hyxiVZgBg9oPWfrzJR9z9aUdSbWgTVK56eM&#10;hHRIUbPMY9JaZx5JztMWL1j8Ey/dHsNID0OP6sFMIw+KKiqQm3dHVSlzXnFDp56KzfrLeFzi2Ry1&#10;bZ0LJoi1XKjY7DVb6jipLTCKrVDqryPMgwUHMVrEjbAFduH4rMPEi+WuEO5stFaSPdyudSIOtyL9&#10;9Fkc5UpNSgcpPwxzvQUzj5T/otBtfihvS1lnoj71QYsc7YrN+usgs9ZIR186KycPlxRYD1vrRNY4&#10;R8ZM2SIsiek+PXjMEh/CT6fOlJPr1ZXVX3OdyeY4en6TKXN0/CZOS2rTlSCiohymNh0du8kcJKNd&#10;CUWJhpKfBH6x7Oi6svprrnP1KJUFpBu50mcVnzMViPiDSsDSQ1bmMkvlfET3z3Dr8mVCw4Fpd+Oh&#10;yaHkupzzt/yvvc1eWwDs9O2z9eBpdDaGQ48krzxl8rv8JklMahJAy6EgbO6tNPCR8bgv+eVxc+kO&#10;TzFF2o8FNrKX3nEqlVNcJqXoRQREick7Uury6q+JIJqGez6OMl+2HBR8414tA1glTBawydX8Agk4&#10;fcKt80j03+0NJQFWTyAqvYeQ8P/uCdXLs8t9vPjlTmnmbKnIK4+RKz+wemCSq5nL0vfccfiOozcm&#10;dFhnpTzSMe2OW6iAaL7bnP6W/53bACW73Y4qvtJi/K2z9STfGpdl2X31TjDJZYeiiBzMG5e8WCqK&#10;v8DTEgsha2TrKSxz3pQ9UtdROzLMxPBQOSyn5IDDs3UmtZdqTCVfJBaSeDdJapvnLNngI++oz7uT&#10;KUgPW8XuE8z8EFN00+eWDrliXK11JtGHfDerwfcz6VYkyemivDShZA/TBGCFTys26y87/ktbIdPd&#10;7uxwmEQ93UOIRFIxdoaJN8a9FMz8wjmEqbiMOgaLsLn8q7jJp5bo88G0dP+PWER/N7+FtZnlAr1s&#10;fYi+VebdNGtUOlBBprlSobws+IrL+ssZq9/NgAmIYlrlxAh+bC5dX2ZSu2AdunIFtLcoSFqjYQh/&#10;ClRRNmxojRMmlDndswGT933kNStZji+3dQ+GMKfVP3u0WJMGSSmLuoB115lOCvrGntaylET40xb/&#10;TK4CzGsj6RZuk8FPOw9Jr3QYMPlA9jSNsQ5qkD/bo+plN3alBXPZ9BTPb/fULk0P543IO01ncWm8&#10;zlfE8lICUXzkbU0fxYCC0801wp6qC2bN5k7RwRm8O6zRpdk8IZqlHTy12qPic+6/v+V/7e0RixV4&#10;2ufpNqD68tkRzKsZTUHSasiEIRdmfI5s8hq0WgEXsmntGoLDWs4AItjMaUkgbFMNV9iP3EbUu4za&#10;JaxfQUkzGbMFcKkNXDtPrD9/lCNl+iQteTYFAFvOAimqhLjgD1eZ5OQTeI7MoHYeslQoBBR0lyez&#10;9D3yvOi1Y7tXkVg3HC+KqWtKLLwRTUpquUqTwrvgn6yAjEMvZR3fF0238oSTXgyDYc71YWjjsGfl&#10;pE1irFDqL5cKkQ5E0/X7eU+hI3Ak7Uw9E7OJPh8FpsxWf0gI9gJMNDwzaCiIeFGTM0gDoXpkHARd&#10;I7DBJG3aSkdwDdgFgS3CxBJUno3OF85Ru48x1kkE2paC4rr3vCWga6YBTZF132Ibt2QEWmUVZ+iQ&#10;Ucpn5zrpPL+ldRAFV/WKZku4R2HELkychJ7GisC1W9B9naijhKLmZ+FZU0WKh2h0OBgHTHjtDJK1&#10;cIvU8nIfuJraLCW+plso7NhQqWS8JGDikvB1kvV1wTpVYoHZZHTTY/sKzJW5jGceC7g81H8yJOAL&#10;n6est05oyDQzmkyi/JXPglnzXauNZNVmoHK/DJ3kN0vr6MFcud9kNOElKTBht6aB4pbZSgzoqOb8&#10;iqD7lZtaUpI6xITGUmDK4plSEu3TsvtjP5VPP3GLh+lKIegQM/ZZXO/10lGy6/FSD9KUSbBpM1gF&#10;ptOpdG4ali3ckv4KT5+fhYhmtMGXQpKzZxyojUaVHmR+kbhtI2HG57zPef3ktADw3Fv1waaSZp5p&#10;f8v/2tu4Pkwi0oPObhpgVf7WGS9XYN54HNdtWE5BrAdrytGk2RdVijIuiGWuhwKCC7E3cvDwXNhI&#10;znI5EzSjV325WIrSDapOyIVT9Myyh2S1nFsVvl7DipL/J97lLww/gb/lf+NtkisMggJxG8ZPcYgh&#10;Zxxp8KbCV9A13JdOPx+rqXMEKzRulRYE/PHZGLQKpf6a81QTelM8SSLQdfaJf7KTHrEip9EuygiY&#10;UKkJLnQMi861aB/zRhrz2Br89zNrOz4LIRmjQ8ZaEV88VIa1YRWvSWC1rqz+snWumjeY92Yl5Uo7&#10;aKXa9lCuextxnCtFvysPObrRle0FNTqFPqmoxFocSIBDb1ceyA9lzmCMNJPeB9xWikP84VKeH2RX&#10;b9BnqdGkWNpX5d88wyEBOYWMtW94fWhskWmFlAWdo/GQram6E15xL+pgIPntbRzCrcQSxmcRbVX1&#10;1LF2vwu2bZV7tNvz20pVX9zKtlMNiPEFxDN1vDZPx4r/nTSlMK1bgS/V3nd7+wyH0A+kMNZDPh+n&#10;NuOQW4IwQOwhayuHERcq5tB8iKd/ntQDTZzCxG/vdViI5UqHtHHEDLfPosCNmgg/b2jZz59ZxALu&#10;8ICOtGGFakQPjePER3Z+TdbIp+1bqOz6Dg4RyAomiCbAuq7VSjxrNPCeD4n+VN2MUg2vahnKhc2s&#10;4qyuhqI+CHvAoo1KCFt/yf9OguA+McWKNDEyJOL+W3+pwplDUBokEecY3cGe18JDMj6N33H2SrwI&#10;3wJydhIEPphebQnb4RUzMgx3qeQz9bnhDTSzGT4dhqq/db4e9f6YCGNhNacIoYsUmw9fsNiyVkSq&#10;5+pT2+wnr8Kov2yWxJ9fQDfCOu1Ay4HiCMMT5474R522AYa1OselkEQFUX8ZQPAmESuA1DQXZUYO&#10;QNnH58+QAa6mg5oG9dFRExV47jGeGVdTfAP8r80LZhgdF1buhL90uhRcd0rUHNM1pAd+KHxC6594&#10;temuZ6SvmOrlG9liRUqpVCxEAFHvK7Wrzb9zDlJwyrEmiZaBxqegxRb2xu2e5oqEz92gdlZEhvOY&#10;Gs6HA+8/x99Xp8wJs+QbtqMwc6xutNdJmM/R2E5p4RwinYSMYR4oGrHPWRgrQMMtXlBSmhk3dxrz&#10;3impgqi/gqoOAxcZrI+ym+U4J3gP+LLff/j8doqGj6+//Dy8+vrHf/j8xTz8n7/8u7cffvmrv3z9&#10;/ecP79/9+Lfv3r8fP978/PaXt79//+nRH1+//+Gb12/evP31y903evT6/cefX8//jBtj5oVAl599&#10;xPhw+dj7Xx/9NkiRjX/z+uMP3/z0/vWX8a1fPwjglCyfPn/5m9eff55fHuPnWn959+XtJxdvfPy3&#10;j5+///zx7z791V/qX//lw4//9e8+Pfr05f3vPzBRkP/61zc/f/j0wzdvvnwaO663fvv8cb7OPx79&#10;6Zf3v/KfPn7+4Zufv3z5+P133425v/78F7+8e/Ppw+cPP335izcffvnuw08/vXvz9rvfPnz68TtU&#10;hsfjXx8/fXjz9vPnd7/+4e9/fv3xLavQ99/8xz8yiXc/wh2/efTr61/e/vDNv/zf//Uv/+f//es/&#10;/e/vH/3z//wf/H0EsQh/b//0ZaB//OvRP35698M3/+33ZOj/zYu/ff7t7yhL/Pbpk989+RaH1e8I&#10;I92//N2z+7/+6+f/9ul/H6tZ4wciBuCYw9+DFjClGU0Mvf7+Tz99+uXRpw9fJMZRlLVfj356/+7j&#10;v+c/zH/9J/1LE2O9j/6E+wyLT00HxD4orn2GvDQqZ+aP3vAG4m0w/De8ob6b8Nu5PwKmL735x0VW&#10;r//IascO/+FHW/cffjQcvfnw66+f2d5/0KR+ef/6h2/+zXeP5FdGCX302yMUXLplmQQ7DPrPeRAB&#10;dDKenz36mUGKphvTOwz6By16QUKo3T2+DSkPIlEXm+PFbUjwxAKJpdyGlAcJEuLmNiRk14Kkis/n&#10;DezlQWTHqV3hbUgI3QTpMe1FX95eUx5EGJJmGQ3scY4WJHWFe9bYpzxIAU8sh9trQvVOkKC9Vw3s&#10;5UHtNXGmEiRcqo8bkPIg9okodGNNyPAFqUsReVCbItCqFyS6qOJPuE0ReRCWCd63u9v7pCTHDIpb&#10;2hskUUYBCy9gB1Y+8bhg5A6+vSzV/scMBQunQ2Nd+cxzgyj1oA1QedBoQAgt3WZ++dBTkE3KRwNU&#10;HqTsZqq4GqDyqcfAQYdvgMqDAEUd6qsGqHzssdjwlHeWlUdxhOFKDVbLjXdrizEEiOt0YOVRbcZ0&#10;l48+sOTlb+AwjwIWty88beAwH36kPmkDnf3Ko/o4zMefiJUaSjbWlUdpXdRb316XwpBxJKUBUZBx&#10;G1YZReEZXLchHO/z8Secy9W5DaZRRhFPpCnRy8a68vlXRjqGdmNdeZRgIVYbsDIDwL3AhnVg5VHA&#10;Qj/rwMocAOc+Ivy+sa48iugf+9WBlTkAKGSGHdrIo4ClO1IbOMwcAAWVTIkGzavKOqhXgU5U7Qas&#10;zAF0mQSdBBs4zKOApQtaG7AyB9C1FzjcG7DyqD6szAHoUwJj6+xXHgUs+HzjfMnvEphH+FNu0KD5&#10;Mkq5AXTruI1D+tlkWDiEnja06jJKsPB6N2BlDqD7tXHa394vZUgGNuZZ7sDKHABY+Ak7sPKoNm3I&#10;HRgzxGcLbTRovozqw8ocAO8hqTMNOpRLNmaI3aTrghr7lTkAsHBodWDlUVjDsvwbsDIHYL9w7HZw&#10;mEcBC77R4FHKbg9scL4w3juw8qg+rMwBMLpQHDo4zKPkUSAz7zYOcZWkdVG8j21z+3yVUcDCLdHA&#10;4dPCN1A3pJjf9JqUUcpOpQyysa7MAUgQIbu9AyuPAhbyoYPDzAHQo0il6MDKo9pnmdhJ2i9Cc2Qn&#10;NnCYR8EPUW4aZ1kRm0XzeOJIp2jAyqPUBIEmRI39yhyAENdjolgNWHmUYNF2vQErcwCUXhp/NEDl&#10;QehDxN87pJEZADFDenY1QOVBmOVDz7tpK6tnTezWvAeiASoPkmcD7es2AhUyCFBUtBBmvw2qDMID&#10;QNCvQYOqEFqgms6GMqjtbFAAJUARNOFwNVhhGUVuCrViDRVKCWsJlsrKXjVQmEcBS327GruVDz8l&#10;GhBU42ip62TMUMXbZEE0YOXDj/intrCDwzxKZXJU2jRg5cOPCkXWQOMcK3MhrwvB0GAZqvKJUao0&#10;xAvQ2K88SvtFLnljXfn4k4mFGdVQrxUGjRmKDmmH2ICVzz9S8jF9BBrryqPuSQHDB3AblpIGYoaE&#10;HUliaMAqo4CFwGvQ4fPMNnChYss39quMAoc4KRq0oTzFtC5F/zvryqNYFynAnXVlDqAyKIpvb++X&#10;EkJihsAiJ7VhUpKttUZRDoWrvME3yihcomhDjbOsDIiYIVmYBPobgrKMEo+CIzboMHMASoXJ826g&#10;MA+Smky+UQNUZgDEHRXfuanwKospcNHmhspyjlFdmVwGtWUypTkLFDn9uNgbq8qDpqbRoAvlO8aq&#10;0J8I794GVQYN/QnhelN/UgLeAkVm6POG5CqDhlb4vAMqn31dANixTcgVWfMbDjlE6+1V5aNPTQwN&#10;BRoIzIMAhQuqs1eZX2Ckya6+Sezk+eZV3QOqs6rMLkjwl6v2Nqg8CM5EHltnVfngY/Ur6nIbVB7E&#10;uQJWB1Q++PSJaLmSlS8UZNvWMVRvEqPG1WEdYs+DJLJkU9+mwHzwybGmR0IDgXkQNU5KK78NSnli&#10;a1VNzl4GtTn7y8wtRu5pQ+aXQTTVVCV6Y1X54OvWpo7IJ1NtoYJVqTVFA1Q++NThobDe3itlEQfW&#10;AYX23gGVD/68masBKg8CgarSbKwqH/z2XuVB/b3KB1++qk62zss86B6/M2lqjVXlg68mFR2nrtKk&#10;1l6pfKTjnFH5Y4wiMxGZ39irPIjYB16xhoKrYoUFCqrtuODLIJW+k39zG4GqqlmgRknB7VWVQSSE&#10;KlrVAJW5RZcsXuVBbbJQlX2sispR7OLGqvIgCiQp6G2oMcpBLqBePW+AyoMAJSOrgcB88HE2UwHS&#10;AJUHkeNOu4eGEFFNWloVAYIOAvMgQOEq7VBgOfhcBqL0kZvKharyY4LUJT0DXgOD5eQTU3jVsYiV&#10;Jl9gUaHUgFWOPj1KFM65va4yahSSdSgjMwxiCor2N2DlUeBPJQ2314VfOqFD169RDH0bWB1GNxzK&#10;6htYJDOoQMMl2fGz1mGc/5GuclNN0x2Pa6vvXuII4mDe3LQ6DGj4Z1pry2yARuFqg9mBlodRDEXP&#10;pNa+ZU6gNmpYhR1oeRgijKr81toyM6BbOZUhLWh5GBoHPYYbooV8pLxvKnzvKNh1mCpXlZDToJLM&#10;ENRsvZe7RhnuIi6gsbaG6UD+UxqG5fWq5U6uw9rKL2VjBRrpzK2csjIMaNw30cFkSfTkOj68ax0q&#10;KcMwwjAiOiegpHpCyHTD65zuMgzrEr9X5wSoECrEhtrjY9Y3zlsZNj1fLUxmpkCHJ4p6WtDyMPwB&#10;BCpbmMxMQfXP9CLsrC0Pg/30HB1ErjMmcd3K/X2bK5dhQCN5o7W2wkueIhefNlQ6UuzSJMnEhkpa&#10;+5aZAlUUuiqrs7Y8TNBkEN/mXCoRXzQph/vzTt5yGQYmcWu1MFl4CUVZ1BF01paH9amk5H8Oh2zH&#10;cB+9iAMl/RNQMkA53bjSGm6CuzKsf7rVdCImCed60Yo2j2swYlifc6mrRwyDK1NE2qHJMqzPlXVP&#10;3YKmss5OCJNLbNKwvsRRJX6CptKH1trysL40Lbmgai9IZ5jGCSjD8PzRyKwRW1Q3hLw23A0dx0Ed&#10;BjQ8ch1eov5BGZP0wWidgDwMTNKwqqMF6XrCBE03Nbb2LQ9D58JZ1llbyQlFwyNm1eGTZZigUVvb&#10;4MolK5RMV4IGHT5ZhgGNDOUOJkteKIRFa7IOJsswNHNsnBa0wku4MZDemY0ToPtIY7uxOlQ638Fk&#10;Zgq6eokGqR1oeZhaZ9ASsgMtMwWsRV0H2oGWh+GpwxJurS0rGLovgr4HHWh5GLYpVNKR3WrfERuA&#10;lc8WdLSgMgwrn07prbVlpkDtKpphi0ryMLyDL7k3urNvmSnoDgJSHDuYzMPwl1Da01lbzROlVUsr&#10;JqibttYGMENiCi1o2V9Cik4rR4frGDMw+kb0DoAa9AaREKCiXU8Dj2UUda+0D2z47tCNCzDdIdcB&#10;lkcJGLy8QSIlxZQqE2LGHcO0DoP+ccZ1oBWOALRW4cJoDBjo53po2rp02JYuG1rD+tDKMKC1QscY&#10;hxkabkCa1Hb2rQwD2quWyaGeMGttoxNMh0nWYX1MFo6ggq6WQ6FkqVLORSldR02oyaO6D+9Z57jV&#10;YRwBHI0Nmqz5o6QwtXJB1K8vbYCaULZOQM0gpVslbTgbVFKHURiHXtJZW2YKNDRp1UyMBouJtl4g&#10;fzvHrSSR4nKi10FnZUUl0c3wJNTdNvDVQSbmqA4/nWQrjOU0igJj7jJsobFwBOr+Wnn4dzX7FNWO&#10;WGVnaYUjAA2UdBBZh2nXWtAqI9EdUC1odZgqITvalm5Kj21js1FdW9DqMJpJd0oN8VYUaPQJ64T3&#10;tmF0GsMwbexbTSjFNdlKDaUPb54k0Pj/DrSskvQxWfJXufH2BfpuB1pmJKrM71FJzUXFC8112x1o&#10;hSe0z1vNRm2ft5JYiqyhp1rjuJVRNG6gz3BHbVXH1zgAJL4KIbc9vGUUwNRrvIPHzBIAht7aAZZH&#10;CRge3g6wzBFoz0WGbgdYHkV5Lv3hOlyrZKXStrTV6oVvJ+Tfo1cQmWqsrKSYUpVKG8DGysoogL16&#10;cteRNSXJFL1ayRm3CaSMUhsR3B2dlWUmQioNPTI7wPIo5UhSSdABlnkIsT1stg6wPIpkKdocdgik&#10;pJrioGpVz8MyMoGorU8nmRgMpGFP8Y5QnN7YszwKq2akVt/WfHR/2OIgr0Bja8/yKJmHKk5rAMu8&#10;4Knq51t7lkehGoOSFoFkXkDYWFZeA415lIxDwmidlWVeQI1PK/vxjo63C/l9S7SknUKM/K+xsjIK&#10;NN5LWbq9ZyXxtL1nZVR/z0rqKRkTVMR1VlY4SJsaS/Ip3txeyL6MUr4boc4OGjMv4EzjGumsLI/C&#10;d6bbATrAMi/gPhda/XaA5VEAw3fQUQtKCqoas7cyH8oogOGDbKEx8wJ64+LN7awsj7qwZ5kXUI6E&#10;y78DLI8iMQN/ZwuNmRc8Zc+edRSemr56z83ZrQ5IJRUVAmaOjZWVUYgzqnA7XL8ko1IxhULRAVYN&#10;ma7wLDmstFogi7UDrHIQ+qx3yhPw7yf+jR+d6wM6wPIojCaulu4QCH0el7BQiKDFQcooTC0Unhaw&#10;zAvoEoj52VlZHoV2RSS9RSBZm6CbCXpSB1geRfN7bM8ObyxpqeSuMc0OsMJBiL8+7qSJEyRJe0Zm&#10;OZHsDrA86p7QMiTS4Pq6xGOpcm005lFtNFJmkIA9UXldA411VJtARg/7WNm8iOM2GuuoNumPDssL&#10;2LhppAOscBA6S7dqV3F9ZzQ2zdw6qm3mYu0kYCRwUG3c2rQ8DJJ+TJLKbXIcra8Dj4LW8hfUYYLW&#10;Kugn8lbWBltFn7ip7m/D6ALQigXpwrd11IjqdzGZh+GsHCXzN1VweoZmaBjWLbW4DiPOjlO7wSCJ&#10;2hVoXMTSSRuswyiXQPB2oNWcVNrTk2Hd2LcyjMg3HQgb6iO3gpW10TS9o4vUYf0TUHNSydqkcXNn&#10;bYWVcHkauV2N86a75NZ546aKF09a0Mowcji4oLsDLTMFQnE0PGuY1ziu8iRJ/2vFudAY8zDU3Jaj&#10;cxumw409efu81ZxUWp6ov8JtXlKHofWrl1MDWmYKZCxwNWELWhmmi7w7SfiIwYxJuptTW9dZWx7G&#10;CQC1LSqpvIQATacMBeadJsnJ5qKqRjgIfSINI2eHIs/O2sowThtE2nCM8FqBxu1r5LXcppIyDHxw&#10;clrQClNA4tAfrwMtD0PioCx0aLLmpNLdGU7ZgZZ5CbbGMM9vn4Cak4r7Fy7UgZZ5yR0mW8sJiTTL&#10;+8btYCyuAy0Pg0p6YWx8owUazXU74dc6DF2GUsLWCShMQZeI9/YtD+MyQN2M3eBcJZUVm4i7rjoS&#10;pwzT2ugp04GWmYKMopYLDdGUNgCLnStyO9C2nFQoudOMkvvtCrSRFNlY25aTStPGljlVhv1/zs4u&#10;R7olt65TEXoCyp+qzErB8gg8APuxIRuyX1oGWg/y7L1YLcB7xwV8FqV+uV8J+zAjgsFgkJuMeYVl&#10;YNf7rTmpgNioYgcUjP3G6+NKWhoF6hKkLSkqq7cl3eaUiipekTRjK1tCJSj+q5nJNArccShwV9IS&#10;Rh6bN8GUtLYlVPsrW/JMGNJIF6h1S6PA7uZBHjW2hP3tSTq139LBmCoISJhm3RKG2aKsU/AUuZrE&#10;NoUDPg+xGmkJG0YAxktoycFJnVPY7LeCcXZ/CPkZae2X0KFFzWRxWdndMNWNljQrlYAwNT1iJguG&#10;NJIvZgcUmRXtR5pZt4JNwBXympnJNAqTNlA5ZtQplIvHaefZSCMtjcIwl1FmM5MJwzPHV1Y6mUaB&#10;Q5KcqpJWsBu0JFP4yH6OKUH7n+rJhRM2HZTUuqVR4LzhTXKRIKXQq34k/BY3k2kUkDZ5EbNuDaNF&#10;nkk043bWj+SRaFNmecJoC0llzrWn0LRUaiCmUf71HeeA4ZiYHCm+QY2N0kDTAueAcQ1W3cap/kxp&#10;PCY/VyMxtoLh4NGhwsxkGgV+IwbWxCeLBUsqgO2mpKVRGH71XB/E2AoG45a+ImZsbRTYNxhzIa1g&#10;VE9ghIy0siV0HZ5cnZBWsAflesp7rd6oXI2mA6aRVrbkNy9rrHIRWjk6IEOpmSxbYoteYFfEDkDa&#10;0z0YU7AJWE0V+7UtKWYqF+h5iVbMZME4hJ8UgxppaUuQxpNCgj+OEsaUzJHvblTFTJ2Xnl3EsGCQ&#10;IIZBa8aWtgTnieJAswOa0PqEhKIiT0VNxQ2lcbRat7Il0+7G0PrYl7EAXFZ4GtKcpgXDvScgbTyF&#10;6pc6jTRI2xmdLFvCG44QAs26pVG4E9KZo+PacnWnVV5knTekxH5Lo0BUmXJ0JS1hHDiu3Qod7XPd&#10;qCAlTSvGVjCk0e/D3HGKoIpTSHLR7ICCcV2nhFRJS6Pwe+0zJElSFDElkyScPkXX6/ZOBwOKIC2A&#10;zLoVDLeE1k1qbG1LKH5Xp2lTW3972ZkdUNRWmPh4+GpsbUveWAU1trYlP6/hcl7vt6LETn7E5Tqq&#10;myqBfeLRxpYUjCstNcPG56ourJw4WHPjKRSME+fzY6glNMsMVZ7T1N2oCoa0F0V0YgcUU5WQLfdF&#10;s24F4+zmLTvjlxRV1ftcBcMA/b5wcr27i+HKdf3l7jgFI8pMOyuTySyyKt4r/qSxkwXjuOEFB7O7&#10;f9KW4HGxudW6Fczyu0mbhU7OrW9Syde7u2E8QEQswuhk2hJoI9ME0UgrGOYOnJFWDgZmi+PbSCvY&#10;vMlqWlvQLS5nEoqxeg3jhNEiwfTI5DntkoZVVnecA0b1o4oYHpzVz496zInXivJHwmXhKizWraiu&#10;E8MjQibWrWBsU4yC2W/FdfURw4LNldZFZ4rsinnl/qzGVu7MNPtQtqR5q5gSgk9mJtOWwByY5JZZ&#10;t7IlxJWnJ8y1Lal+rxxUVBCYqFp3YZ0SMBWdKZjPQBfhdXp6coMwY0tbMrwNVsDMZNkSKLmqbQfJ&#10;hthvc+0juWKklS2h1wfGxIwtYXN9UK0JiY7EjyRBxaPcQksaNn3ByK1cj+1ZLVznkbdJyl/qZMPg&#10;oX54YsdIq8sKT4eqovRnd379hjnwEHccQgg5k15awrhAW2lpFAjP80asiL0+iy5LSe7zYWLm+GY1&#10;tp8BmnVLGNK+VDSUaFhLw51UWpIwpP1ML4dL75V9UtLgPJkIRsOmyya+gpGWRoFoJXEdsbt59DJ+&#10;JNLmLmykpVEYad/mXTVsfkuTWlIEVrxQqvvN2ArG2IiqmXVr3itGQfU3ehYMLXmrewBtMGJKsFzQ&#10;/sx+K9jk0W6Gp0DLq5ZGYyRR49ywkTYb53oHNIGVAD1OntjdBfuVZpp3EHnosY1jYqQlDGm8FWJ2&#10;QBNYeYyDGn8jrWwJ3uQc+WIm25YQ1DFMVFjUMSXkduH3qLGlUaDhDXZSjS1h9Bd8Ko4htfnxI6e9&#10;Ds+LmZlMGPuN55NEBIPYQ0mDhaTWrWDelhSBleQr/EkztoL5s7tauLJJJ44tZrJg4yaoFheEkWsm&#10;4XCbmHnD+ImcymYHNO+VWByOkBlbujN0oSAYYSzXwXslHWMqTKlfjSmhvJSibLPfDt4rFghVvvZe&#10;C0ZhJPFJtQPSKHBwsN/UTCYMz5wSGXFbpG4qpmSOqSGMi7ElDC0hrGPuAUVgZQegJUpa2ZIXLoaJ&#10;9JJerbERCFFaUjB/6ygCKw4XYzO2pGDewysCK1aZg9FoScGwyvTmMVpSBNZ5YJqHqYWWFIwTh8Iq&#10;s9+a94qfQGTZSCtbQh8sVY/DFJSWcDk1bbwbxkx+VI3YswisrNuLuLkZW/klcPeIdQm/pHuxQnrl&#10;MVcjrW0JpeAm8sQjRjWTMylKJxOG5fqllF77XM17/b4/FROVWF/8SE6ceWBQzGQRWLGTrJsZW8Gm&#10;qRvBVyOteK90r6D4Qaxb817nPUN1Ny0CK7EgzgCjJQXTzG9SgrEAmovdMFoocjU2fkkRWIdzpnId&#10;FC/Hj+TKxyms1q1sCTXyOGtm3RKmqxHIQcaPxPy4qq2GTaSXVlpGJ9MokEqmY7DSyYRhtQhPqnVL&#10;o0BKEoFKJwvG0/VTMnFtS452rMykqaMirpULcGNzq5ls3uu8XGOqEXhOJKXhcXGgirE1gRXfiWic&#10;0MmGwV+lQ4qRVvESnrdQ7ddxQ2pskh39bN4raqKehTlgto8fV9j8kSROYbmZmSwYxsTFzLsjK3wb&#10;Fw1t2HSIVD7X2ZGVnLzSkjJBtiEoSamcSbK00EPNTBbM9mimbW5Jgwus7jgNe5DtM4x9WC8lDbKm&#10;aWl2wCBczZRcW64msKIiqvMXxjR/JNKmrZaQVn4JPSnp+yDWrXmveL1kLYy0NgrfoMyJ07xXaEjz&#10;MLsYW/klXE3n+dnrm3DzXqmZ+FYxhSawQm/AozHSDltCsF2NLR0Mqr0xC2psBcPp4h0UM5NtFLgJ&#10;K3+yea8wKaimNdLaKJCRMXXCNHDJHXDnqqIivU1g5Sc+TF0H/bRK2iRJ1NjKlkAnUg2vn0c313l2&#10;3ezuJrCSD52G49c7oGE3YtgYhev91gTWeRxVxYIaBgFAsaNpxpILwOqrx7oaxlX9rZ4XIbmU0ub2&#10;oPZbwYhOIk3NZBkFIkGQ3My6JUzXLcKFrrHBwlM7oGDcg+ngY7zXJrAS1EEpzdjSBGG4aI1mLFcT&#10;WDnvf0wfDCpFY0q4CfOKqNpvZRRwuAj1mrElDIs8L/+Z/Va2hBaQHxXDK94rEQwOb7NuTWCl7xKn&#10;gBhbwajG4TklswOawKozYgUjgo1jbmayCazfVJOrE6dgBMc4p5S0siU6k1m8V3KLZPvUuqVRIN/N&#10;1jEZ6KLL4gPxHrGJqjWBlWSAywkXDGmkqMzu7j6tmoVUMDLQrx91mv6kUeDApyrW3BYLRiCO7uhq&#10;bGkU4AXx0KaoESOVm5Zr1s3t7rYlI02NLWG/WqKkNYH1dybN+Vawv82k4Jk/i8CKK0P7DGO5CoY7&#10;yfyb/VYEVqSx3sYzLxhjo/jH2JLmvdLpfF6VvPbwCjY9T3hCRZw4zXvVvKCCoSW8Mmh2QBFY2QGS&#10;F1Qw0v9v9o4ZWzoYC2kJG3Y6JTJGWtkSryUJW8xkGoVhjzmuWvNef3VSjS2Nwuw3VbfIcZaW6znF&#10;P6LWCHciYMR0yH+KyFPD7kQCVSdPKPMlDYabaZrbsDvXOVVtxzWjpcEvEZarYVguTlOxu/FxWxp3&#10;KmG5GnaHwv3Cebq8LXIOtjRcE2G5GoY0MqDClvD8Z0vDLxEnTsOYSTLlwirTSLml8UKnuAc0TJ8B&#10;7MuW5vLdDcMLuqlYEC26SxptSMyJ07CRdiPZJLQkjQKzDxNV6WTCJq+lnm2hX8kxNhUzbxhawnNw&#10;wlemLWxLk5arYN5yFYF14keccdeeAj5P/EhS8j/z+tz1ujXvlUD73fAnWaiWRrGRmsmyJbxhpmJ4&#10;NHMvaa+PepDpq3mvfmxpgtCSN2xRM5NlS148vmu816+iy955FYjn5Y20siXQDaixN1qSMMpvaS4r&#10;PAUeTowFoCMt2mXOt4LNA1D0ZTZjS6OANEyQGlvCSC2S2jTrVgRWMlTQJ43lKhgP5hHBUNLKllgP&#10;j6xsLMB0qPsynarpFhCwiSmorlINgxdEMl/cqOAnlzSicYav3DDGxuGtZjKNAjaS6KvRkqLLYuyQ&#10;psaWRmGSCKrSgoKAmBLiXFBDlbS2JTQuNhVpBEhaGh1djBf0SKMw/ZqktIQxNqSZ3d28V/qQcA4L&#10;y1Uwb0ua90p3qCFVX9670aWcSbrHUOAqLFcRWLFc1CgZW1KwseRvpZNFYEUakQ/jKxcMn4t4iRpb&#10;2RJ94jTvFUY1XpeZybIltKWYcPT1ujXvFbYDZURGWtkSfXYXXZaeJyTu1EymUfAeXtFlvYdXvFd+&#10;JHvHTGSakmkOZaJcX8V6RRaEcSMrDQmyptTx2nMtzuvIUpfgQiFLsXnpzZTmgIpR5ZAUisDdNH++&#10;HtdBXKWloNnUhYJ5hF01ssqtmJorY4qL7EqPJvU6PDz5nENKU00hcqPGo3DjSuvx+/KoSKXgsccv&#10;/OFGZeKRtP0N1MgyTTYahSynh19pOUhkyfVK1Myh4cnQRSvHRXc4p4eJelP3oXyC6uxKHyK3vwr1&#10;pl7Q6UbeZUj1q8JqzuSYDWRN23ixl9tukMBSepgoZLlbU5NUKZRS4dVCTXMAw2wlWxWzQVuH6epw&#10;fTgXClGKGUD8I2W9kGUcgUJh5dWLFVSdpqz311gAMa5EzaiUbhSnlX5wX4ZeQfA7fiGyuOcKPSxq&#10;KgVxbi8Xys9hWgCoDurZULh7MS6vG+k5QDWBpWXWK1E0H3hD2rney01KJXJi0oXk0HJc434ZH6CZ&#10;rJgAQ2SljL9k4Y2ZcTUhlVal6spSKC46U5Z2PYdNR51GbsY/LBT1AfP8j5BVdoOogtpfRWHVvk1R&#10;USnKhFAk9LBQE79Q53LxV9n+RGuMrLQb05ff8IAhfYVG8c72sD2u7WGhqOiYl6XFeqUFuHMLdrpR&#10;qEmYqrB3cVDvZD4NL50rRk4Hlu3HcKRo8VMw+tYorW/U3MHUNKYRmFCOcrOLt3qHQzQtkK7XrAio&#10;uG0q4l0g3kNGFc1+Lvops6HcmwLN42bquXLoh7FivFurXI4C3WkMq9714MhKWfjLZjsXiJZ5dG9Q&#10;65VWYIgyRhGrS+udShMXwyzaKRQ4FQooEDVdpKiN0hdXlVKMt2niSPYjZh6lh3RqLs3NOYXcYTq0&#10;ctstYTzaSWJb7LCyAtPb2NwgqkErjzuQihIt5ah2zd+ILVUuTqNopT/tQa9H1oRTegKpAF+jIG1N&#10;nlkIqwsLHgRJtuuDrFiq8FyoVDCy0nhw76D5hZGVqEkvKMVvrild9JWlKhSPvdC91IwrjQe7hdJQ&#10;M65C4aI7762JpmTXVMKxUdyAFV2OgEjqPUeS6X52oNjQcJrMNB6GQD34SEogf+Jt+INKWJmP2x0f&#10;zqxZobQ3UM1V6Yw0FVJik5XRuVk/pzmm1uQfKOvBNcV0MiZmZI3SvmkzTO2eLpR2uptf+g0dwNiq&#10;QunLRLNLp+WWkpX2Q1+Smlv6A4FALVhed/TlrzqqPhiXU460OfpS221YbRCiULxQ5IIQxSqlyc23&#10;edWC/lNhqAhcYEyFUSxO6a8spRtpOqwsWujEL4Q0MMSNSzPVKGoP6UV1Pa7vpqFqWemtjCxDU6Mn&#10;QYyL2zM3KzOuREHTpLeBGVdeWr5erLoIlNL4Ln4hsrj6GVlpAZA17ezEeiWKtPN4YZd+Ijm6+IUE&#10;JZlFIytRpMMmtSVkpQUgsEsQwshK1JNXralcE7LSfSDMjWtvZCUKegH5HCMrLQCENnq4GFmF4nUg&#10;Yzdgi8Z64dar1+obNa+E8guv57BIp7j11OOJcRXqC91Qc1jc0aExmP5p1BDFbPCvL1N4Rn4pUNRd&#10;Dvnken8Vasg/5m5Er6iQRZGz4kg2imDMVLWL9SoLMJQ5Y+eLa8piUS1oZLUFoLOV0fkiqEK9xcs3&#10;stICDFmIVRbrVah5Z0TJSgugbVR1V9U2qtii2s4XStv5aq3KlfRp2LNkfVN7p2GaoOrSzSJQtIzl&#10;XTexXoWiFez0VrjW+eKJfnH7NZ2i8DDiF3Ktv9HVVshKuzH9EQxPnRx9yXpCLjWy0m5QUquSVFR1&#10;pyxe/TNkBNj9geI17vGWr/dXoShjmP7RYg7TbkCzpqG0kZUoGhwo4gNdPXJcxAJMb8dGkfNUbSth&#10;XocsfS4Xilos1XL9u5ihyGLyzRy2v8F6GV+0eKFP+NTm3dzvQv0WuQiaIO9O5RxCFVd6WCi0lz5/&#10;Qg+LEzqvY5rOt3Qtj1+I/8q+NLLKAvxW9In1Kh4pr1rTKNDIagtAUYC5pxSLFFlwNI2stBtP4jYm&#10;zQcPrubwQ9GtkVUWgCbApI6vbVQxSKEHqIdCmbL4hVOkqHybQum9XARS6iNJ2ZlxlbUZG6V0vizA&#10;tKQ2/nwRSLXtLSroEDPcepW/wZnCbFyfKUUFxY+6me4HuNS5ynNWmjksKig7RWVKCZ+mrGlQosaV&#10;doOCv4+6VxbtFD+KZnJmDtNu4B/S2EToYRFI50lpZaOaQErH5QktXW/mhs09W01iGg5ocW/1khlX&#10;3VgxCC6qWTyHY6I+s87GTDVsntM1JrHYoHAScabUNKbtIFipSp1QhxyZX7OC6TVLM0AjIPrvGktV&#10;PVK51Jv6a6J/ObD3qL6RVTBWTDm/xQeleRNvRCpZaT1ITvEbxY4uQqifxILpSUzrQc5t7KLY0cU+&#10;xQyoyEMRQofEoApBoY3FOhN5cLLKCtwYlmktRSl+yqKRldnORQglmUhiRSlHmpyfITQb3SgbwLO0&#10;6gEBaA4xrulCr8aVJoB2cS/T34CrdYr6fZ7r2hEoPuiHoLRKCBQKLg2NicQUFh/0A6NAGd9CzVZW&#10;wdHig/7Mi6HmcC4UeXAXHG0+KFVopq04jUhjuajToBTZzGGajQmbGzYzOduUNa+IGD+gWKR0/8JL&#10;FBaqUOT2aJRoxpX7/wVN0DCMIVPEuLgIMB1GVu7/F5dm5bh1A9TnQyVIaYobv5DS0rcKqBSK4mPV&#10;req7OKR08oBYb9YrzQaNxIfYcm03igw670cpf7RQTKF6UYuSuJhD0iNvFQArFCaUhz7FuIoMSi92&#10;xTCm2038QlrtqH7NtK0J1DdMJJVUKRSN/lVXRLJDKetv7zVf3x8KRfB2LMC1bhQZlIvc0JCErPQ2&#10;OBpUX2gSUTkugu2GMNKoBwlSUxVGS8KQReSGQkMzrkTRg2BC+2IOy2684I8qWYnizoxFNLLSAlA8&#10;pRqK4f7EbPC6C0eskZX3FLgpOKNmDhMFT4dabyGreKDvH95IMHpYKFxlXuAwstIC0MPEJbSLPAo3&#10;cNp5XutGtSr9Icih7Hyh7gRvVFKlaaAkwVUisVBcbijkNeNKC0C3IB4eELrRzU3n3mtsVLFAaffN&#10;Y/FGVlobXFGX6DioozgpKopYsBeLbPZyc0An4GP6q/AIQmzmLypdDGHkaE/6IZZlNnPBOPZUMLt5&#10;o2Sc5snW60OlYHRmVHu5CaCTpjM1EPAbYg5xCZSP3fxPHhyjk5EYV8GIc6orbNE/ISBJ3SiY1Y2i&#10;f/JM36TczLjSTcHYmCoBgrwx8fMEpyIVN4yKQdPhhG7SJev9jQNmxpUwnrBTAeYijULbhwVu9lfB&#10;pmu5sb1F/1ysV9kNu17pOeAOEbgxrLZijWJEVfywSKPD2p8n3q7tRsG+CBEJfwPzkrpxm44NQlbD&#10;sBvmXH4VaZST6E1pwfW4GkaI3tyJuCDXuO4v5fg2DMazOb9Yn5BFnJ2faIaVKBlaflXT0nlo0OTA&#10;GvW37njXrg1FjzGs9zyLoVYrUdYVpUdvysIVfagpTBSBdnVd5hROWVwrjZVvFGmYyS9dur2valb6&#10;4rkbk3VoFBWQ3G6MrLxwUMwI0cKoYaJ4kxDnRsgq9idd4+bhgUsLRRFXzDzN5m5vM65if9K8/hsG&#10;rZCVlxuK8FSjMw7G+IXTNJRDT8hKFC9h3UwLbtymlEUK0XQ5a9STJu2myQPvk7UsbsxmXImisfK0&#10;XrnW+WJ/wrt1Vr5QaDyNlo2stAAEHcepFOuVKN5dVSGHV7E/eX9nSniFrLQ2dIad+m4xh+luPGAu&#10;uvVKFOc/JAkjKy0AtaDDuhPjShSPbNB/Scgq9iduL8XkQlah3sygqRGkB2/oPLJuJuTQKFJLtIQ1&#10;40oLQLMs5WHTyyx+oW1gRWItUGQ45xmW6/UqFO3AFUeKBSpZj5upN2sUHdLvpvkSPfVSFu9aY0XF&#10;uBI1L2HeRC3zqzijvDqo6osbxX1o3ry73svF/iT0Da/VjCvtBnFAnAcjKy0AVwf1Shg6HjNP7gvO&#10;s5GVFsCWxZLTSFm4ymp/Fftzep0alS8QOuh6qBDfjV8I2Ua52AUiu0wvaTOHxf7kaSQTIOLT8QOh&#10;3dPt0ehGsT8JVKrjq0A8wfRQKQ62bvxEwpvK7S0QbCBewTL7q9if7BPTaASfP34g60U5jJrD9Bw+&#10;dK1Qepgg9JDaTKUbaQEmtCzYAGz4GhduCq8jXNuoYn+OhTImqkAzLtpzGlllAZhDkaGnK1mP6zHb&#10;8npcxf78baBiJrFQH+y8sr3F/oTgy4VU2PlCsb0o2zXjKhNAruLbnJXFGeVIgTRqZJW/gV1TC1ac&#10;UWS9TbiXIthcZrjwhnrQKLqAqgZFvECRsqbzvFH6Qmk/qqmf3FNMNoXbQvxC7R82YZQykocg6fGK&#10;RMvi6mt0Iz0H3A1a8hidT5T2sYv3ecf4GuIcJdwxLmJzcILEuIr3SRsqwiJiXIXiaelpp3Fto4ou&#10;SuibEkYjK70UVo8Gh0ZW2o0HHBgVIyqyKBcpupIYWWk3SB/wPzOuRMHfokjYyEq7ASt1Hpy6vjsU&#10;WZRkCrk2IyvthqXbkAcJPfyNRxkfoNiiBJZgi5lxpd2YOJuh0NMDMX7hi/pAFdMr1O9GUeNKC4Br&#10;c1MxvWKLTlzU1EvDQ4lxDY/QzWGidLy3iJ88uDLVrdd6WKjfOLaZwyJ+wmhXdQGvQun4fBE/Jwdr&#10;3hV+FUrnHYr4SUifYKCZw7Qb/DxTUkR0N1TjjsfG86VGVsImS6SWKw3AUILnJwrdSNhkv5SsNADc&#10;pMihGd+m6KKSDcAvyjkkzkaSw4wrYTZbWWxRsrBERk38sGBwYN/GtSneJ08mEnRQ40q7AfcIh+ja&#10;BSje5zwsO0SMa90omDm6ivM5D7JATDVy0teYThpmSOlpkB/mmqdEJYzoqxpVbn2qMOC+KFEHTB0m&#10;xROdp8tVJSdR/9gkVCyZjnps9QDBtPvAmzOrlTCcNRV8LZ7oNAp0Ya+C/fZYMaqRWx+D8flREezq&#10;NEqWwvApCS/mHBLpVNWVDYOwbF6J4YWvluU4PQ2b1vwmsNGMT8tVokIhfiKdSdXJdTA+4Q8Zvter&#10;YHYOm/EJu1RVLxMcj3HBEzVlX/QCCBDVLLw5buxGwR7YKLVeaQBIEN2ct1ZEURqmGS4gXdpzXLDf&#10;plfd9WnSsGFTiL1chM/xrefxXSGrHBQrq+wGJGfnQRVP9Ne7NuMqu0HmgOu8GVfB7LjKbtBn7WMK&#10;vyikzGWm4NmclUX4pIITep45Uwo2LyUb3SjCJ08lk/syelgwa+eL8ElSFF6vkpV2w3qhzROl78k8&#10;EnGt8wWDW2Ias/AgbC4ysqaiVchK2HTgMkHl5okygYSVjaw0N3oOywBgNabRuxhXwoi9qATRwRPF&#10;t1E3r4JRA6P8qCJ84ovSsV2NK+0GxfqmSSD0+tQNwvJUtJg5TBiHhQkOEV0sWbCpTEFbw8adFzbq&#10;3TxRconq5tWwHyKi4lxGFXJcL3xs82pnwz5cOdS4yt+g1YSKluOJ50/EZzPZXr6dKP55N6GNA0aI&#10;7SEsPfnCQxh8u2tNPGC374/JffHKUwnjZV2oR5em44AREjU2kbdJShiMKlPgc8CGYSaysO9ii9LC&#10;hJdYROrmgD14OUetWZoBhEEJEh4OD2bmhOAKGBNMb49EvSkCN424DhgFscb/5WRNYTTJ5tAUCtKw&#10;CTsaA1KMUfr5f5GZNsLK7nDPgXZ/GSeiiLhGNu6AsPgHjEC/4ffgNJQwzjLTI+CATbxdjawsCK/Z&#10;qDsLBUv5GwnFGscUWm+iuFSpwqyGkd//ONUvC8LJrvou4mHHb3yg+iYU9q6uoXcCRjdzHWsYrbKH&#10;hyS0sUwBwqCBG9VPGMK4nwphxQHFj6AC2hwxDYMpoBSkqKMYVAr+zMgKRnj6+2nu0ESxc6mRdoOz&#10;c32gFQwWGIxJUQH5LiLotEUfZ1NIK9PD0528fGSWLY0ItIffjjxCWsK4N86hZqSlOUDar8MppCUM&#10;Nijd4sV9CTJBrds84iDuZg0bC67KO3DEShpRAuPtNwxp0zjAzGReSJgOKy1hSOPAVtLaJHx450Pt&#10;gITxcvhtqEnXdqt4oYyNa6RZt4INZ5jmEkZaeiNTA3w3FZE88B7LPZGTyZ+IsZUtoWZBVTfh6vzH&#10;pKVRoJCKtKuayYRhuW5z2IuxpVGYsq3x0K53d9NKpw20Ot2KIYo04qHGThbM74BqK/qAC49lNmNL&#10;E0SSEjaw2W/FEkUa1Gi1bmmC7vQFG16vWLc0Ckgj8ajGljCSor9PIwppaRQek7oxkUBscO6ArweG&#10;0uhkUUWRRgrBuCUFu3Nhg2QqZrLIoiNtbl/XO6BgSGMmzflWdNGZSZbOSCtbQpNh9ZYzTK9YAK8l&#10;BbvjW09twLWWFNHU74CCsQMgqCotSQcDaXJ3F9eU3f28PcwZULRRb7kKhuXCJihpaRS8VS6+KWc3&#10;0owtqQal9K/+bUEndkDZkicMYVIRQkvSKCAN+p3abwnzM1n0UaQRoTJ2smB3Hh+ZlOn12Jp2CsF+&#10;XOzrmSwYSZ0pyDXS0iigJfgl5sQp5im7G1qi0cnqOIo0LJ6ayTRBnFK/pVpiJtsveRAoMFpS7FPe&#10;SOHEUWM7bMlvw0exbgkjAU1fTyUtHQy8VyIsamwJu3N9oMOJ0ZKyJTQQUy0VoXTH0YE0KNRKJ9Mo&#10;TOXFdDoVM5kwGkuQTVLS0igQNyXxoqQlbFpMukhhUUqRBk3P7LeCIY2QvBlbkUq5dxMvMfutYDxT&#10;DNnTWOWilY4PSgRFrFvBeOaV65uSlkZhKPNvkz3EvqVO0rcIrqLYAcVIZWy/hM9rnSzYYmxpFHx0&#10;plqYLtYtjQIz+dt6R4wtYWQpeLjG2JLipcIJ/CXdCWllS4jnT6e66zOgKKbDQJy2rkJa2RKeySEU&#10;baSlURhpUPyNtIRBdsaem3tA0UyRBv3DSCvYZEbIrYqxFUcVLSHyZE6cgnktqc6k+OVYLiUt3Rke&#10;RCDQbnZ39SYd1eIiINatYORxcV6VtPJLIPsyOCMtYWgW/cOUtLIl05XbaUnC8Ep4kFRJS6NAowvG&#10;pmYyYSRwYFopnUyjwMtD8PBNPqAYq1yf6RGtxpZGgUcceeNTrVvC7rRgHwfj2nIVa5X05XQ2MVqS&#10;tuTB6TZhzWtpRUDlOoVPb8bWMPR4Ao1CWgZRkUa5gIlgFHMVkwDdw2hJkVCn8lr1vqPqPzwFgpOk&#10;FdXY0sF4PLl1KC+o2atcF+kVaWYyjcKD4DcxeqElB391eK9KWhqFxdgKRsCEJL4ZWxqFxboVDEKJ&#10;yxoVHfXBi7WzANeeQsMIPT1N70c6CKdycZjy6oyRVjDus7w/Z2ayjMK0zlDxyWKyPnAoubILaU1K&#10;JTg2taLXM9kwnGU63RlpZUtISXJjNNIKNiQb07+Qt09z3TBbeBhGWsFwTOBIm7GVLaE+hTyCkdYw&#10;CjnU2V2cVkjtn3kfVqxbmaAH66buAcVqnffNKVMx0sqWkMufsrbrE6camU6HcR6WM9LKlhC+UF2a&#10;IZemlpBbVwzrA0YnU7rjmbG1UaCMTvEUihLLHsVSivq7d7FbCXpAVTeWq2FI+5BKvlw3etv9R2by&#10;gNEbg7fsjLQ/GAWjJeRJ80cSxMbLNtLaKMy1Q+w39nJKw8H4mNsijKOE0VrvCZnicncfMDp/zFtF&#10;Yt3KKJD9US/bQ/7MH0mRAUxXI62MAtJIppmxFQxpqoqXbZI/kvynamR/wKhqkmMrW4IbypvuZmwF&#10;g4JESsDMZNkSJvLHtPSi8jynBF/mxsOnQkvKL7l9fSm/hPKdkoZVNjFzKgUSdoNba/IBB4znc1TL&#10;NwLyJY22WYbofcBgkg5R5Homm+764ex2YytbQgBPtc7j9Iyx4ShwchlbUjAeIvrB4pmxlVG4TctY&#10;cXbTgz1+JNJ4iMDYkqKuTreob8O//mmYX7e0JRBD554vdncxZadbJ8bLzGQaheENPE1PgJ/mvEIc&#10;fnNZETqZRoHGQDe8XjO2hBFCYsOJSC+NM2O5CViRADV2smBIIzpj/JLiryKNmTQ6WTCkMZVmbE1g&#10;JSP5MbkOGkzFlDAhiDNa0gTWH5rpmW4OPwVD2vRZElpSvFdN1CcpmGOb1gKGiUq0O2CE2l/qScmG&#10;Taidi4AZWzoYdxw1CPRiB1TH1UltKT4X/IIc25sjwGTXG0aofdoam7GVLXkjzvQlIj4YPxJphNXM&#10;GVCtUGFPkjcytqRgzORjGmxfW65qhkokYl5TMuuWJmio0Sq3iLMUU4I0KqeMlhSMsdFqyIytCazU&#10;M6i+0qTA4kcO9Z6cmJjJJrBSd/g0+W5SYC0Nr0tJS6NApzyObjWTCSO5S5mF2QFNYCX1gMkTWlIw&#10;pM0938xk2RL0eF5nv76/Fe+VdePEETEFDGMsAK8kUj+sZjJhSOPsVtLSKBBnpMWsub81XfabG47J&#10;43ATqrFRx2oeBmkYY2MDmBtVE1ghlE7TErFubUsoIjHcUAKLNbYp6DMzWTCsMjVDZr81gRVTrhgf&#10;LFP8SKQxk+Y0Ld4rVxVuwmpsbUvm4q3GlkaBpYZvYKIzxXsdEswkm65PnCaw0kqf01toScFG2rQ8&#10;ENLKlkCc4REJIy1hU8ajHtTAgYzlJkMlLVfBoEphlZWWlC3BKruYQvFeSSFw4JjdXbxXKDDUgyid&#10;TBOENJZNSUujQHP8D5xxs24JQxr/MydOE1gJBam22nw7lhtpqLJZtyawUqL3ZfJv3M5T2rzJZTIr&#10;RLUCRj8ImoWY3V0w8oqYMnO+Fe+VHnI0rVPS0gQtpNUdB1Oiqkh+ivfKnZtUslq3NAoEWSgcNedb&#10;9V0dAuuP8syr8SqJlfu0k7g+TQs29Cru0MJONoGVOkL1/DCN+EK5ZmxvdROuNqpDVIN7bMZWtoRw&#10;CV3HzNjSKOguQDBPe2zsbmO5msBKPZp6VYkGmS1N6mQTWHm1cBqqXWtJwVg38uRqbGVLxr8wvUro&#10;J5dj+4Zkazj0P01gtZ2iGoYtmXuf0JImsKKTqqcSb7D02CZtYaS1LZkrrTnfiveK+rO7jc9VbVWJ&#10;J3AGGFtSMGbSji2NAkR/HFglLWH+NC3eKz0qeTNVSStbQg+yb1NxDfExlhtWiutS2bDxJ+ex1Wvv&#10;tQmsRGwRKHZ3wbz32gRWymPgXRpp5ZfwrsD9bqKhxXtlJuHmGs+8YH8bm4mqNYF12sc5ae2XYLjU&#10;jaqarbIDaNqjxta2BK3hRwotaVuCp6YyYtXc1duSarhKiZLr0cbr87Fx5uAm8mHGlkYBT+Hj4srF&#10;e12MLY0CPKmfaVVwfZpWi9exk9xyzNjKlvCS4lP5k02X/bZaUgRWvCA4Z2ZsBeNuyhYw61YEVsK8&#10;3IyUtLYlNjpTBNb7D+umLFfBIFUTeTLrVgTW6cEzr/Nca0nBoDnTEt2cAUVgJZPpuvf8FIycMC9m&#10;KGllS7A/zipX51aq2MhAKy0pozCVD8pOVstXOhNBjlbS0pbwGCMloMYqN+9VM6ya98p5oyrSsItp&#10;JzFdk0a4PgOawDpvU5l+ChjhkkZ2/WGkNYEVsqzqKIIqlTS2jqnto0V8wdgBpkvyARuroG75B++V&#10;AKXKrDRsijJNV0uc1RrblOOYe0DDiEVA6BJa0rxXdg00JGG5GjZnvtrdzXuFwPpSd5yGUbfLBc6M&#10;rWwJKqkq5XkwLheAqIfzzJv3+qD2QbEiDtik8s2J0wRW6kGm3ef1iXPAuGSaClCyDT0lNAlVOlkw&#10;XPMvk+v4NO/1Rgm6YSEdMELflFdea8mnCaycOFQpXc/kAYM5M6TqS6tMkVzMJOwxAstKWsKmJnyK&#10;0IW0tCV4CsOoM2NLGBlaEmIiXkK5W42NaLSxkw3DC/oaor8YW/klE2k3rAhKB+NH4uENw8FIS6Mw&#10;Je/chc1MJoxsH7d8Nbb0S/DMXQyPaEyObSIYhj2GRxcwVMTF8BrGPcBKS6OANKKhwnLB844fiSlh&#10;vc0OKN7rncomle2jvLeluejMp3iv07QPsyy0pGB+Jpv3Cm4uYpdnAInjGtvwiYxOFoGV3sGjy0Za&#10;2ZL5jSZeAs87fuTUkqvoTMOYEZc3/RSBlSb40zbUjK1syTgzxp+k8UiNjRcjTAa6YeS7CdoKnjnB&#10;7pJGTMHccRqmc/mcZyXtSUdacRNuGPwSqiSVTqZR4NigRE3tgISNNPX4MbzTHBtdbHm6R2hJwTgD&#10;iNAby1UEVipbVROAT6EQ5giNcHhjaMiiDYYZWaJghnJymLO06KtTXa9coEJBsWUWjXtXpFdijs5G&#10;FurB1A/F+donKfLqdGxVZqRQEKNvqtgaHzDW7Id3MUx3xkbpCNenqKsEGHlHyihI2p7FyNKI8MAY&#10;FB0jLFHUixK7Mzak+K5EgNyRXSgUhP8zwoq3yoOLlKKZoRVMU7Apxw4NmTq0eYT62kEoGDYE5Tfb&#10;unird65tk4sX0tqIYA5MeOvzTL8C0w+xRElL2HRy4S1PsbGLt3q/E2I35YpUYcQCII07qqAnwAoP&#10;GO4IvpY5RAuGNEcJxR8oaVgIZfwL9jdKqJrJNAk4duxSkcBkX8aPRBpnvTHITXfl4jy9+oROlin5&#10;pbuqsaVfwdb+vTUIaQljbDM4oZPFW+WyQVzSaEnBFtLKllBTqSihPMnT68bhZuxk010hH/2odSuY&#10;15LirU43eFX8T9FHj03qZPFWdbqU8EZL47JhdkD3a4UjO9Vy1zpZsMVMli2ZSgllJw+6q7XKxVuF&#10;6MFjU2Z3F4zzjSuR2d1NdyXvqZqkkOSpdSPJZ57o4CWJgJG+Jy+gxpYwPAXOAKMlxVuloylesvEU&#10;Coa036Pj2k0u3iqlKgTTjE4WbA581XqYBErOJM3sKAQRO6BgU9IHjUxY5aa7Erl2weuCIW3o7EZa&#10;GgVmkrpiE7houisXMNWinR+VM/nCwVD+ZMHQkt9YjtCSsiU4QZhls24JQ5q8lBZvFQePA1VpSfsl&#10;BK9NAvPTdFeimTcVSigYlkvakuKt0g4eOpCaybYlNnBRvFWohTQlMjNZMLxXdoCxysVb9adpwcYz&#10;J+wt9lvxVqe3zVsFnAq2kJYOxliSeaP7+uwulqz38Iq3Oi+XPE2jLIJFYRSQ5go/uYkGDF+ZeI4a&#10;W8IW0tIoII0fqaQlzHtB1ebVh8oLxu4mpmDuAU13Jcvn/JKCLXQyjQL3NwJqgqhPb/tY7pE2jI3r&#10;M6B4qzxr/xs7vd4BBUMaJ465dTTd9fe2aOxkwdCScV/N2Mov+b0JK2kJ+9VJU2ZKeW4sAOs2L3oJ&#10;W1Kwkaaa28DnL2n4JaZgt2GsG6qstCSNArEg9o0aW8L8fiveKnEuMv9KWtsSG5kv3iquE9ExY7kK&#10;hhdEmEvNZF5WiE9iStTYEubvAcVbJVRAIzajkmVKvqCtKperaKsTr1XeZKEIKtP+xfgJRXblMTXu&#10;b2JkhSI2z6KZS0CRVinVHlfm2kYWCmGMzNjI4qwyGdyLjLC0Pp7jUZTVN5OvEgGFQhg3RbVmaQ54&#10;L0O9CEXmMCwdR8abRl7C+BdhlXeAVVMbomAljHZ4pnAQ/lrAeJqXzJRZs0TRgpZotprGtAVkU4gm&#10;GGGJWkxj2gIsI/EtIyxRXNnIpZt9VmRVVH/szvU+K9S0tZzZv/Z8iuKKIVD9NeCTxUo/JgOgDtCi&#10;qhKwcJmbQkG6ZmRqGtMW8JrKoMQ0JupBL8a7qYinXVpMCI9VqYcyGgWRkGyTOT2Lp/qNuVK8xULR&#10;bmqelDYKkraAJ95+TCtSeAQxH5BUOWSUsLQFNImB3m3WLFEIe0wjFaH6aQvglX0pj+egtmKuVKah&#10;qK3Egqc9gNDGsiAsmuoyfL8VtfX7dr8b5s8Bm8ciVakUuDQHPDaCqbse3AGjYbBjQIPLq8kXb1WZ&#10;YOQB47wgrCt0ElyahCcV++akOWA08cWDEZsbXJqSJ2Tah+hScsC4wX5mVi43Abh0LCjOUs22Dxji&#10;8Jnc6NIwEHxTbFrEJWweu1X3enBpGp5EaY1nd8CIUFFqJbwtcGlSYIGqkOQB0w9KgEvzwNnBU0tq&#10;3yVsHnP/Mf0F7rdiq07PF0MXOGA8X87biiJuAS6tCm+eq2zpASNw9ENvTbMRmq/KLcXQExCXxogT&#10;nNPYiUurwiOoqlk64hK2EZdWhQCLetUdcQmjET/WwY0urQovPRBlNJrZBFnyPqpjCT+zzANUFuPr&#10;HTAK5eiJp06E5rrCmDUPuSAujRGhEooJnLi0Kg8/uoRNKwTF9+BnlnmgVaIp1Tpg02SUdKvZd81b&#10;pW0Jk3LpGeGVF0vWq0ozV3HvTRMwxKUxwlWhiFNQrMCleeB2+/oWYewDRrKVHIk6zZu9SoSSvvVm&#10;MsuqYDAJZqi1S/Mwj1vTgMGISxiayU5QJ0IxWHnOYlxvIy6N0bQk53asRpdWZZ6TN301WbuCTTsd&#10;0+ADXJmHb4o6nKoUjLG95GSWeaD803Qg5lcWDNvAU6VqMtOq4NOqeyTiCkYTMZ5RMuKKygqTkkuC&#10;UZWG8cQ1t2slrswD4gxDiCRHwcbDMfUI4NKqcCA8ucmIjdAwGnGr9mOIK/PAGrh917DpqG0IUIgr&#10;84CqGOrmCSOz/2UYUODKPFCoZxpGnDDI4/ToV6pS5mEebVeX5eLB0tdFr12ZB0hhJvnB6Aq2EJfm&#10;gUidYVwhLVE8LEKrazeXaR3ww0wLMqQlimpt2tgraUVppcOjc1QKRZElK6DO1qK0Qqk3bRWG6h+B&#10;tymypK7BaGVRWumx6bSkUBtpaVCmHYk6x4sIy9vyBKjUrbworfNGvGA4MpNlhZ6cISa5P8nMWAEu&#10;Is5pKNQcj2+pJWlNMAqmIcz4vPEboZI9aaqqtCStwmseqzPHThFhYcWwA9x+S6vwwm1TvmwRYWHF&#10;kPJyY0urwJPhpqCQmUwUcVbeNFRjK0orWUDTFu9+KxTt7XiFTDnORWn10sqWzKXg4caW3onWySLC&#10;MpOMTVmuorR+09pfHaeFYiZ5gV1pSVFaCT07T6hQ+GvEVdzY0pbQuMm5eUWE5TluioiUnawOrmNd&#10;3UyWLaEZxpuwoAg8FxOWa79hE7AD0gKhJZRIOWlpS3ANceuFw1xEWMjLhOOdtLQK9BoyyR7GlqiF&#10;VS5Kq5ZWKGjIk0gx61aUViJ7znIVirMbv0TNZFFa9boVCkYrVkHZyaa08qCb2gGFwp/kwuLGlh4G&#10;1FTDg+W+kKiNtLQlnIrOTjZ/Fj8BConSkrIKWlqhMMncbJW0tApD61C7u4iw+CVfdCNQ0sqWEExX&#10;XlARYX93t/PMm9KqtaRtCc+XmZz4EP/CMyTFY7gnB2r4s+qVR3DpYegdUCj8ch4zUet2dHAdCyTO&#10;gEJxmj7JrhstaUorEU4VoikU/WxpWeHGllaBt+Wdp9D8WV61VX3xWLe0Jdhyd3YXCtcZEoTo14u0&#10;tAposstyFgppBA6V5SpK65OTw2lJWiB+MuvmpKUtme60TlqiYCLTmE35k8WE9bu7bMk88ujuOE1q&#10;/b2ti/1WqIWv3KxWUoLqDCjU1FDwVpTZ3U1r1WPLmxEnDs+cOmkZL5nny5QtKQ7tnWfbqZpRY0tb&#10;4qUVCq4FXEIlLW2J1sniw+IFYV+dtLQl+sQpQuxGWloFbUuKRzuh3mlOK25U1cFV28lC8XAKJBI3&#10;k2kVdFSt+r7CiIUZoKQVvZVf6M63QlGi+dsGUcxk8VsJYptnTmF4pTeD/eEioKxyEVyJe5g+RUgr&#10;W7KQVraEmXSZsWr8SiwIy+wWrszCZMZUIq4ItXAloPG4uUxrAimBByeMk1fkWEZHHbYbXZoTnRIo&#10;diyvdaEoTlqaE1qNOzJbtX7FMYTLoI6BYrq+3evyU6cUFwh0hA5r6updBFm2jguZFAppEJvMTEKd&#10;i19pQ5SNwpxMPEIYZtQwpE3fUePkNWpihryhpaSlYSCToIIYZNrjN06pwjSCuzaVZNMCZx3YRvFO&#10;BZ6JW7eyJjKsgPMfv5ED9eOy+kTkCjfNAq8d2BNFOELtbiI7IY0Yhok9NegOiXA2jlm2NCUTVHJD&#10;KxQvuk1reSOtjIL0X7mwxYTMeTN16UZaeiaTt3Mz2Sh7z4eQEr/S+q+N4r5IOZdatybFyvsicYT4&#10;jSgo1w613YrcamO92LeSBodH3YU5qwOHcVXZ/EYRn3cnN4GcEDYENLUBCoWFns6vRiWL2DpDE8Vq&#10;rFrZH8jslMEraWlJ6FekeNpssJgRCg7feGpitxWr1ebfyLilsBc7QJ1t1fd1yA3mkk+aKIU9Phz4&#10;amRpEcgHu2O76LNTdaZSDwRN8zfiJiujVShoojQVMyMrNuvnpRrMsq3TigxX2q1ZUWCHfWP6NY6T&#10;FBMyVaEqMENxd8DY5ap3ENISxjkzxFmh/NXAdWgbptobaWl8MD204VLSyh5QzWIK/5CWMLouqicX&#10;gaU94H1yVYx3wF54/yplCjc91g3KBr24jbNVMCJO05rNrFtahAeXWdMVhrElDFsHd0xJS0NCuayj&#10;uBOxiynhqjEv2oqxFYcVzsa3KZ2fi3JKI/GgbokkjgMGQ+FH3e8bxsN9XyqtCPE0paGTqq6kYfgV&#10;6kkqpiSNwoPIjOlndcCoKlXV88DSKFB2AZXI7ICCTb2yCt9RfB0zSSsZHglR0hJGL2iK3JROpi2B&#10;ojP5CnGVKtLr19/eFTE7IG0JXAOObiUtYRhl1ESNLY3C84Uf5aQlbDqhc+EzY0uj8PxBmpvJgvE8&#10;iekOwLZMo4DhohuomcmGfUitKy+5yKtIw3FT0tIEPXmcwa1bkVeHtaHKiGEn58Z5vd7OThZ5ld5N&#10;NNpXY0sThA/Eq+pGS4q8SsKON0KUtDZBxObVDijyKk0lpc9VMHL4UxsldkCRVycGp3IBhH1i3QhU&#10;uWo4lClgPNX7lDsgYfT+sDsgjYLtScA2TRis3NfHzWQaBV63g1+qtCRhkD0orjHrVuRVer/SL81I&#10;K9i0yFDJZ2KKsW6UffM8sJKWMJyghwtdFHmVra266E5AN37k/YfouVq3Iq8SmOdCq8aWtoTenI7Q&#10;Tmw2fiQ3HJjYSlrCCMJJ77XIq0RqXT8CAtbxI+nRfKNoVdiSorxOasSFeAvGBJGhVdLSKHywJYo9&#10;DMEpxoZ5pVDPDC1tAmXwPJSgli1hX2/SyEpYmoQPHXwfKjBTjFeezDIv2OPxpFNCEI6uFUr/C0dr&#10;H1VJyLU3Zp80CXUnpi6zcRO9UEdpM1epJeXdXbNshaNc2MWBmrmKm+bSpdxNYk5o+KJ8kiauPolC&#10;s2vEJaBwMp2IVxy/UPe0HW86cIRA1b5+pWuBsId62xFhiXu9SNSJfd2sVc5sQmpqGtOKPByFi0Mi&#10;pgPu45BRlLDEvV93ZUSK6Yq/RgxUea2NQ/fVohXTFTfvQ7sWM7TG8UCg2tfNWWUaaWKjpJX1mdiR&#10;0ZHmrH7xhBiOvNhqhXtxt1HC0hhwY2TZlI401ZUrqRJWXsVCWOKOy+jf//kf/vm//5e//ut//k9/&#10;/oc//0/+4+/nv/7p3/7y73/jv/7uz3/553/80+1P8//43//y17/7t3/80z/9y1/+8tf/9a//479y&#10;Gv2f//fP/3b7E3A+CerfP/P/A7O8Cb6vwHiPCX6swKxagp8rMLOZ4K8VGBOb4O8VGJOZ4NcKjAlM&#10;8HsFxqQl+GcFxj9K8GcFnhRzovn3SsdOJdtp2aRzS/pOzyarW/Cdpk3GteA7XZsUasF32jY50YLv&#10;9G2ynAXfadzkLQu+07nJRBZ8p3WTW0w4/95o3WQLC77Tukn/FXyndZPPK/hO6yZBV/Cd1k3GreA7&#10;rZvMW8F3Wjc5sYLvtG6SXAXfad1krQq+07pJQyWcf2+0btJRBd9p3eSXCr7TukkYFXyndZPKKfhO&#10;6yalU/Cd1k2ypeA7rZuOIQXfad20ACn4Tuump0fBd1o3CYuE8++N1k3iouA7rZuUQsF3WjephYLv&#10;tG5yBQXfad1E8Qu+07oJyxd8p3UTni/4TusmcF7wndZN94eC77RuQtsJ598brZsQd8F3WjfB54Lv&#10;tG6C0AXfad1ElQu+07qJ9xZ8p3UTwC34TusmIlvwndZNW4GC77RuoqYF32ndhEETzr83Wjfx0ILv&#10;tG4ClQXfad1EHgu+07qJJRZ8p3UTHSz4Tusm3lfwndZN5K/gO62bWF7Bd1o3UbaC77RuwmYJ598b&#10;rZv4WcF3WjeBrYLvtG5CVQXfad2UWRd8p3VTN13wndZNIXTBd1o39dAF32nd+9A6/r1a90PrqGDe&#10;wKeYOH88/17BD62jWngFP7SOouEV/NA66nlX8EPreK9mBT+0jorbFfzQOkpoV/BD66iJXcEPraPI&#10;dQU/tI6q1Q18yk5T6/j3Cn5oHXWlK/ihdRSKruCH1lH4uYIfWkch5wp+aB2FmSv4oXVUWq7gh9ZR&#10;OrmCH1pHLeQKfmgdxY0b+G95Yqrd/GH3gUPxpgRx94FD9aaqcPeBQ/mmUHD3gUP9pvZv94FDAaec&#10;b/eBQwWnRG/3gUMJqY1ZfuBQwymk2/2CQxHhJe0+8IeExTpjcWoiFWyrIfwhacEfdh84NZE8xu4D&#10;pyaSydh94NREchm7D5yaSDZj94FTE8ln7D5waiIZjd0HTk0kp7H6wJnEmDqr3QdOTSSvsfvAaRPJ&#10;bOw+cGoiuY3dB05NJLux+8CpieQ3dh84NZEMx+4DpyaS49h94NREshy7D5yaSJ5j9YEzsTEFN7sP&#10;nJpIrmP3gVMTyXbsPnBqIvmO3QdOTSTjsfvAqYnkPHYfODWRrMfuA6cmkvfYfeDURDIfuw+cmkju&#10;Y/WBM9kxVR67D5yaSP5j94FTE8mA7D5waiI5kN0HTk0kC7L7wKmJ5EF2Hzg1kUzI7gOnJpIL2X3g&#10;1ESyIbsPnJpIPmT1gTMBAnNs+YFTE8mJ7H7BqYlkRXYfODWRvMjuA6cmkhnZfeDURHIjuw+cmkh2&#10;ZPeBUxPJj+w+cGoiGZLdB05NJEey+sCZFBmS+e4DpyaSJ9l94NREMiW7D5yaSK5k94FTE8mW7D5w&#10;aiL5kt0HTk0kY7L7wKmJ5Ex2Hzg1kazJ7gOnJpI3WX3gTJTQsWv5gVMTyZ3sfsGpiWRPdh84NZH8&#10;ye4DpyaSQdl94NREcii7D5yaSBZl94FTE8mj7D5wauIyc8J7hh2Fnj+sfsGZPOEV4eUHTk1c5k/o&#10;oXsMYZlB4T2O8wNLTSRpUqF8Okgu5+DUxGUehYcwzl+w1MRpJ1ph4WUuhWc/zw8sbeI0/exfsNTE&#10;M6FCc5DdKkxrzvoFy5wK/fLPDyxt4vTP7F+w1MTpiNkfWGri9LjsDyxt4rSt7A8sNXE6UfYHljZx&#10;mkv2B5aaOP0i+wM7TaQxTX9g/rAxqrSDOj+wO515Hvr8wE4Tec76/MBOE2k2fn5gp4mUPp0f2Gni&#10;Y1ol5jLOH3arcGgivayWHzg08bHMsVA2fw5hqYlnjoUn5ndDmKaANYnLHAttZM8PLDXxLA2hoeRy&#10;CKcmLnMsPIJyDmGpiWeByGOZY6Ff1fkLlpp4Fok8ljkWXkg7f8FSE88cC88R7JbxD6UiyxwLnfmO&#10;ISxzLLzsdH5gqYl/KBhZ5lgefygZWeZY6PpxDmFpE/9QNrLMsTz+UDiyzLE8/lA6ssyx0H31mINl&#10;juVxlo/MH1YHy1lA8ljmWB5nCcn8YfcLTpu4zLHwSO85iUubeBaSPJY5Fp5JP3/B0iaexSTUTS8n&#10;8bSJyxzL48yxzB9Wy3iWlNBDaPmB0yYucyy803mswjLHQjuJ8wNLP/EsLXkscyz0njx/wdImnuUl&#10;j2WO5XEWmMwfdnpwauIyx/I4cyzzh9UvOMtMHsscCz11jlVY5lh4k+f8wNImnsUmvISznIPTJi5z&#10;LI+z4GT+sFuF0yYucyx0PDsncamJZ9nJY5ljeZw5lvnDag7O0pPHMsfyOItP5g+7X3Bq4jLH8jgL&#10;UOYPu19wauIyx0JzuEMPljkWeryeH1iezmchCm2Tl3Nw2sRljoWm7ccQljmWx1mOMn9YLeNZkPJY&#10;5lh4k+gcwtImnkUpj2WO5XGWpcwfdnNwauIyx0J3ynMOlpp4Fqc8ljmWx5ljmT+s5uDMsTyWOZbH&#10;PGBXUZxljoUGh+cHljbxzLE8lnUqjzPHMn/YTeJpE5c5Flo7n3OwPJ3PHAvdTJdDOE/nZcXK48yx&#10;zB9Wk3jmWGhSvvzAqYnLHAsPFB6rsKxceZw5lvnDbg7OG8uyeoWe0ecQljbxzLHwWMVyCKdNXNaw&#10;8FjLOYTl6XzmWOiGtxoCD+z2L5g/bJbxeeZY5g+7DxyayDvIyw8cp/NzWcdCQ9FzDnY2kfaK5wd2&#10;mvg8cyzzh90kHpr4XOZYnvP+Ux5t84fdLzj8xOeyjoV3Vo9fsMyxPM8cy/xhNYQzx8JzxMsPnJq4&#10;zLE8zwZc84fdEE5NXNax0Cv9XIWlJp45Fp47WA7h1MRljuV55ljmD6tJPHMs9I9cfuA4nZ/LHMvz&#10;zLHMH3ZDODVxWcfCszWHHixzLDxufn5gaRP/L2nntitNjmPnVynUC7giMw6ZDZcvfO1Lv0B3o4Ex&#10;0J4e9JTtgZ/eH1OiIrgiMncuuFDA/pNxECUtURQXpVCO5W7uY+EQYNXARKJyLHeTY7krxxICqxuV&#10;Y7mbHMtdOZYQeBro7GxyLJwQK71gciycMKsvMG2iciycam+2gdpEk2PhgGitgolE5VjuJsfCl2NU&#10;AxOJyrHwOSavEZVjuZscC0eBSxVMjoVjwfUF3oqFU8z1BSYSlWPhuwxmIyoSzX0sd+VYQmDZA+VY&#10;+Cqp+QJFosmx8D1H6QWTY7krxxICqw2UY+G76uYLFInmPha+w6JtYCJRj/S6mxzLXTmWEHiNqDbR&#10;5FjuyrGEwNNAkWhyLHflWEJgaaAcCx+0Ml+gNtHkWO56xFcIvCooEk2O5a7HfIXA00BtosmxcF67&#10;DCZzH8tdOZYQeFVQJJocy105lhBYGijHcjc5Fr7DII1ocix35VhC4FVBkWhyLHflWELgaaBINDmW&#10;u3IsIfA00LWzybHclWMJgaWBcix8aMZ8ga6dTY6FrzYIEs19LHflWELgtYEi0eRY+ICWVsFEonIs&#10;fLXHrILaRJNjues+lhB4jag20eRY7sqxhMDSQPex8LVD8wWKRJNjuSvHEgKvCopEk2Phs6iCRPOM&#10;sLtyLCHwqqBINDkWPoGtVTCRqBzL3eRY+Jhw1SAEThvMyrGEwHuBIHE2OZZZ97GEwNNAkMjXZMwX&#10;CBL5GJP5Apmd+Qqp+QJB4mxyLHwDTXHgIZEP1+oLvNmZDxbLC0yOZVaOJQQWDpRjmU2Oha+maRVM&#10;JCrHwvdCzSooEk2OZVaOJQReIyoSTY5l1n0sIfA0UCSaHMusHEsILA10H8tsciyzciwh8DRQJJoc&#10;C982FCibHMusHEsIvCqoTTQ5llk5lhB4GqhNNDkWPh2ujWjaROVY+MCoVwXlWPjgtPkCnZ1NjoVv&#10;zkkbmBwL3xrUF5g2UTmW2eRYZt3HEgILSMqxzOZZYXzuW9vAtInKsfA5V68KyrHw1VTzBbJ25huj&#10;5gsUiSbHMivHEgKrG5Vjmc2zwmblWELgaaA20eRYZuVYQuBpoEg0OZb59KkUk2OZlWMJgVUF5Vhm&#10;k2Ph07MyGk2OhS+e6wtMJCrHMpv7WGblWELgNaIi0eRYZv10Sgg8DRSJJscy6z6WEFgaKMcymxzL&#10;rBxLCDwNFIkmx8L3ZwWJJsfCx3n1BebsrBwLn5U320CRaHIss3IsIfB6QZFociyzflIlBJYGyrHM&#10;JscyK8cSAk8DRaLJsczKsYTA00CRaHIss3IsIfA0UCSaHMusHEsIPA0UiSbHwtevZTibHMusHEsI&#10;rCroPpbZ5Fhm5VhC4GmgNtHkWGbdxxICTwON4pj7WGblWELgaaBRHJNjmZVjCYGngSLR5Fhm5VhC&#10;YGmgHMtsciyz7mMJgaeBItHkWGY9KywEngaKRJNjmZVjCYGngSLR5Fhm5VhC4GmgSDQ5lkU5lhA4&#10;GizKsYTAe4HMzovJsSzKsYTA00Bm58XkWBbdxxICTwOZnReTY1mgVMo2lBB4GsjsvJj7WBblWEJg&#10;aaAcy2JyLItyLCHwNFAkmhzLohxLCDwNFIkmx7LoWWEh8DRQJJocy6L7WELgaaBINDmWRfexhMDS&#10;QDmWxeRYFuVYQuBpoEg0OZZFzwoLgaeBItHkWBblWELgaaBINDmWRTmWEHgaKBJNjmVRjiUElgbK&#10;sSwmx7IoxxICTwNFosmxLMqxhMDTQJFonhW2KMcSAk8DRaLJsSzKsYTA00CRaO5jWZRjCYGlgXIs&#10;i8mxLLqPJQSeBopEk2NZlGMJgaeBItHkWBblWELgaaBINDmWRTmWEHgaKBJNjmVRjiUElgbKsSwm&#10;x7IoxxICTwNFosmxLMqxhMDTQJFociyLciwh8DRQJJocy6IcSwg8DRSJJseyKMcSAksD5VgWk2NZ&#10;lGMJgaeBItHkWBblWELgaaBINPexLMqxhMDTQJFociyLciwh8DRQJJocy6IcSwgsDZRjWUyOZVGO&#10;JQSeBopEk2NZlGMJgaeBItHkWBblWELgaaBINDmWRTmWEHgaKBJNjmVRjiUElgbKsSwmx7IoxxIC&#10;TwNFosmxLLqPJQSeBopEk2NZdB9LCDwNFIkmx7LoWWEh8DRQJJocy6JnhYXA0kA5lsXkWBblWELg&#10;aaBINDmWRfexhMDTQJFociyL7mMJgaeBItHkWBb9HksIPA0UiSbHsug+lhA4GqzKsYTAe4HkJ64m&#10;x7Lq91hC4GkgbN9qciyrnhUWAk8DYftWk2NZ9aywEHgaCMeymhzLqvtYQuBpIGzfanIsq3IsIbA0&#10;UI5lNTmWVfexhMDTQJFociyr7mMJgaeBItHkWFbdxxICTwNFosmxrLqPJQSeBopEk2NZlWMJgaWB&#10;ciyrybGsuo8lBJ4GikSTY1l1H0sIPA0UiSbHsupZYSHwNFAkmhzLqmeFhcDTQJFociyrciwhsDRQ&#10;jmU1OZYVSqWQ9yHwNFAkmhzLqvtYQuBpoEg0OZZV97GEwNNAkWhyLKvuYwmBp4Ei0eRYVuVYQmBp&#10;oBzLanIsq54VFgJPA0WiybGsuo8lBJ4GikSTY1n1eywh8DRQJJocy6pnhYXA00CRaHIsq3IsIbA0&#10;UI5lNTmWVfexhMDTQJFociyr7mMJgaeBItHkWFY9KywEngaKRJNjWfWssBB4GigSTY5lVY4lBJYG&#10;yrGsJseyQqnU2dnkWFblWELgVUGiOKvJsazKsYTA00CiOKvJsazKsYTA00CiOKvJsazKsYTA0kA5&#10;ltXkWFblWELgaaBINDmWVTmWEHgaKBJNjmVVjiUEngaKRJNjWZVjCYGngSLR5FhW5VhCYGmgHMtq&#10;ciyrciwh8DRQJJocy6ocSwg8DRSJJseyKscSAk8DRaLJsazKsYTA00CRaHIsq3IsIbA0UI5lNTmW&#10;VTmWEHgaKBJNjmVVjiUEngaKRJNjWZVjCYGngSLR5FhW5VhC4GmgSDQ5llU5lhA4GmzKsYTAe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l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vEI7lYXIsD+VY&#10;QuBpIH7iw+RYHsqxhMDTQPzEh8mxPJRjCYGngfiJD5NjeSjHEgJPA1mxPEy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UCpFJYnBJ4GikSTY3lAqYgGJhKVY3mYHMsDSkU0MJGoHMvD5FgeyrGEwOoF5VgeJsfygFKp&#10;bWByLA/lWELgVUGRaHIsD+VYQuBpoEg0OZaHciwh8DRQJJocy0M5lhBYGijH8jA5lodyLCHwNFAk&#10;mhzLQzmWEHgaKBJNjuWhHEsIPA0UiSbH8lCOJQSeBopEk2N5KMcSAkeDp3IsIfBeIBzL0+RYnsqx&#10;hMDTQGbnp8mxPJVjCYGngczOT5NjeSrHEgJPA/ETnybH8lSOJQSeBuInP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eD6TclWV4S8xVCs/AKj/Hj&#10;AYHjS2JqIaaRV3iI5AGB5EtiaiHmkVd4qOQBgeVLYmohkzWv8JDJAwLNl8TUQiZsXuGiU4mX6TeT&#10;eeGBEzpN7oVXnNBpsi+84oROk3/hFSd0mgwMrzih0+RgeMUJnSYLwytO6DR5GF5xQqfJxPCKEzpN&#10;Lmb6TcmYl8QbI0rH8ArXdiohwys8r5IHTug0ORlecUKnycrwihM6TV6GV5zQaTIzvOKETpOb4RUn&#10;dJrsDK84odPkZ6bflKB5STx0KkXDK1x0KknDK1x0wsoUX5VXuDO7EjW8wlv38MAJnSZXwytO6DTZ&#10;Gl5xQqfJ1/CKEzpNxoZXnNBpcjbTb0ravCQeOpW24RUuOpW44RUuOmFqBJ0md0OZJ9tpsje84oRO&#10;k7/hFSd0mgwOrzih0+RweMUJnSaLwytO6DR5nOk3JXJeEg+dSuXwChedSubwChedsDeCTpPPocwT&#10;Ok1Gh1ec0GlyOrzihE6T1eEVJ3SavA6vOKHTZHZ4xQmdJrcz/abkzkvioVPpHV7holMJHl7hohNG&#10;R9BpcjyUeUKnyfLwihM6TZ6HV5zQaTI9vOKETpPr4RUndJpsD684odPke6bflPB5STx0KuXDK1x0&#10;KunDK1x06vFlvML1O5X44RWu36lHmPEKN6Kk5A+v8GLuPHBCp8n/8IoTOk0GiFec0GlyQNNvSgK9&#10;JB46lQbiFS46lQjiFS46dbsNr3DRqWQQr3DRqVtueIWLTiWEeIWLTqWEeIUb71RSiFd4rBAPnNBp&#10;8kLTb0oMvSQeOpUa4hUuOpUc4hUuOpUe4hUuOuGDxDkwGSLKPM3sJkfEK04zu8kS8YqT7TR5Il5x&#10;sp0mU8QrTuh0uSLi99IjIbHQSdj19AoTncTGTq8w0UkA4/QKE52sMk+vMG0nS4HTK0zbib92eoVp&#10;O5lUT68wbSeW7/QK03YCz9MrTK5oOnFFIfHQeeKKJpcrmk5cUUhMLU7odLmi6cQVhcTU4oROlyua&#10;TlxRSEwtTuh0uaLpxBWFxNTihE6XK5pOXFFIPC1OXNHkckXTiSsKianFCZ0uVzSduKKQmFqc0Oly&#10;RdOJKwqJqcUJnS5XNJ24opCYWpzQ6XJF04krComnxYkrmlyuaDpxRSExtTih0+WKphNXFBJTixM6&#10;Xa5oOnFFITG1OKHT5YqmE1cUElOLEzpdrmg6cUUh8bQ4cUWTyxVNJ64oJKYWJ3S6XNF04opCYmpx&#10;QqfLFU0nrigkphYndLpc0XTiikJianFCp8sVTSeuKCSeFieuaHK5ounEFYXE1OKETpcrmk5cUUhM&#10;LU7odLmi6cQVhcTU4oROlyuaTlxRSEwtTuh0uaLpxBWFxNPixBVNLlc0nbiikJhanNDpckXTiSsK&#10;ianFCZ0uVzSduKKQmFqc0OlyRdOJKwqJqcUJnS5XNJ24opB4Wpy4osnliqYTVxQSU4sTOl2uaDpx&#10;RSE5aPGf/vynv/7Hv/63f//jv/znP//pn3/76x+//P33X//+6y9//P7rH7/+8s/ff/3nr7/85fdf&#10;/xLP/PlP//bnP/6l3xv//OX//P7rbZ35Lhqd9i/x7+m2EE+NW//nP/733/77P14P/fHLf/z+6zTf&#10;2cTdKsRNHBibYan9zr//a33ixjeiW3TwtpI9McLveV/+/bdewo0v8bRQYNw/jyTpvO+vf//Hv//t&#10;VZG9zP7sMt9unTi+LXc4oeyr/c6//q+//I+//te//d+i44KOPdGR5+a1neVDSzWVlmldehYNlzlm&#10;9/Xa/TJZld2i39D3vochSlmXJc8cB9eRzrM3/ut91BuDDzP33EcuL8FytS7sl3mi+xhc5nshIzz3&#10;Rcnl2YtXkwfXLBqvpk4vwI06Bw56IJ/LZp1p7r62PTy7v3pdMmB31drzgwVoIvC+oniOhC/q/KQj&#10;x7MX/bwso1L3+9r8vaHYW3TVnv2Az3Ve7z3CcVtudG0GuHd8Jso79Nb5ngcA8gS+Xz6R9+Xfcf8y&#10;9aTIuP82jH/e9147DuGKL40EsQKoaNiMe+/K1Yq2IjlyCYORj4HBgmCOgJk6EXhD+f4Vz2xSDkOY&#10;OkHH1W3eHakf+/IJ3Hu4n0c5O7uMDHaWL2NYna8ywHel8tkwoj8Xy3fGekSE9l37Lr1RH87Y6HE0&#10;oLvwXxmu2MGt53K0MZXG8+dyIzV+7nmmPIsJesE+C4b5WGMjR+s8gF17AVYDxcblt4YiQdLBRGJr&#10;ZkZRJnYvJ528L//m/TPJyUebkfXL+2o9x1Nr7ginFCaI1zS/12y5r6PFZ1pc2pS+7Cxa6Hg4kvDH&#10;voQioeTUNyygvJov//a4020JeEqT81WcTntxGUuUk02tZda913aa2KScJmi97Z/iyPvyb95/o5TU&#10;EXCNCTfvq6XlU9juTtXelnXuIbvRpixD86tjXKZNa83wOjPjnsvM8tmPtaz6K0vmw92j5I02lVfT&#10;aMNabFP/muuuGNPhaHKaf1/f/dyb05PxloaIT+W2iWG8mnZMb+62bMvS1jqHy9Szuyn75a9sAoFy&#10;Xp19dPHqO9oMxZjdioXE2Xrp2oYu5mVfNfxc51s04Xh1PrtX6snloRgDuHbGfaIZ0ipsqdipzom0&#10;3sP3iXkrEXx8Ku/Lv3n/DcMxWpaWysVE3neJo3sMjUYe0l0noNzvqNEWGVzG3L3mxVHxO00+emTF&#10;KlyPzeuScYx6cBP057P7q+ctd0bGZRyKYuPvy0hUPlw+tel1ycuSSQWHZ/eSl8c+91wohtUfM0SM&#10;2rTWtaxs9ewdbNB46pvejGngCjP53lpalsLndnqQlO7CT602/o5oTMh8UEWmgDujoidn4WhTzReM&#10;v2xT6jRmvsfat1Pvbcr4GEDB+LS47eHyfR1+BJ7OntTw89ikkvn9K5ZKrDDq7HLHyA7fnRORGiO9&#10;l4xTNVwjZqmdYf2iZGrc9/NRcj67v/qI4IvLrHBGi43LX7b2jQk47RH2uIVy9pJxxcZy5uIyeVJj&#10;Rh1N8l3Jt+jbUTIzRzV1N1ob2DQji5eml8PvGE9nX31Z8i3Wwfnqlz0+rtGwlfjSeTkhNJoEdyDc&#10;3qbYA2vjzLWxFM2Sz+CdMAJjaPNND/GcMP6sGbPkHHTf1RmKBIczn8UZrdhG8Bz9fB7uE00yOuNo&#10;c6rtqL+6JSHfbB09tcW6vZhfspTzU18xL6j7wQaQ/BYZFpZ7DUuCn/mYsr2GJzY6kt3EW2fycQdf&#10;M/4RBswZt57Cx+X0NU+tnVY0a8tm6xHQYEU2clrzvvzb7se13Ad+rBEyYpa3XTUpZx9lNhyLFtAo&#10;KymcqsQYq4hGYGStn9w9vO8YB1lgLaj+6rqyPhrtdV5JYbjGUgIHorm9o1iis8Msh2P3/aDhkOPd&#10;ThDXqVb5QWMMjwiUVpefQ+PzfA5WyAyu79HzwDyNyAO7NOryDbMXx3Q0I8CsUIfT24V5bdb3K3sY&#10;OIDfO3FmAh0ZxfvSPhHSgTfTsX0r341VVURcQDNwzfvyb7+f9cYtQyfz8x6z+ef7N3yZ1ChMYDor&#10;+d5atyyF1UMajpmpSQY/kUkWAa0ZLy/juY3LGL+RRvbzlDqzdyHX1zRlLHGOo3uOUGW3DTOnWMuC&#10;aqYD0lzSmvFBhdY6tZb11+gJLFZ3t3l2bmds50iYZhamPZmKjnqFTotimKKeXc/l1xR5WfKHmCpI&#10;73lSt3m74ZZ33d9iZ+E8gnTdidJEALOVmX2bf3sNI3yTMyR+3n0cBZH3XbbLgquRUcQopSVzjHZh&#10;Qb719HHUZjp6rTr2yzMRoL68YKVw+OR2xcL7dtnuExasgy3Akcua9+2yEU7IhVPMgYr5rG9vF5YW&#10;+Y34G2Nq/2hG3vd+xG/Y8fSkImw8ALcrd9Wo4DY/9nGbWWHUcDM4jHjiy0rN+BONCckm5cNpEX9u&#10;V48juhZUf7WaYlbvYyogmD4V343v3kQcoBvHk+n8/7DJH439aaIo67wn3hNqNqViBsq+rPWrv1pt&#10;8YxiK3F/lKmtvhhLmo18EWCkM0dUnvl2z5epsC2/erHHkOgpuP1cqUIqdXYC8KRGBCNcv+8tJ6cK&#10;PtIyngkOTj3Mc0kJg4THcjSrYeGHh4oJbUHNk8902cjgZKwoYwSIU3MID5+LxUlMW79TH98VS3gj&#10;ya4LX4oxP4Jfo/fGAGJBNFZtEVG6niRy8PehQ/MOQETHJA7ztqvGwQOAgckRxXRUEBgje7R6OCP1&#10;KiH7sWDm+JthxGpB9VfXlUDt8EKGhRjVn/gI6PAIdIbl890jMGjOoBvDPO1HBLFbfm4Wi+V/9h1s&#10;TJA5+YyrG8+mUoQKmj/4FRQ2oJ3L6Bm/vDmL48WYvMTYzJ21kYnp4ZS3DoIyOuQilIF91cjhv2ff&#10;zgSMqou0McQSn/hcESM+eAtvZ41a0Idph8hgzx4g3EOtcjnwedohrIKJ79UN2q2sJh+Y2uG2MZSx&#10;jged+XZt0Cxt2mHSN1YgfHg3ljP9UW0MfF7aMq/S9VWpGzNl+g+s9tqy6CtgYFvyc1S3Gc+lLm1w&#10;WvL8/NuMIa4rkBeosthYZF/biNpfbfRtTKO5AiG+0x8deAygp5d5vvquX2tB74Gx0FiJu6DIRhzt&#10;MzBWPI6cle4MP6IZh65f6e2Mb9zxVaYCjJW7M2h4j5kyvVDRuYyo1lREh+65Vg9uuwaLYrSOEYYB&#10;bL5VNuTK5bTi8C5rU/krYODl4FZ1xDFjtV0A48VgbFiMs1LHtsCa0GrN5/6itkA5De89oislNlu6&#10;4NzI+MA5G8Tqi5H4dbEETHI2CIejNiPmcclGxpOPJj30/Fs4SW3feu+R7pHRVVaU28id2/GYE2gf&#10;PTzQ9/vdWN0yT/SK5m35N29f1uRI7jP11Gn5dPsznb57kKjZe3nb+5F1Y/dkkN8vK0Yc7jYy0t9V&#10;hbwDQivd7vFEhHdap43SLsbEjR3urJN6OQznOihunD/yyMgv0QLWpccOw0Pmci8z5rMGsq+GxQ0v&#10;I+J4rxreIwhXXj0RORnx173xctgQXw02sz/NGmXPcSy1rMhpvTjhOWCr+rPMAHVoEGtgJ3AfsLtV&#10;20smWjb0xoMGz98ODhDDV9myzsFDl0HJZRzEVAx2pM16e8lEfNKAAdYgyL8vmUhHxtb2IT1eDXZi&#10;smudgSMpZCZf9GPizMuvWOzXJRMjm9J03imlxZD2kompjtbmTNk6M058JheMtpJnjnuieb4vGV89&#10;tZ7p09ZTe8mY0+GBnCw+6LuTC9JLBttj9FZM1V8dYYQtCGL3Zxkl1V2DaeXVvTlhTuI8Eiq1K8bI&#10;SCtJQOPR4oZfjaoJWIxkjZn1YPVPJ0zuiHbPJ58MEpetL6kYc2QLo35XMtGYMW/TsuGQHiuFNV6T&#10;PIjAWZ0GJyo8kmhmlgL7YRM/j+eNyW10JCubOudM+EB7/JDlfXU3WPagd/az52qSPBJObu9nMjLa&#10;iBwdGakOoyOHO7lfJrw4ApsxNb5g8GVrswd3OMhUcCpeEhzROuINEfIRE7fiJI86R2qHMarwhPJb&#10;k4TgcLVrP1Nu8IPN/WZGFRisrMtRpl+mswzribkcq+L5gfNXh81K3D+nsotgLkaN1XcvOdapRmsH&#10;PZ12m/C0hLLYbMAHR3udGc39mPnRz5HDOZ6OM02M1iZoEYuFV3uRAyjUBRHZyObKy5GnVgYdkd1h&#10;AfEh3gUfLm1YrG6H1ieuhmyB42U6sgIQImdPcQXnw7OqZaVv0u3mTJZu32kUmXb7wTd5X/4d9y/L&#10;yFsemXmMoLwv/+b9+Dp9cwO2ncBM9kTel3/H/URrs3mP7Zf31drkU4QjkheIKLgMAQi/sVq/6NKI&#10;QOYaFAUttERKTXoIV0CEiM6l1QWMITtydyqRaW+EsKC4jxjBmUlZ6dhhri6GLiMk9d5j0N9ZwhWX&#10;fEwspGbIEFhxcPtxBcEYRNznOC2tfAF+rJ9NSwg9cB8szNnIkhA4cgKBtZro7UaVc13oWn/WoNmR&#10;xDx7nGIYHNYLGOZu6i6mpUhXzqjA+xkvMd5RDfWw5qIQNhU/Ihry/VgjKLXrGKvrtLf53suxw4xK&#10;wLSrTkhBHNGN2NeYPq5qtuQewRs9Ted2HWtZ9VfWDxqNkdpmpgsvAhzlomHGKovrDh03pyXawz8n&#10;BGfds8zIougMMU+xIv6hTR/EklNHgn5ttXbog+ua8T2swamdgk9Mx2QpZZOfXcYH0+qoGeu0Fsw/&#10;1eyyZG7eGdILR5e1Z+bkEYDGIJex+WASyTQJkhwhr7/vzYBJrjr2gM0YIaxzh2Fnnd3JzP0yHuVg&#10;RwmWN5vyZZ1BwvDqsBDiH2GCRxIN0SuWKLXO9FXOOESr8Jq/rzPfmh7pO+fI2QS6x6YDmPzomKMl&#10;ZGUQvtwL/3fsKDhr47v2rCCYBRsOdn+KLmo+2QGRev/MNNptDxPGo4V9D/fX0vo4iaSyvvf3dmft&#10;UEPJLOhZOHYE3xn2rdFGb9K95EF1HbGVjudHHgwuRn+WvTF1SU4Qg2VNNhrxjDrVMyfGgO1PEzx5&#10;15tvI1oslMYAYmbbgfguDASvsGZ/EAffOYbsh/zbWpZ5Kb5M/ep0bscc9U7P2z6GqHB0u9d7w4yN&#10;cMQ73Qhqsb+jNwdPsEiU0rLUppzef6bB5P743kSmD/P+/aPdeV/+7e9n+wVxlF77K30+1J7TXPZn&#10;WXMP0/229pzIA1h6acxNg2NLrfJvaof/kCupG9Hc0b55X/4d9+PbdqiyoWAeZ4Lkfe9rcye7LgOn&#10;IDrWtG3sv6sMizg2FPa6xJI60ySyrPzbdLujfGYREEmaDNViK9FI7mMS6JwaFuOdbvFELPJfoH7V&#10;5nOYNu4fEyD+cyQtVM/myiaxBuRzo1lK5IEVc8rldezNwfRKRiOXCW3l05Gx8L2dDzIuD1gmjkmu&#10;aJlCuEw4Ncclq9FGGqQ1ZLcZsOorSu6NxLif7TxPUdkEF3u5x7lO2dH5N8FY6ocvmKXkfW/alKjF&#10;aBUMUnEIpMkZEcWXr/2IaTJiCzz7uCUTwMKW/6NV9kaDTR+KMSOInX+L0VrL9wOQl98zr4kOYm36&#10;0wCMgFnvZPiZyI6tmM12bv3Byod5oQ8JmFVCqvX296rd77i7fcYmgrIb4X381Vr2IU/sNV1VVpU9&#10;qzIblOVghDXbEGWZ0E4mHFdhsBNsGE2igV3bWlCtIn7BDN/eXonG48CuvC3/dv3oY/ihdjur9BOg&#10;a1n5EM9kW0Q6cMEnkz15e/2V8Pt1XN4xgRmeomjy7y4rdVUsHiqrr/5iMhtae2Rr4VFFoKTVJLJN&#10;yqggtokP0a7e+AjDfuDrj4FVoriRoft6cWw6rdwQ65WxtQozRMg66jOUKlcJeRi1jchFGiiQU/fr&#10;xrJu9zqwq7VY/MTMxbkREJqukXPZyCAy/XYWj7gqpT4QtzneWKfErvpjbYl4JEtBOx0+C/dzIzM1&#10;5jghEBspSscXU/ucmGNXmPRtbNnKvgWMbxK4KvCJrofj1XoVt63xbgcPXG+PyMa4/SefjW6PNNn2&#10;dvaDj3kt35p/u116V4O87bKnolFSpYtGoR/zKrrXnVwRGM5wkNlTbLzGd+lVY2lWA01AYs3FajDm&#10;dfCzgh6h/tjFNujcWr/6qzURmb7D0byzAmkjKccZ/MJw+liKkXpyhE9ESLIt7mz3N3KjmYgHwUAy&#10;TnwU4oDL2EGXzRgnK1TUEoZc07mB0Hs21AKxWr/6q9cW1yJN3f7oqC0GNoMwd1ii5kKPq0xUOYL3&#10;q98VS4pErgQuassMtdfn1Mj45jmC3b4lwJWeKnsf15o0GlxVP5IetobaFsPOvnsCMw2OQSe2wOZX&#10;tY3wVaYssxonzHbsW+xDfvuImQXQlJ4n7k8OTo4CLNLr6nfFvvbL9Ufxz2qCIqTgbmjO4/bVK/1Z&#10;RlObbb4rNqKIqTEMemWYicuSI9VfPGaMhBTp1ri+/SqNbExjwXWPiXdiVVGakbzvyE7vcyu+S5lP&#10;2Ks3Ti4hsQPfMzroq9qy7MXC9RfTey27NusTTlnWNvaoTWW2ISCzpYXb1yzfFcuUnUhmC6/s0Doq&#10;FRu66zQWIcm0UtAl+z6WaiDqr+6QPWIUtNpeFBvVSXftXCwxowwq7cuor2o7k+WUbAdBGVlisatk&#10;7NC78JuIA+XOD1Y0cNNf9+3R0+NInKeMzFcGTu/5M5JBVJpO3JvDZ6+Ki5Lzbp+e51vsTGkoZeg0&#10;uNBEeVv+7be/q1redtWFtbVw6Mo4+dzSZYyNlfBXXUiA9BM28EsylnKBK4LHafFdwB6H2FgFjOFJ&#10;qkw6EUyh/eSfcZVc+pzfOFoOMvhr5DCVPpICwAvARhwtPo7DICyZffvxMqPYdwvA2pvvV5CQTWTt&#10;N5s0RcxwmLN9CZkIaUCKJ3K9Gk+cN5Lp/bfI6mpAJRfk7KV+0o7YV2oHz08cvDfrW+1YyqUTGeA4&#10;79+sLdPrFC5Gt73Tk517dc1L5iLx+2bKsL14dWVG4DIZfXmZ5ZYxE/Es33prdpAcs8iNP/Y+kVK8&#10;tbzMPFtdVy6jd14GKWMzQq1l/ZV1XuNEh1e/YPd5tZRMLKqvp+k/ElbL2Cfpkaezzkfc1LLqrywZ&#10;yA+tsfQ1KQh/irVUnxoATIDn4N4G1c8yu+OJNtu/nFCs5XXJhLmTFo4kvbowxqViYZqvZrBVx5pI&#10;8oy/30smTtPm75NJE/wT8MOly6cClB3DeV/+7a1zA2G5nI3hgi/fHIy8L/+O+2G6+zyLp9nTyg4T&#10;wZuWwJrkUwQTKuNES3CqQF5m8tIuwgKmr4IXFrl63zpBkV9HSK+3B9Nx27KQFo1cX3CXBglc1oAK&#10;uMP6JOKZCQzXmr5ltOSrI6e8hoVxtkkKeynGgHhluhfcETYdirFga+ThqfevW5vklu5w4m7y6mLj&#10;xQhgwUrsistsH8g64zHT8t+3diwG81mebNHLvbWL4SPZTEpmu1in/Kk89xolAy+sd2tO3OTYRXds&#10;zjjUJC0bGIhNXOUy+bZZZ1ZX8C3XdX5LzwXKsFG9fOZY5pHWavvccdlXBBwzwx4eAItQ+4oshkzg&#10;CHICJqHoTewwDxkhbs1M8kbvYqv6SMb3zLSM19zFqrc0CZ3RPdsgjOPcgXIZbYZVZT00iKJay/qr&#10;l0wggBy0Dn0Mn/ASLCyZAHNksG1FFOPAlzE9EmJrtuS7kQHxuo55hHAKI6xUivbsCwGcDV5dW5u8&#10;AwxGV+w5rW+WnmIxI9F5NGRkSWYf5X3XbbSyX/O9eWBPWR6fxDT82uBRKgIP3mctLEAkIUc9v2yj&#10;iDL1kcRiVWICuGwEdbIRiEXUFRyXwXNaPdYMYxzUWtZfiQvo+R57iUUnXGTtHfLHh0nET2181TAu&#10;7MvPg5u4jXbOEVjLqr+yZBqpp/wwFmgvKfkwFuCa1unVnKNkyqLafewDG6fOTOxhYWNhxQAnuiSv&#10;Po5/1gTNJO4lv7M6tZaffF62MGSbB1E5xvFutxKn2VacbNTjChMZQ/vZW3lf/t3vH+M19sa1efDg&#10;Mej9NGBfnwZ1unM+ed+n2mzsa+/oW2FKsFAN9+9rQ7Sp+z/BKZMt3Z8YpV3Zzpgh+zdZIs8ycg3K&#10;8CNdp8e+Y7tEj32PXoPgS58Em8/i/fX0aXSmBr0diXTt7Q5H2ez1+3aM+7vPhanAxXph+nB/xcgo&#10;BYco8XiGOn2PQ9xN4Bhke82wr52TOYzgU82uS2YAdw4j/OyTW8IUnkOUPP3uEO0ls3YZPg/rizZp&#10;fFkyjdN9ZhYfvLqO/jvOQYKKvbdB5h87m7hocnJMGjydCKq1rL+ytRn9ifXIXBKLR8oYU86rtdlS&#10;ybkbVTGyn8Y2IHLcaL+O3VpW/dVLjn2AyQP/Bs8sMyFVHodf0h7MdaXOoHpsLmGectLJuZmV9SCs&#10;oV7qHEw8IzrvFWkiBCLcKfaOiTH5a6jsN60tYyfm0hHP5JiO5swcxsLpfk756+EuMgDwdXrL5n35&#10;t7dmZCyOOjH5DFYn78u/eT9EeAczsTg8sVfzHvS57DPI35xb8cvJmqotR7iUTmsthy/cXdAxQjgN&#10;NfzaHsIj6H6NFtGU714/CFj3p2KO/dwS5EKFR9buJ530lEem74+Id5KQayD6p/cTZ8taEBgbc22+&#10;97rlcJIyOrxvidybhh1xDL2mNIsHDOBhhLMDMU7U65dxTAZ6aln1V+tpLEKEEPJZSDt59TFhkfhx&#10;zXNhYUhksCsWey4xvW0+q2Vl3bPMZR+8rKZj40d7Ku/Lv3k/YMz4N2uCvgP/gMbT/cSnenoDruXu&#10;aeV9+TffzyDOmAEr6j0/MO+rtcmn2ISQfQaz2P387DPcNHz/bBoIskpdMeORMtzbHa8qErS+aDkO&#10;YwPArbdid+dIzUhN82/X8RHrheYME4cj9vLNHItXg0FpkyjbaUjZeGF+1IwpZjQXpyzwf0EjW7aI&#10;+DYdOaad3ItvahaLme7n4SJFmuJnTOBdkyPSSzluw8sWuOyz2A3Q5/929kEJpgFFtk33PsPvioMs&#10;juOMKYk88CyTbVrXftF1yZzemSPlfK4CYxbFOhwiEaYyjqCHMPO4jPdmlIwnOLIzzwcvhJkeGZWv&#10;LZ61ScLnHIpx/PNYHdZa1l8dfaxlY2X3Mluxq6TGVNk8BNWYzUnycCNod5gRAO4rNdZpxCeNOrNA&#10;HGd6v7by1kqRRR9HBbwUg9/Exy39zEYoYrJ5mcn4KwSza3ccCojReQ6vORGZf3NsHrcbx5SvY1Pv&#10;Z4NdJv7hDxFy/jxCOLOAsdlrAW05/TCiOO9heC7YM9J+f3g/8fIkUpk2do829b7EBKf6jdNwMOWR&#10;4HkcYpirWDi0nhm5AgMTZb5hLfjGo0wN0lI/1uHNsFM4Qiif55tIpe/9D+zIK5T7r2qGA8w8fJyF&#10;C+ZQljHcu4MQeJx2dag4OdqAp0Py9j5D6rpkrBKhoOYenBISyKULOjYv4z1IyZwiMLLYwNVIea5l&#10;1V+tZXENKTm1ZlVTexPCmZJTMSBYGVMux0kQXTEiFMYIhwfg1fksMeQ6hNm2CG+cXTjSIRJHUKac&#10;vpqXR8Lgd6sxTjCKyM+rtXG9olOPHTkB8ERwZNtKa8Npji3g5HJyLHXHVm3f+qu3Nh+3GqeGRD5h&#10;Yyf3SsHvpcGEwYB2r4phb3IG2pnV7+oMhx+n0LQ64+YLDcHmqbFViD1abIcoJRMLGCf9EkGOLyq3&#10;8VdrWUct90Gptx6mmRnB2VJ5X/7trVPWuRiZ70ZtWTzH6riO2iAFu2sYm3c2aVNy3PJsqEaSpI61&#10;ZvVX6nvkbmCqatoN1A6OVYY5cXDq7MhlVubZOpG/c12ythFZeL0fibuyjvhh3cjiZ8Sr6OE9ip7v&#10;va4Zq/4Rr7ggiI/0D69si8sB4xcH3MYXTnQEIC7Rcl0yE0TGd+Boe+7IeDUZHPklV+YuhksdunH6&#10;QiIOzxnX5/uSORkfzL1GCI4NJGCZ13A2idm2AUR8KrJaygg5xv3x9ZzDBiIDGAvfS2YN1lbAe53j&#10;01otfZyUeBgYKZn5ovt38Jpo/qbOH5glwn4wDWEbiI3gM2d/vY1pcrxVbpSZFniK1lZv13Mg9of7&#10;P0Rcg9zoyfZsVwgyvffpe+2I7yR6MSI/rvgJQLBG6vVH0WYbD7W5RGqs3frMiX/Jjquy7ub0ad7U&#10;B8ErmUYv45+1KZ2nOQwl27yWVX91u0O6QBxt0/orwFORSpQyAnX9cjjeBalBAWb8FcV2i1DLSvvQ&#10;y+SphTyQ/tJDL+R9+fejjj+3KbtHRs1StzESgFqkzHQlWL3VmoHd3MEYO492r6/W7BPW2I7Dwu1V&#10;QCylBpPwHmtEkVlF5hOBo0+eKSNhYZrb72+D+dAu2o6Y2pwl2GbX93Yd7q91y9Y/PgUOW1Rnb8fj&#10;ZcgB8WTZbAJz2XUkcmtEo8pIjyPZJCOFyuDK91fDBYkbgu0nPJ6XoY2cUUH+T/LFsSO7xWP2OrMg&#10;SEqYzHx1dEnM4BtXreTIvR3Ri9q+9Ve2NhHj5EJprHBbj/5k5CLlxMK/4rjaehlOMkFNmuiIpdWy&#10;FBfwJNlHFNBtwI+44OS5nB8JlMRqsagSDkWqwiRXQ4lkIMAk5uWj1a+a1l/ZRpEI05/FJYkPOpaS&#10;WeOkOcRRlePIWOxHtKj1DpPNvgWtllV/ZclEwpNcwaHouT07LlhoZMfHJmatM1kfmWPDpot+fhbt&#10;XMuqv7LkQ/4DFCCdVOvMar2v6pi4oZsrLlhtMW32OmPYxqxUy6q/esmEGUZqBdFTnJlSMiMeiqK9&#10;mhGHGyWXgUFexsg2xU51FkSS6jnYNV4a63V6+IBIuZ9TYQgz9vpFamP6v3nfZc2OOSWcYRG+cMHR&#10;sbuIz9YoXFj0wYVDVuC7dB1rWfVX9iarnswdiuO3aiwMiO55NOSsRfipKHbIwuFwsj29uZZVf2XJ&#10;BB5yvmcB2ddFO4IZmGn4mKZ1AUQiJHRRa+fi3dWy6q8smWzaBAqzwizsIZoQae6vjmhq9UzZZ8q5&#10;+P3y154Ggz8/BBH+HnUTHF1rymoKpqa5Bvjf2vxH804TypKfLZJ8J6U/jYlojsUJ8dclw0hnXhix&#10;L6BfO55kojSa+Hkc3FAvlwkx+qfXtpZVf2XvRFCse0t4fKfUrcOECDpjx2pB5EFvXDsry5ddiWMy&#10;JXBF3Ky+moXxmNIgnXHGS8mH+RJnldiAUec4qKDXeY2TDaRkOOVsEhp+Uf/iOM0Qvf5uzc2cnp+q&#10;xVC/MiuozgfLxhI13dTYZtl0PNx/3ZuEpTojHDsTiNfURmNcg50XwEku7Ofo7UaAqE2mN+PDEgb5&#10;vk1xh3LD/WsbGLPlsbv46sfIiiJYKGeMETLfc+1ICIk9sa11ai3rr47gY6oXjJRsQuDVe55eHMLe&#10;HNFR5zgaKufmkidUy6q/suRDjh+LL/nWYxBYed5WnGIJG1Cb5JBBBP3aP4z1nb0gxpq7NznZgrW7&#10;vprwSQd4HE2udY5k/ryMN/PGW7yuMwku6QKz4TK4jtLPh60TF5mg7M/B82oAJKK28+K1rPorWxtG&#10;smcjRI8ykdaSAW96f08maAb4UTHOTR5Zu3Ho/WTYyLLVIYJw8upjJIuArMwLfG0BJqnVOVi0pth3&#10;/XyI78HL8Gx1CIhQQLO+Xg11cM5I31OCsFmvDLqvRxU78caxfhHMFV8bAmVsNEStfuD9GFWcTTGO&#10;eSfVup8l912dCZ2MvUwkZgCS0pFB0idfiDmj8HoZo5b7xvDN+seZviwZd657KpG/T9KPvBquoXUk&#10;lylZLkMp9VHF5TxB4suSOTCqe2fwCsRb66jCOdu3Q7H9UDqD9eA4/svNc8Lri89qxZQQUwftXesM&#10;qZR71/nuN7FvuYxizZIAh8M5HXUEpzfeRzKUDwkWvUxOPhvRxrwv/477maySdxhkCi2b99XS+lMR&#10;iu8RSQhrDnyoNSOiPz6Wte9ZHQg+Hpfz4diZ65KJsI7sIhgMaVNWDOEEv5qcFIceoNhLxjony8IE&#10;su8Nq2Vl3bO2zPU5LAhMcJJqdNShjfR+kmNwbJoSrEPaGujT/TilvafZihP75T+/H8pktAEDtnGC&#10;H94fHwHuOGSY7SdhpN619lnrCJx1A3iRTEaQfZzPQ9YCU2VBL8up+AZEawNa780a9bpk/J20M+ct&#10;tQAOBjCHFfmWMk2GgcjtXGjhfAGSapRnYxPecaKrl3N38kBX7BPtUZBoj35wEP1Sa1l/5TjENiUG&#10;yOPA+6klw5L3lRwj5pQTGevPZMahIHtG5ZclFysVO2dqycUAYpnFSuGmjH3VdEubv78smWBrD4RT&#10;eyyctDajLiHE2SaM1qoYbdR9FvqFfn7p/WXJkfvasc38S1fVV+Oh57Y94j79fOi9n4m/goxm1/FN&#10;G7PwZcmw6jl2L9JqX5v3OrbZ2aORn7JhEOPWVgLflRyscCYpsDxhqVvqHB9WzMmKlE+W4PUyuWM9&#10;8o+/w4ePXpe/LBl05uRO1qmcsIlFGtvkMBm5PWC0Npt/GZWv1sYesdHl1VdflgypCyKjpyCX2bQu&#10;lSLOlkEJuMVuqEfJ4b738UyUjZINhEE4xZd+W8kXW1UIt+YymXQFZWiJsJD30J4umfvVdtRf3ZLM&#10;tHbyXsTyY7FytGHEGchx6K+OuG0d7mA9tsa99N4J3O9aO1owc9lxTOWQqLpmY8DKeCY9N/NNMJ4k&#10;8xj9zHkhkWfctGa2kX4Gr2MzFIlrciIFy1jW172vyKDpVv/LOrOkzlgC+5cjq6m0NgBM8EY8oxmp&#10;HWHMktkZUDp4efH0lyUfowKwQDJgw9NJhBHt7M76KJkjY8iXbC1GZC42GXxdMp08yICL6PVxQ2Ns&#10;3hFDQ2wPhLaSOZ80TPz3JR/inUxyuk2YMFDuHCBaHx+ILZ1ROCTSshmf35d8jHoSyxOPl34fQUZO&#10;gcWW1pIZGblv8MV8OiUzLjJAyRnxp9AoPZADNrJ0BYCFK1zhza77OT3BbkMIC0eK0Ws8MZr2fKK8&#10;L/+O+w8sKP1y8ngvLRVtlqsIwp8slerYKZfj8yXVUpXLkc/7pk0/5FWQbZR5CGSy9OgWo+89m8xG&#10;rrnlvYeV+SmjlPgm9/ckg6/uD426HXtppHmUH7hxPkAc3NmrzxgHe5xvr81lL8D25UYfXFAm9jpH&#10;HtMRgp0TC3ZMZgjn8M2YUrzEJ52yHclg/m4PR3ybu2dhghe+r1s1rZeJ5Jes+fAQR1bGznyfbK1q&#10;eshZ4GwAOrTbjLwv/+ZION5PBsqJNZP7S/sNPh6t8r43fRYDpo/PyB+o1EF56UhKGLa/dml8rOfS&#10;DqYGvWbgK3cdgJMIukpLfMAmDgmzbMcmBNLI996xKaUtrAz6cUOcSkbmdHoDeV/+zXaPdNOBfixQ&#10;zip5X/4d9+NXdj+HgG6MujYX5H35d9wPldkRS4N3/urQT6f7dwYG8maf2fO+y36NoO/QCsp1Eot4&#10;uHwxFnGyH+mLfBiLb0re9SUGRn9FewzIEEEYzYtHrZH+4/THprR3K9+se7Ype/eGFcD1J5L7Qx8w&#10;gnufEfbdj03N976pGXNv2uCwUHWsALTDZSYhqTjmMb0VUN9Tfk9W47pkSIpM9OJMjW4L9jYN/q8r&#10;BsTZBlyb/N2YqWV9GHUsTPPsXGwle8tzDO2jrr6r9wu53rmy5jniDpXD+/Eyp1R027Q//V2LEVvb&#10;n8VIi+tYSmbv11SHR7k8GvTbkg91JjtJQt9FMbysetwaIYCD3mPcflsyuSXdcu2oHig5vjr2sEpO&#10;HR/Rik+zNU8N4+FwtUd8kM0NB10ACMuQMXmi14wMhQFzUF9BRLrKyJSrmKq/EmGsAHJkXDitJPlk&#10;UImkgUz22pskwNzrzGKD6EG3G7Ws+muUzFK+o5PMCwjKWmfCIOMylkxi8rRCsgGE5PHFc0TVsuqv&#10;LJklfwYbLnI12JGHfWkduafs7nVmd8BIRqLOTh5CbMLNNJCL1Be4VdKKW8l8sI0NhbVJiE5kJINE&#10;X3KTvm9tOnnk4ELC9K+kjkod80XJhwK9pWRWIblnG/4tUnqMkuuzrMjk1Vj9DiFiB7HYKdMdYYBM&#10;kNizmL4bz0xpkR73GpEwdZiS+moCBqMj44w/WdUQH0wY0BWwU0adD77nnsN0aO09eTcKbtT04fLu&#10;H3MkSExNbTauaM65NlFNel5aL3q7r4tpqbwv/767P9GU99XSxlPoloODSU393cPg2FOmR83K0HLt&#10;BSReph9GwEGOaCPZMY9LZMcPaz0xJ+R2ZSyObcL9IPHvcET/xOfVm2WH2ZZj6Vi5DiPIDhKqVWAG&#10;CzhOdcFM8xmwy968bm1yV9PnYSet7r/ChKwZtLqakWLxmWuTcBWzh2tZ9Vf2cyx6czYbK/K9I3lZ&#10;TjlsAiPeWOt8vExrtyb5srUPJUf9JNmT3Ja9ZFpHQhXswkuqAr8Uv91p7cM0y4zCIR5SqX0Wpk91&#10;Y9hx/ie9mqO0jH4++A4k//Y80kNrH9xHXFVJIjt6D8W7rD373j9lCzC09wvgsVd/RA527zRtQkMH&#10;92dqGffHDpJPq4W4uw8f7t5z2PKdH/QidbovowhMxHkbrZxdr1rDrl24QM1EsUWCPjv2IovljIwT&#10;WdMzHsiD7Q4zmxn7aVtfoRZqKrbahokg8NLP+Mr+wy5Fjn1cxJ8lp6QoFO5ee5It9/vXkWrNsq16&#10;DSOdtC3iY3ocDFDelX/zbiI8LYTIbm/SVD/3Ftr07aLcfe4tffdBe9LfFAm1FqkPjl0zSxfN8bEh&#10;D/1Dqq7h55Zuj0+4lS4g4N8dAVwCjHm5eMQgYcasYa2ZtEpUsK0nN6h7vIiP44O88f6BLO7efeh8&#10;5/vxQTpUhD8CWBG/HXtAfhgfhBaxmq+n2Idd3R4yk2Hi+sX4jFxpC5JuMajtSTLAXhe/Gx+RQdpf&#10;y8iqqT2xiZAZIl4bB5hI+0OQ9qg6tuPdaZDZVmkBoHrasRyh5U/tjyvdPVDujsMSPvbWAYNHfVKD&#10;iovUhxZvtb+oYHgjzQAAAzlzHmooklB+aPEsu5UGYwcr3p7BlYeNq/X5gCcsZ18Mkj3fE7Do3x1P&#10;UhJ47ek1ZAjgn0hJejd929wofKLIIhe9rk53i7VIPhNnVcQzaVfjbJZuOiPXtgUO94skIPeWg4il&#10;Wq202j/1V2+/OHWnl8k6qbHc47W4gt3Ljq1h1fsgnSr7+YMtvyozNsp2jpCPHsWXwg715MSUPCmT&#10;KUvOPIM3zsNWYsEyLHAtpf7qqIx09FZPeOq+js16kr6VxxmQOR7kzFEhoqMYwkDl6wtdhh0glMSq&#10;Np7kE4fByBxfC1PdhzqUNLxzvfgis15PYuyakfjO9sA/9uheEA/SZUQZsGPx2jhHAQelFIqvmauG&#10;WHy3Z78rNRaU/4+z89vZJMfN+60EOTcwPbMz3WskOQmQnOQmFskCNrCGA6+R68/vEflQokrv1yrv&#10;Hnz9jqqKEkXxPyl/GJWO3V2XKosiMCiFYAuT4/WtpuSc/0x8foDtx4sDoHh5rERqnHfFjx1pQHEk&#10;z0Pb3JfPjQq2kEmRUTp1W8NwLw+ABCZFoow+ZnkCi1Hr9AQAbD08id07jIolx16vQJHGdrKRp6lz&#10;eg1zuNJjtoQNuhamapQ4Cqg81O82VwDIdMiE97KD5NU6l88iWLYWt8tSaI1BC5u2zokE7N6Mnz9g&#10;emvjQJM1Yy82Lqws3+MdP+W/froScpTIVk4GP3XcN11kGiQm3aOrUVh5+IUSwVL023o4ZkmcZLin&#10;gvxYzwkm94FOIsQpFnG84lPYpvbxoByk9jRH8WTlhNWU6YMd6iUnXySgnM2HFG9XR/qgMT/mv/k4&#10;DQ+oW4lzJxewq+79mP/6ccR9khrZ7Jmm8nGXyJMuexb+pKjLl5NB0mEdajIEBkkC/MnTnMPYlckZ&#10;l6kct4PC2zy7NGlSwxDmU/jG2krpSDqoGnm2wcnea/COBJRUENtI8mVmNhZM0lDtI8G6IqTagKL5&#10;p6iCg1F1Zvz1tfVfpoPl1dqpArt+GLutZ2OSc6ZU7CQKzNA3YPHUWHAglmPGEywYNsPmIG1iZRU6&#10;aop1z5K/tVexLxsLFH93YpYKzzc50UZ1Z3WSXUdr/5VIXkTdScQsp5snewZd4wzvBBCgSu6dwC6i&#10;9LlazPTUenV59xS0fX3bsVe8s3Z1Eel+rL9sClyw/tQSyLXFeAsae2oYcvgZ4EvVhfTpNF9POtFy&#10;GJ/q1KLCvdTSIOVMKTkof6QVZsQGfizH5MpXEAp51t5qo4tj5qnk4vZNcXpQj9FAUw95q3V/qczL&#10;dRWbRlqHeiGs61Srhhz87Ck60RExZKlRopSn0UJh3BfmjkyseJMg5BvuSXxeNWKCyZr2XCaQkFq3&#10;BPqWJPrBCu0r+8KKRYHMppyYpwoKgETkzEcrVs8Hr27P+2T6b5xJYkIylbQust4VF4iv+yn/PT79&#10;rG/9mBOH3YGCO+BwtknJ/8kqdGl8+jzkQEaB+WpePI2qkl8fCdBfPk3OSfqHkXRyPX79NKc1GrcQ&#10;GlAvi6+fprFYrhMFtuSz8dh3PbBKAt/vWQAMK94qFUmwpZR4LE3NMwgZAd7ic7kfl+ziN3nkeJR8&#10;Ow2W+tbLkQIU1xECYUtJ5djQ1CkmxJmOqo4rvWe5cVAXdnZ1Gx83WczxWZWXNbUHX4zrB7Es1OQo&#10;9qBjs/8K3KLg8934LCpkT2Il9xMpPAZp67WVDyjcksUFJGRSKn2E6X3N86EbV4JLKGb5E32VYi6n&#10;WGAiqs6mU9Z5PcrPyinTUrCjCfdSmr8Kanf1YtyAGCcdBJIsfFzPESZx7FTSiDWqEmkhQSVcJO9T&#10;N6twN5o+MRHdRp5ElrwC6YpWluuoxzUKbZ04hmwaHogXMGyWOBqomv1x+sr6vpE3+OaM/4TbfObl&#10;KOxcGjvmpsrf4p+Tl/dZJn/AaZhxHN6i2mTFPzepunct1XsYo33wm9rZCRfknyj15XRuNlyg3Wfp&#10;M6ZGMhz2zE/5b85NxQW5ItLvq++enzquB1lqLOD07HwAQUEDtZiyera3uLeyhdLnSlehN5lBSkNK&#10;jR8GTdvUhiYs5BSZhDrlf1wI/E+0KE0HDmk2eSn3g4a93sSKGjGEz5rs8hll8VP+m0/Pmz6Z2l3f&#10;k3HTe6KJNrfhCZjHbvQSHNuOC7XnV638WwLlhq/xjlOMMN+R5ElHXof/xnpg5ZZnI+/MkWM/daIJ&#10;9pIrF+LUUuXbo+QkMUJmMShhNURwLXa0volB3W58NtYMO2covh/7w8GHqL5eD8Inoz267y9S9D6e&#10;CHwG1td4mgy+n3wbZ1UujR795dHxfI+4IpCZlhKEq04wC7kq0o98HOzvKbuVnpO8kWvZUfxO/OAI&#10;c5EBKoFpR4TsYPfT1w0HWC/rhBYZ8JnejjDJ90hpistQ3bjaZ0d/qqDx/QDA+H35yThRNzRBC1E1&#10;DxgfvDizqCSJSXEFRHJg8qt9Q5DJIT8gkPTR9w0RRJOqHMQ11hCMfuu2rIPvnddzwiHxHiy6+Kyc&#10;ec37rORSI/jJiGllbb6nwiqvsEPpv5KfqRlMYhJvb79kgH5MlK7EhEbzgnVTyYi2+1Nlo3V2OhTj&#10;OKFRDmlpQg/Hx+n8LI3JDJBHe8yFyIjSmmITvxbHam2LRI7XRqOqdQkKcap1hnaZUyplbaFaXV1E&#10;rn2OEgu5P4GQJ7PNV1G8N8cgDFr1wgMsehgzaGC1gUEGiCZd4xkr7YjtvwK9gKVy0R/Gyto+DKXa&#10;gTeK7hrYHzjPUvsGF2/yLHENKHSfSJYfun+YQupUbFArxfDW1X7a176+LwiDEL0LN9HnmUZg6yd0&#10;AUN15/J6y1IK9yoMN9DI9vQmwtzkABHHILsToYaHitFnn7ujLqT2JWPC9M3B9KkGlGQidL/ENzi6&#10;KhUHxTChUIkuodJ4PiUQSw4xMleqAt04VbWYZfCI2b62L3aGoAhsaUyaw1tGzE92Ru1ZsrwOz1uc&#10;85oSGjKcPz6J+tUUaNzI6n43BjFgCt4230OoHxezKsniTZxCjZ/L0UqmWQyawGpCdCRwQRltaUMb&#10;vdsXNf1JxyJRVrj3eirUDzwZOvuy8SXEi+twfuBcM8VfrFPd6pMWCJ90RRRfNP7NoDFaXW/kSRtM&#10;twkkOv/BwO4zSKonVKfUMpHuk/5E6JknitbQ2STF7+jD8SKn8LzMLl8o5Vfv+HFMSGiPuOZH7Y9L&#10;Mpx8JQooT4W/eVoOHNYX6EBum49CRfzuvqXrXhod4Sziv8XccO++QKG62fmzUt/6Z7kEz58tuWjy&#10;5M4ueikEzJJ+V+Spxuypmj4lo9q8OSQD/0AnXmgXHYaWFQGTY/hCFyFWpbbqIRalmrfPYms6rPWQ&#10;mbiWUbriTVgy0iaEQN/B/ivIU1XxTlSGoUQdutFHkwRnnFPPpsYZyzppJEEsZcDUwflAnyeYdIQk&#10;hJ1viiraZ9XgLE4hYeut3wmNGlwGTpR9Zkl1KP1XrFPNUJPRc3y3Bi6qMXAzHY55mGVGgtJz3CYF&#10;9hfUd0VDJNDKBav95IZwqbYL+lRd4Duz4H+dhiifQDeLNzEwX+CWuKOa3gmmukyGEPBS1D/LajJb&#10;1tkqTodyzoDkK1sbB6dvwYVXZdP/j/xGtQG2WtC/KkL6Fb9h29x+RM2kexYa5Ir6Hosl+7zzG7yk&#10;9m/SIe9TnwPDDiohvquy/YE9Eq3Cgf1xPUT5nFwMH73rKEUNqbPN5ALrGRUU1zrlcESGmj+J7BcO&#10;aNAEvv04NXd0qGaGsSp6fOR9E6YJRAyOlfisLt5rWhnmfnUSgyZf8BUYpCWtug73IgXi2a4njfvR&#10;1oMBBpRKN04N3P5FLr90+kxI0bUu21LQvJP4SPkhx7zBhMpSvaRpVXKkK9yiR1NvELMVMbYto5Fe&#10;1ZCypl5mh5u0bK8fvDm4wx1MyMSyqQwk7yeywY0TdSdvd8ASKfFlWuiKaR9dwSQAqkpT7QpsHzf6&#10;ij650m12KYm70ZDah+aukBWRRWZ3MLVNQZrqW915GZqfzW86ZFE43CbEDP0mTojy9HbJ0H8FB5AM&#10;9GwRP71/Nulpjksjwbab5DABfYUnujRZHJrQY52d31CRqIqSgVXZGvZ5+yn/zbnBlDNbHXXt6Xvt&#10;TxMHgiCDYdD6p7oI+6kvDBe5F7LSDJc9LvNYyU8MFx4lR20shuSk0D1NlcSkUOFiLxEDXZNgUIGB&#10;8eaIbR0xd9otSmeUwR5v4vhphIc1QovjHKQ78D6IWI0J4fl4IWH5LNI68Iox37U0JiT/V0wIpb0d&#10;E8p41S4lBtGdhzr1oJDjOsGZPaVcibAtRRFITwjCa1oa0yGFLxEP8z9T5RkmbDrD2mpM3jo9cx6V&#10;VDmWcho80k+H8gX9oXQ6xjF8tHf0h27IDWExJbSnxhBIf0P1CFpQgULfFxIinFZESOVFrR61R3/6&#10;ZrI2dovmEWTO13tuGhYsWsmYLSzzg/ewYyy4gNygVmyKcidM2mWkrKcZVhdHIIEtzXPm03JHf1jj&#10;vr8Xyd0ZPPnqXJOXiJcbX9tVE/qwl31lX9ACW4qmH7uK9jp2lTn/hBdRBPRHBsSLgmpKumItW248&#10;aQFrT33JxZK5nTJUyjscYSxV4J9apqYJKJvVTkB1O+s4An08MGCiAr6QVngFyFXKHYUXdZjcQYl1&#10;10mskKBG7cmLCNO+qef6Bf9UZn3SAr5fXgHHgyZjQthuvZsHPIQ3g+bLr3iH2+EniTcxlvrZ5ugq&#10;cq4dw/btShZuXBYXY6+clerwncKTaSO8VqJGu6gkejazb7Va6TuFr7SWq1XSXNHNKVGo0D5WmIjy&#10;sv/lc2hb/V3NKGOnX+p1q4oK0XbfynAOBNYPuqSaWAZqv41r7JJLbyf74G6kdkdOnKH1PPVXvM/J&#10;wIh5qDpv4SaUwDkCqc6SH3SsPoPgmpR8yFk1YNITsAuA1ZUBcXX2Rn89ZYroTbJUmNz1OiloVcBz&#10;vEkcstMQLU1cJHXwc3BuMxZBjiA60T1MvD/2HDz9HINfxISoGO3aCa3BVLA7ZgtHf3H3M8kKagc9&#10;3mQ/u9DBLNYFiBp8Gry0A3IeLXrLp84A1lhjJxUILKMfD4dx46f8N58mlJT+rd8oD35U5D2eJnwf&#10;k4XPFH35qRNlcYkIOQTjHapFNpUPdUyeTq2eHi6bRxRj3CxYB/rFLqvhQrF93mycAg4sDVEwUXEf&#10;HZXgKzkIW3thXaNMqDfs+Cw02WUN/j+1e4xBPtsnRPwZ420MEuMtrHZs9l+xeyjwitCPN7GOel0L&#10;t8U6sMNJ23sCkQ5kJBCAfKFfwQOx+wImIrVziqXs9zthpe7WwBWg9BnNFhdmXkP84PympVih8hNS&#10;j/4OZip930/5bz3tusFZLg0EP3XCIW1t7LHHNS2MLQwVzuZywkPxPMkzyadV6x6YeKznCJPwSfJM&#10;LIddXyS1wIEfwlSbLgQ28sBQYPop68PrTaygZfMV4Z1QUZ7ABSvb06iGMI3xNNpI2DXL08f1IO4N&#10;ATrsDmI0Y9dOgt3fN4VoHQQrL2y+5U24Q/ceUyTglH20ny0Mg7PTl3zr1vnK0+kr678Sk0u9JtkA&#10;39oxxgHk2gS0I5VGrYREalAaX4QfMiRyRyuzluLPePQDQ1NNrdoNvAbZoHcOVjWIahWDkK5gqsNn&#10;sBUStxXnWVaCWpF68aECA4daWpGQ2auiVLxiDmDjQ9r8/cQi7a5CaUedWidEVoL1Sdh5lh1dLROn&#10;nUNGasLZUUsgOZkVgWM8c22vcarkbqKpUVB475xUfC7Oor6qkooFt8tSwN9W1KrmgPmm7vkO4nus&#10;sx9mfGbJZwhT26/EO37Kf4O8OQscI5186Iy5eVV+6nQkljpSznY2XjAFLnWkeA1VK7ksFocgLDOg&#10;6RqOcyKUYccM5RDMeKX6oWOl8sGP69ExDzIGm7gGv0511HwyRsjToqn+7dPq50FR9iVbti5wKXs+&#10;lByq6iqWQrQ0mxg+dvMEE7r5I7PrdVF2qAvGODSFx2VgVXcXd3sFp6zOjlAOAVEskivsUDrG5arN&#10;HC945c+uYR58N5DI09+Dupf96ZCSqRJEIdQ2BM53FIPue4KzZ3SRY5aZ7rXYZZDwWgXMOpT+yzDn&#10;Z4nvdnc9joqaEP/A87BQLZzdN4x/IYCPML+W61MjwFu/1U5i7Kax/YWise2brizKxklkr/zxNe2r&#10;0VuaAfeKE1Is940rOmhh39AEK0vfivwc4cutfVM6WBxM/A/ZjfyK9pW/lt5a6ZddWRuaaRCfQoGb&#10;ZjoMxUFl3HOT3WPuYJKzkck/xN72ewGwCTO9graIW4hVvo+UW5izKuMPjtKpo/8K+iSO7lt61fy+&#10;CzyycJwxo4rjzbohTp2mMcGkDOTfrZNcx9Q74S9MeN1PVua2unhtuSCrDSI4XHtD2CwcM1cwwZ7T&#10;sZ/235rdrlT1lu9B5pj6N4tr4LgSUdziFreltQkqijLMbtLE6/drZqcwNaX/LGd/DdDLHD9LrNN+&#10;UmrgzJ9h5bel4HN2VzBdJ9e1Z6WdpvNYyeBBCVe4xTZxfpTqUjv6cLfYID3le1BRGedznJr7da5p&#10;JJiJnSeAaiet0dZh9/fgIs/UM7mRIkpzt07MynQwQPCbdwoPLLVbg0xY7+bXUvpR4vatuwxZb9VC&#10;kdZGJhwV5GzAfPrviCpnizFksVyWt3RLkrrTFwnqKTa+kCaohocHzKefEv0iecJb9ydmQ2oM+KYV&#10;SlxhLtHyhz9WEa5M7pnB6av9lOPNCWLioO2soFE6C+fpdybBhqM0kADsSN+5AvnnHwQ88kW8Pg0i&#10;vIVkidjOQyKmUrBjUC77+91EI8UwDZhDQq6YRXOkDUVwN8UQtgkRD07Bq9DEG5jwBLN4gmrbZyGw&#10;pEwYTWcXWA94zYIlEIIJcX6FWhlPJvhnZIdbhpyYRyygb7XKW5yq8TbUROlt+iPg4ZDhQrU0TYEX&#10;xpbRsLO35sI2w+rLuC1GkLWmztM3TQtp6A4UmP2oUXGi/dQXwTuetsi1/PpJ4A7lXpnLQ4XfNGWq&#10;mVT9pCHCu31vYRyK0WhMKU45w76q/iv1ZNV6OyUO+m6IJAnOlWSiiT72ZyYTANlXL66D6L8SIA37&#10;XZDBRBu/IXkA4ZgrZOf6bNSE4lvax0R234AkdJsCRIjbPkugFFVoYI4jsw2iheRJJGfqjf0BBTpF&#10;tt60DqLglgTg2EnJqIbZ3wnOTnH3IQ3xjFrM8wz20R6gq426E9P6FIIbRK5HRqkg6WMR+YwJ3Z3+&#10;Ja8Ag6DrsTrf0pi1zlEK1WHiEkhPJyp2aBKXMA9vFm6xE+uzZIp03JJp4KQpciJf6HcsZX4WGup0&#10;u3z2GW1fkyuceXG5ziVnA6nVSXPN9lAdX8NtSzrQXevBsTrV9F8+noTivWWPdWIhVCGddPIOk4SO&#10;NN1e4pYKFLXGG2RiSqj9xDGHJI1BDM0NJhSWhnMR2B1uVfdp6oPV9P0kjaGOPUrlhtuFYcD6xpuX&#10;MNEI0ix+HkEsCJWJDT6ktM+OW+Rzsv462ZcwcXVl1IqA0Cb0cTgSihgwn4yRzAb8UDEoRfZIQ5aB&#10;liYkOK/Kb77jp44Uh6PGhsFQmNvCkYXotn0SRRpICOtJ9eYdVlgZ5RCfPkuWWhUT5MILJj5vX6P7&#10;GabXm1ghKko9YECjonCQMPP0U/7rp4kc7VSyPH3EIXPCjBwQRoZzw6E6hKVYgEX36xXQz4iWxC6/&#10;5ML4e9UsdJzaB6dQoWG6+58pRsS8nKf8We/bsEJxutq2ChoB8J8Utes+eGtRPF0JRf7mEYd/+hUs&#10;BqNRakLr3SI1UtVJAzycb8sFRMVNX9jn9Zxhsh3Jv57qMfqD7d5nzhnnTD1DxoQWv3+H0n/5jM5z&#10;jRt084xSboArYXz2mbKHJ6r6mYCEN5yP85YYeqbsETPWHbZaymmweCZFqaGe3Z1x0jNdC0t0/NvG&#10;xAmvJF8pE6vOOE29yIKPCbkC8RLmlIFPs47rwClEGJ99GoTka6vFsJAgfdo8ou9g/5X7SewVkyHe&#10;5Bz2deIgcqRPuWGbNoRBkU4OehxWNKhD8ZkxNLRThzXQyD1PP+W/fpol59zkwqswmh/z33ych+kn&#10;MZaiqHkI3oX3PR9H3fLj5P1s4mZ//BtcMgLfoIwKvO3xvm5PCVeFjS7mFC8VpZANxQVUMQOlBPd6&#10;VLLSKrtduSYOZnVA+yzpIfVHfpJ7IH6KA/UNS0mGoA+baUFZh+VFkeNpuQ+bDok0F0W2fJqEBIdk&#10;Aa6mApdP0FgolowyGFbG3emAq5ZgxfuxuSfoFk5iXHxY/R26BkQoF5aeo6zzBfPBU0UjxXyV1W4f&#10;hjV5PTIr+2rJbSRSGO/i/g8d/G61yjrxzuBv6fFlVcbREzY+jCWyeUZg0e49xPReZRNgds6LnCir&#10;2daDnyA9+dTQiCeve0s3HbY3JiW71Ke7E1H/lSSl66Z9dDkxm6LJxtuTQERe3L6BVb+51DTL8XmJ&#10;5B9yYMeMH35afL6E8vLDD+ewLGRlW4jlEgTM6s47sPRmt+eKS+u3aIk6C7ijkK45xrRZV4sQc48i&#10;NA4C0Rq9BEtgwzWTHJFeM0muEGlFsXvUL27ZjdyajvEWlIxnW9kNJ7AbM5Kbbb4EVeZLfsx/gwgQ&#10;W2Q8B0Oml86MwfmxE+UgoPCnu5KCDrONh8IB8SrEtGlURPXgist1FM8eEv/GStFbv/jKSQIy2EBf&#10;L4viLtfy6Y6MZE1s2ZfrUlKoc0hUE9YVb/YAOR/qJh9V3kNf2bjVIAgbJS251hWZKDPKzmW05t+g&#10;7e3TCtjGpzk8W7kabw/9Q8eCzC7c85aTfff6ryQAHEvO6CRTgEVtkKHQzH/n1CA5tzWrn2miBPb3&#10;KdXYWDdMrCtHY6h0S1t+2Z0vn0eAWZT4Of+t75NclQJZOndYBl99H33cq1DDKHtf/N0j5jiursBU&#10;wlH2t7FMhmNi7CYnI+885d8yjH/WxISsCZZzRy3IZJrZJ6WJEJtM+BU6VJrHIIdBp/swKVlJTBiS&#10;7yBTpWL2jGdM2fQLoySWN3odJORfN32BRHhCQDUxSivOHO2MbZLBHPaCZan4rkFehkf3sSavlIKv&#10;DYgTAgP/wEs/QJ6znhdmzY1cLnRT7Ly7+YGMPyLJgDYlk3Y7rP4r6RgPplAYs+Z0dc0AbKO++tPw&#10;ru4+Zhht32+TSPDC78W7EK/xJSgbOhcyUFSvp8zxNicj9xmekXHuB237dNVqSeTJ+apFauzwcmo/&#10;4Gg05hg40mVvW4oJjNHZ7LgYRg5lIxs8ymA13lYm6Zki95kqxSutGNR9csVEi8tMn8/XJaDqDPuw&#10;Yx7Pq/Tas+KqjJ0f7c/Dlgtz6q7+E/7Y90fevG3+HzA9z75ioT3yvJEMXGLjOo0aIa6z3P8AeSV0&#10;X9M3T+B6TLDFuoq8nUAI8w3kdriBvJ2DlevAdrqhsnEdIHsf+yr7L58GzL308imDTyH/RrgoWaUR&#10;yATYsI33CypIfkfxoHe4w+q/DHl9l3S+HjlBS1w+LY1ghzwssuRZL7GtA2y+ceB36zA5VeHOmmSw&#10;ogSlJYzVB9c5r1mXXxpf+BR70IKNXDYD6bkzmfVt5QT/R/dZ+a7bPi+Qtb5umTCx0WQgud+4byU4&#10;UV9l/+V9XmQijTS3JCc+PQUu7l9dUNEIcDkZ5F8qe/8F5CkTKfbG0Nw+jd8pyYAqLeVZNsiL2CPi&#10;QQOpF5AXLsRtQVuudxNcuE5/PCTqFCZKH3uns4HDlG4k2G1xHXS24QkaG0mga4tgoUyiWKWcItNQ&#10;Zsg9thdFVI14e+SMT7Oo+jQJduPTdapoQeKeSQSkSZ58sc/03FD5yFgU25yNYOenlT6cKPkDAgyl&#10;bBlGi8gziVNEvvPrNROOgXASshLrmgdpVDplMooq86SgrRQ2LrA2ZHVmfcE9qRyqlA/VYW7sERPS&#10;IYvlbuy55jYM/l6tWVnKsebv6nncjw3HiLSGHCZla5PPRIJdIk00mZjCmzUT9LBujozcBfBqN6OF&#10;UxTcsc24yzqGH+oNZPVaz30m7LjzbXi6irUGAaKm7SoL54w27jmsfo3Wmzq/7L+SeyoT1Zrj6dM0&#10;eoJ7BOTDxDDZM2KoVCzcFS9o+2fYxpg1GRw2Y/FSvN/nEZWJRXGz5b6Ryt3yZlBBsZM+lpAtXrrU&#10;Tl9Tx2//ZWzDty2fsTe2mhbSjEbMf0xM7sVNG1IPT9tRuIfzkqSHZrBp1eQuyaSKj5KPFMLgs5bP&#10;8yQD+3n4qr0w/u55ZfgObMSRMKBwR2NFCvemNxsZrIut+jD+G8NkZeG9eazsDBnTyKd2IG2DjEyy&#10;hnlCOaWtlkivdxPdwe599DQSfPqitNleM4y/l/AwuMybVIMXUU0IZUEncmEXdnT4zK56dMjFLd+d&#10;YVAOJnXusHqbveAXSHwl5AU1IYV79ye2jiwAbyQRqs23SAyARcfbcDymcc8vYOtwwXyXBPR9UXSP&#10;cVhD/YR7mwZExnffqq2Yh3IWrqUwDdq/m7ZZ0pYiw6dZc6KEtp5kmDcyoEGE61XYFN73eerU3H8l&#10;v1DnHLMirtrOBjklZlE63dIOGqerYT9V9NHwzd40XqHVwnnNPteGiUQoRLLDVcTq584zpUdg4ghn&#10;PAbmNhVKDt3nkdjUVqoLT0QJzRABByWrau/OP/zZNbeqEd8ah2HFEYWL3VGJD/7svjv0EkvOo/OY&#10;nsAHZK/dONJpDs8Gb5Gb4D31c/6bz+uug8qFItz44MFHnCpOl9IC39RvW+u3Xyk1qnAO7RC3WJCi&#10;G/KV6aTCIEabuBPF7zMlOJf3QLINRKutufk5//XKGhRUprHvi3Q5r2ydOnIwmgQUXfeFE/ruxNSw&#10;Cd98Eyfg0jRfeoo+DORxJiZkREn6nFXzRSfaRi2EDtxuD5xy0+Qgpge1nNdMSMOESNY/GfH901Am&#10;MabYLnYrbgWaE4N3OACHH5MCJr39gLzvDrm1lb2HdvqzCAL+LPhXToKk/bJV/F3/zd0nPoQRks8j&#10;4KuZkZ/z33oeHISmSp4LR9Mcyc8dMYdfSLQfqIGNhH5bqGFVjsSOm8w3fQ3+LLtpvK1i4Decn2iq&#10;OofEuwR0N8cYhTEk7OQwcZTNlfiNIHCq7Wh6pKb6bPRVeu2JI6KpyJP8KCHrWM5yovbnwXsaviyP&#10;AKtp0s91aIaiY547gccv5WHhlKp01UyMhY+Gnp1rKm/VMOkRRsHaDTWq6iGjn5AZfNk1EJ6p/3qO&#10;lIpnKzE9/2diYUHzfs5//XybFQf1irqw3dVsLJeqAHU7l2r4meozR+mJqIZ91WIeMXHeA4rz0q/A&#10;p6kT6rwIR4PTHEWHpC72iUmNy7MKr8+2ew+OcIYMxWRCEiEQqoVaWiGsDZsheRFShuY9HTJqbcbN&#10;EUKwfMcNOqx9d8guyp787KYq8RJTfs5/vZsosZZ+PD+rkfxch5ZvqZWRc1ilim2aMc0YrMqRAkET&#10;nr7ZhGvcSZRhKMhz7LA8A8P8TtpSpHfxljfq84llYb69XkkaZLZvmOjQDOV3FakknarLZ09IwPvl&#10;G5nlb0ItaXv2C21MLAkQYlnufkct5JiWhkXCaWpnxSuIgZSGhaVJn/oOmbwbcxq68r5piqLkGFTg&#10;WDNcZqvYY5iJpdpIWXPmoM2JkX6VmUFUPSNwrct0/PbdhGkDMzkjxn268z7uJs+TJ5qpJ6iSs3bX&#10;3/Vf76NItL5Pj1fTmJ/rs/Nb7HcaGeqEnlicS10RBZ/dIpkUjWIyJh4/Y+IDZNVG5bswInADFzZk&#10;ls+nvRzcC90tS/KPdPt8G42peHKH1X/FmhGEmBR+l8sGuq6mXpJ8Lz8N7Uc6xZyY+mt7WF5wV891&#10;WP2XIVNNkE4DSuIpim+cGVzjRalPY2BvKCHCUelQqpU+e8W834aJ8ZzdkeiahYn0tbRTENjtMnle&#10;GdIXXAT6JNSQUkPepB4Rl7fAdRmRydWcrxACNr03m/zxD7rUtjK6E8v5MSQswJEo20z352fq46i8&#10;C61rOYHHPcOn72wc3uK6kW3qyEjvGWdha0Ig88kp77xNqN+6Q4fVf+XOkd/sqoJf6ZAAB2wnRIn2&#10;Vnqp/QBr27DamQV28OR+yjI4QkZy0yrE71KB3de8JLbibiJ/ep8YPeEMGa/xm4RA+oO7xlhuLmyl&#10;viiYQibYCLKyz1emQWTSLlaGmeZ4+0oacec8s06u8Dv6fHj469jTds8OveNm6Cakwhg4Mfft+O2/&#10;cp/RRqvtwdypCRlHmxnl72hrXZ2DM/J2nh0c+p+89NtZUByi9kglSZ6vn/Nfz1FZrqnNkhKi1sFd&#10;Zz6vDP+BlVy6/GSO5lwZeq8NMAIGam3VdlO3XSRPISaoLlQBs8Pqv3K+3HWnyOfgDWK64W8oyHTR&#10;UNw0huFx26GWRmkRMFJLzQM7rA1HGG1wIX9U9suGo/15Mh7mzmkW2/MdmndCtrenLqQ1hQw/PF2z&#10;HuRQCycJWv1DEi9iZ/c4JRj0WzGcooH5aRicFesTneKhhPsF5CLjy7MJD8ZnkLM29U3ImDHWFeYR&#10;WIZVxOS3jbFLyOvhO6wZ2rKphe673YpBlZqsHK8Z4fAG2zj+bYfRKJOLwLRTc1Fqwup9PggHFTUY&#10;2/iW63x3muq/TGHz4rYje8fVUocal3fXCWkrzMQKMhN/IfHUyqbQeRIsq0h7okSyw5AlD1/wC9z4&#10;7qKKw8w0MrGNzVy0jTu3pwEzE+jTFCZRe4a8nX/c/5gESR245tDtOk/dn1/Pn1TYQRE/01/wUuGp&#10;Tihii5uwnhVKVNvAg8bUa+EIssmjqF/6oJkd6QiTFS9AQga/m+DCO+KWokBGrm2QQbkty3FTjVfb&#10;YfVf5v6krtR+UBYXTYLnotjq7BAnyI9houaZKaBUCIrRjjxy2x0CRw4U8Rb//xn3R+udUKAEnxN/&#10;97gyMlSkWwQn5N9BabUy3GtlQZCOAvdpTGOpIJTyRC78cWVnyMSN7ZRUqX4PO9LorlpS8GlkVGdX&#10;+BsVnch5e2J3PFh9s0oBOiwKC71Y3WEYJaO4fw3fQV6uMWFRKCCdRGEEWEuxKNXA9NggTgTicrlm&#10;5oCJc49tLEHnQwFZt5G2jVyKZRlmGtvEYEH29c7hyzXPCt7jpxGC3gy0Nyy3PjHIwF7POfyAbBrP&#10;80qVhO/dEkxa2Cem/Jz/+nkuqbTPSg2C8MZ0znmkYEobyaPK7ZIy2pE2qsqTUSofPNyPdbSIjJdv&#10;eu7IY2VnyMd3l09zgVUyykkoPxm+hUxIzIuiU0zoAcuncbKkFjEZwjJMUCv1l3moLyFD/aZBaoFR&#10;ChqhcB8tImFnCBMy4jurchUuQ8vKHe747b+SOqh6V/5g8hoZVxtkYosWiE8WSiRvdiug0cAbi/03&#10;clUcWSAPMd+di8JiL5H2HMbJ6Y4ArJlD/0JbRHo6P43jwLHstE0afjWyOw3PphTL24993k8hMQr0&#10;gcTzMl8/57+5L+p2VIxaNyybH/q5426ugoX4vhpWr3owepMvQEOWSzr2YbRoSy22lTuX7ukIFir/&#10;Q6zvqRrp9rkis6ditXYgQizrOqLgUX2V/VdiipBeOT8l0jfBQn6r2k3HxA7DuoLBsraGf7abqEwk&#10;zvij7NVPeLC4u2N1Y472tXy9mzipS0cvrNQJWToKkNgMGXePgNo8FUyYQnDwx8qOOF3645zUTXqR&#10;qz4hcPoD1ah7ljBtVXmcw8hya3cdVv9lup+XhHG6TPe1ZiU716JkWvQ1L11rvjqbR8irFnE69oua&#10;cBpeRD0iNid2h+2lkw2z9rtzzZgyE9tPdgVtlXAobnYHGSnvpFZxUfT3xhDofTj9eIdhDJHiFzV8&#10;CRkXYvlHnmsmvWR++kkGhEunvCR77g2FrbrJgUfK21LOMFSRzc82pJZJX25Qn+ROU/1X0vaq45Ip&#10;plhS484rC4XaNnMFQe3LKvA0gLIXPBJcTymvG807ZHLanElOxAFfQBcb3PDiAiEiMXhmXpxnJIoa&#10;GAxeQJh6b4RA1LsMJbzRKpxZUUKWlnqnx9tou99erJkAn3NucUcgnPqacfxVKhANoVTZ1yAvdfq6&#10;lyGsmTvabkEx9MhNpyL9pdg6teiq7G2QOUlmcTSxkW3C8BVkdTN3+ztFtbPaz5yEJC8kSqJTOmUP&#10;GCj3DpQFtsk7elWfobYlxPnHThGqzjzHCVmJSR6GgsKYnsNrSgBushd6JDurCtKEzPy7eUfqzi/F&#10;wyj3l9d1wTZtiskPyrdhvlnFc4dtInXqCTvWjD9Xl0u3T9NO32tWU+8uq4j0kFqSKCFbgNDY/T6T&#10;NodKnJB/45K3Dpm8Lheh43sAcl8zOWjKH4h5k9MWZHC3ZsjKVa6sgLttx6xrI4mfut6KVnWHNDFy&#10;IBIy2Ev/2iVk8nDtuJbjNCJlE7KyRnIz2AolGK6bQcvN4kOqWAmV5QHZ+lhwbOVyQRSBKeJK6q8Z&#10;Z9HP+e98nhQPPw8Un10/579+nrQMZ0cQWs+gDrPycyc5Qh6bcJdQ8HDthMVRzJR4voh/oDE+bb76&#10;3Izdh07e6NpY3mRa+F0szeDHcw/gV84wpmI/jZY5zMS9g8xMtzAENvsq+y9jCo+huSLT2Gxzcg5B&#10;SU4MT6h8pW33yRp0oIcsZ8nRa8hK27Yhyi1guoFq/TTR/LIWQc+PSNesNX+DpWbGPCeRiPcbyCQb&#10;eSNpJ6SMxAYZsVbsmsqy7ZT/QkzP+SZ4h6XUXK8Zf5r7XvEPssv6KR/MPgkQUyAbs9WakSMc/aAw&#10;ciiUGXkPGYlvywr7VB0e1zVTi1aJMBRBqivfMgzHYdiQ/0yGzj1ksmTISLAc0Y0uDdskwvDppDDF&#10;tjbtjMRIZROPUwV15l13D/5yom2iXsoszHdhM5vfSa3hZjIUcfqGEvg3b+e8IYisT7yELM+d39XN&#10;YG2fIW0yUTyxZ/KP9HL7ywj9ib/e7jMxSFqpGJ1sZGdSESRKyChQWeJvCqPckWh3znsmVdytmVud&#10;SUQKbMvODV2jPo0OJAyPjZQJvWEbc6m8fPKRfMgrOu5zs1rq3YJMGAYSNGR/eg6vXr56+27NaFwz&#10;LaIiU8unxVIN+RHXUp+qGpYZ8uJUqczE+zw9HxOyqpG8kU8XB7n+M4pew5drhpPMWN7DPULNWV3L&#10;oWaDGyfhULmsBw+IN+MOMj1l4AZG5yOWp0ieWQU1vHuoD3CVbzmHLyHDmSrQXbMubKvT5gwy2iU0&#10;h5Xi4JPx0mNELvE8VU/bVjmIFv0HbKsbm6X7HL5bM9wPbc/YfhxY/gNuTw8/aBtWQpOzHC7H5AOy&#10;9bHQRhBC6L7+6O9cAb9nD+/Py9laz9u0B4qf819/X2277GXAmVb2kJ/zXz9P/paV35nBs3z/yI9Q&#10;Zdzwjzi+gjxNmIrtFjlUUlxRC5REj6bEXOWAPTB3hixT1Fh/5i6QMlE22zOxjcjUdB0ph+ueHZHa&#10;pBsAgrnDALpljkKLW8aj+rHiA6gUHXsUZnwv7RDwpYrhq95Ky2FxkxPpGDXFQ4WSVmkUYn3hxsW5&#10;gkiJGaOXb7X0xEGlgYfGgiiHSy+q1A/ScawNSSSGbXu1u9gUxYQwurZONrBVmTkBFpbeV6uGcz6O&#10;8CeFwW9VClU8O9iq5sndHY6XiS1LsI9s4h/ouA5PvPRwkZjABvrDagDR0Ij6mx03cQGwe01fxXPp&#10;WwJJH363WtiaZczMPPbhVCXzRDIcru8tp6CmXBt0t7fsjo/IM3UZr49cEUlSu1KHvC2RqrSg8AFd&#10;gYVKXC3NcRj8fqFVorJkGpsV4Q7f1Fi526ynvs0rpqRDNkhyjJ0n4P7BUCiWMWRcmxgE7lNEapBy&#10;4W/JGTaBdupF4eUK34N3WFWhvvoKdzAoaZSFfwhyq7dhKvcHCRsdK8KLenJn6pJmDKYc0TUxPK2/&#10;mORHLt55zbsEQy23T4rMm5/md+lu5soIWjMk/d2j3JFjqDRZWXHtsCLW+ahZ/FMgIpKrImGm4F4R&#10;MP0cYITp+TqkXb4atqS+gywvHRZlUHDlPNd24ZWYqsxhGPKujKBKO76ErM8VOkF2E2ycSVheDQvd&#10;K+fUsHxTOW8PX0KW4Vb601jgeiyHgl7D/nShhJnKT/MfgqwGLKWNEu/onJdEaXxgtebnMBH4ikYL&#10;PffeIrpREAesWT8+jfqtNvifyICsIm509fA7CiNS5w5JJz2S+yTJ1N8/Xdgel3z8hyHXXRJAfmwk&#10;3rrKv0ItTnROyG2YWOe9IknADOe15cIzZ14dmCcneUyM/FVVYeVmvMN2i67rdPZThZxE7ctPMxga&#10;VK1Z9QiTz0LoZ+585J7qVOmAxqHGBg1K/ZhiUWUQTMjkqNbEXtabEEjBs+pPyy3YWIVMRse1pjto&#10;QiaDtZwMMoFf7DNCtArcDmJWeaPWeAhP7EKa/Dy0npw3HoUXWjQCbslrIauzO5aJFvBxkxDk2OMd&#10;BADQCn3omFd4M++4J20Z1RUpNvJhrjCVb0oUiGGMmS3JSEk0xT3LdfeAbDmdFiwpQ5W3ig6dN7Dw&#10;lp/zXz9PPNE6ipJCwk23PH+kYJkbPrXTmCpCaW5FUli3o0V7N5wNXjiH+gV3ZjNotex3nw5NFdFa&#10;XZPA7oeappFljU0D8oHT85o5ilNFNSXMNZNsbJSItex0BHOaurOp8BIyXWYqefBhbdMCkE+bRJ9n&#10;hzz2qh2dToA7yPKbVW4hCk6PX+C7X1KjDsO6dMyb8ZZfcNOebe4TK5o3zyxFd7UZkmGlOxcLvVyz&#10;nOaeNdZuN0S5BglRWcMSDI2FEpF3h2dK9sTK7y0VlfWUUoORFz7xWhTFu74WjE8/BFYT0jV8t+bl&#10;Lqnjp1lIHdj69JzYqrfU8CVkYjK2sA++M6r/Z8XRUzFpCb01fAdZm2MTfFohtSj6os/SilLY5zBW&#10;aPnjS92/g6xWjlO3leetkRCnebK4J2QFR+u4v4WM5jHttidkKdpmzFK2Om0TJ13sEA9frlnGQB2b&#10;B20TGKHpXrL1Z12xuFqdyTKVLyFLtJo9Ps8zuT7ENw3ZB7b2maj11Hk+0/YmVXkLb7M/SnTPXgM/&#10;578phblUsIKiUyNkfX7uKJFwDGmLQoEQOfd6DbIuKog7+MU2rNV44SKzMXyJ03W76t1CGh2+JsqL&#10;RGt4GOkFWVt75JFeu33zUG5JBDTAR6eR/Xm0jBLIpcD/DKf0CaP3nHH6YO+kfBAO87DV/rkyaLNi&#10;oi/pVBH5UgdLWs5Pg1OnxEwxXsPy1s0Twjl9oZsPx4aPfXnX5qfZzDq6T/WDAoKlGYE9e3d0REof&#10;8BKd1algQiasXEz2qVPRihC/od+2RnYJGX28qB+3Z/cv4E6uXDjZmL2KUNnk5ijjiqB7Gb9czI4r&#10;lQ83Dkv3ylKMadSo1PjF3SJXr/cB+ZH95a+WS2iOq2ICU9Ql78EC+omYj6i9RV8t16RgIeW7xFTL&#10;Qug8qf+KM4sfheoLv/oIJaBP1noqHdabTyYHp8/vstp7I0GtUb23tArKXtH1YaWz+sOPXA2witWU&#10;YN9lgdCbXE3pBjueCSQGS7EvERGP4tpte0sFcrEdpVjF6NXeYt3O5BLOUGQVFFgcNxX2gs6795s7&#10;HHxLha4HAVlHTnzaW6zGcoyriq17HUkirJCoUr07SalPsVkzeQlK37x1559frdVCJ9bp5ofnKLGS&#10;3HnlkLzw2XAjE72tYvcO6yFk5uN1wAWROtPFWyRjQtjmRPJsyVJQlDrlBMFVrlStlriH5Qm5i0kX&#10;dyQFcmxkz2ZT9WFaqNfxwkfWA54cILpYelJ4mO6ZIy2SaCnrV4l/NL2Y5ZRddkIy57Y2CPXgBUkR&#10;UTAfoqNatiWp1SJXLHefud7tFMifdi92/yBqaaueTCn1IFiY/R/wZGv5h1FOfB0g7J4Ih17tLQZ9&#10;JWrLyd53D5eVL5dU01VlD6yTgs4LLCci4oN3YOnKaMuDAr4tyRIBUylbeFFU87qAVYsA+6hId1Dn&#10;mVt2oeQ4HyAuPlCO1PphEklNqzS8JHumjXLZhjm2PCyxQVerVZtXaybzVZMUEWf3Ml56ac5RpZXH&#10;KcD4VeeU+9WiROYBUnZUNyxx/rq3M2Bx9LY4EclZ1WxQXuUXIRPc1VQE5IyJJ6IbfUIyYj5it7Va&#10;JU4mD5PB8oKSle1Zu4eU785syhW4yjAnRaS1p6j8rgRYg0VovHDrUuFS+pDuauzROCrnKhgnXbmH&#10;DQj1K418cOyXOePS+MzOmTqUsSKZtIvyn8sq6Sk3XM1W2SD0vEu7/oqSdTeWM8rolKra1GVvWQyw&#10;cj0wyu7C1rW+FnwE0hHNR0rudttvZAC7YJ7ugpp3kL8f899QMRHG1YVXeVjFkvzYSXcRl7c0J7LI&#10;fq6LQu2sJDAi8OTDtFEwbWnBNYbTtO+A+q+cK9Lcuhj5ENvthLrK0bhE1G9dEXWlp+3SX7DcX5wT&#10;Ihg/rPDitNrSorkPuCJsYGLreNkmxRkLunpQjpGd66T6x4eL/Dv8pV9vIYUGDrj+Ir1xf/yIS91d&#10;E2EbstURW60EWxIm47/AZ9rtsOiuwoyI46hB8pzp8gRWFyxmeJd0c/IJG1hdtZjhSMosyFVoHhc4&#10;nUrBdPilTeI7T7R0QB2XXGXnjsj9JT/WX44NwPpxSyNuhMCw6Mun0USyXCSebgBZ6Vvx32TmyBLO&#10;1nmWR7AIzORuVJGAnHZwEP/uS0U5Buy3g4UwU/fDD0JQ+AXYUXIbeB3XdfQPIxdSJpKWQnp9xwVk&#10;lBoNoQzkyZjyg76Pq+UIp4BRiwFccSsaRXZZEaCOXPzqo4QlQ1DLLZqJjFdgofa6OkKtxLtBR/qw&#10;88ABq0TMFSzVPXO1NeUrsBjy9oio1E+dAhY5QOmg80GRTZS5drBqdxqimM2A877YW3HMelVRxwYW&#10;95CRjPtra5UDmtw85SuS8kHKo4Mynf2xoFB0x73Ly/Y4oiS7OqGNEBH4Wlr9CilyB81gAbAdDH0t&#10;hw3wV/03J8Pde7REGI+DVM7Ul49TWyO1LR5HNF3ddgMLcHM+tpjak8bRWFRd+EHhDsxixT8k5mpU&#10;XbXAOcz59fPSF8W96nhHYpbM8Y+fLYpEjGy4KiqiAcaGgw4rEKerRNLaIDw6rq5bqFW3JmfPb/kc&#10;8Y21RcE9fa5JRSDd52ZRKELpftWFp+hq2yw3HPD4t8gM4HGk8yDrhQ6Oi1pfQpXoijQ8fX6SwFZX&#10;1CQt01WAH1WK2XFRZ7DjosFBVVgI+NM6tujHHIo0PX/A3DZKAmRSpNrthmVwxXAwI8QoBlgycfLC&#10;gb/8Y24wUbDMVEHi4jdv7EgRnUwSpEcYHMTHrK+v//KHyfNLIU3c+UdXpAko1GrB/2ZCyRcCdmLK&#10;KGkvZFjbPZzE+96y20YjsqY7qyFRp6i83lv851kfsbxaSFYfdu9tEc0cZYMSU29JipsDEYhBUk9K&#10;xjZjx2IUxa5b5UjSzIrhkNN71wetb2b/FVvL3ZJW3UjYp6J3pWPiVenx4iIa9PA+iNHklYKTF/IL&#10;PSaNNi62oP9t+yxKmvVBkg63RAO6+aXdRUYimL4n4R+sLWeLdNpqMzjApiS8WVuWCu5h8DkQjxGU&#10;yTNXp1X3s+aGzjdNKdxWaTI6DIJPz/YlzIGVnC1rbixAzdT8WU5qkElNiKc923f3f6NwWV1E1OIx&#10;WWlIF9wafTzWJ7QOctpfMODlTVrWKWV8kWXLhLiWZeu+gbKXeYbiiOmovdvPiVtMeGWlLDD5Dz6f&#10;VPVvblr4hI82qSSqNQ8Np5/ILg7pypkmP9nKfHxgdZGG29OoNqlDyY8YrH95ukOKsy/Kyq0BJxiA&#10;bT00Dc0Pqjq+XyCyUDb6j7rj/nw9OlhJX6hIedPZMsO+nva0spkSgp86rmeeVBkfvRnHct5UYNdF&#10;8rI/mGGy107rOcKc1CRNcHOlzoOBmaX+fgvBoI4AZ5xUdWr8QBMnmAgHc15qDvBRts/qvpb8LAwd&#10;HrPAxOVlzYPdUNXuaZ3GcVAJVy5bSUIckg2b7/gp//XTjiNSyUF4b3/6tB6VlZsyalZmS1gw37we&#10;znKX8hgzGQ6V6awM9dN6TjBR6s3yZZV22wztyI4SXYy7wVwGiQ++gcnW5I6r8UF4/mqdbGoigeOu&#10;wp5l3+Cqdk5c84/lHfozsPPbvh2xMuHQNxbb8cMksHppgNQG5/QJ0bwpv9IFQyWUuBajGVPLTnD/&#10;4FZ7tQ5+Zz9tCPaV9V9BpZy8kulwiu4uWBBHnA9zd10nIsOSGTMNoy2x2qH0XwFT3ddyg+eb3v2v&#10;Bzm1Vv3ewUQSmMfgExC3X4hqHYShb520lze5gPyFZF4/Kzw3MpEGkEgg+WKrZ1zehB1mv4gryQyj&#10;s5JBZIn/retcYOLU3sLFivBbBnJGvlnO9B3sPE46TnSvRZ3iHJuL+in/zX2fuzcP9iL3OqR8B19t&#10;cQqW05g4NmANFgMqQloGuVAtZMMdDuebuCT3q0Ynmp6iFU5h+gS7xEbuz8T6JlK+Mb3lTExRUuuc&#10;p4kITJq6d+ucJ5jTrQ4Qy5nAeLJKJO0wPBYFE19TnkPc2Hhzr9e5sBRVdXblA39dVnmowdrWbgv/&#10;sKUvuVl85wizUxz811KRu0tp/Jfv+Cn/DVpD2ICDoYdQmikTNGSonzrRp+yDpE/a7Kp6YMHhIrF/&#10;IXGge9IXuUvuXoYnr/YNmWMBqWZccVJrawaLCmWK9k2bI3ahFZjBB63ntM6Vsn9la9o6F9aBNUrn&#10;pxUJyyFFzUqPydU61zfJedriBZN/4qXbYxjLYOlRdzCXNx+KKiqQzbunqrRyXnFDU0/HZv+VPG7h&#10;2Ry1bZ0TJojNXKja7Dlb6jipLUiK7VD6ryfMhwUHMWbEjbAFduH4rGHixbIrhDsbs5XkHW7nOhGH&#10;W5H+8lkc5UpNWg7SOljm+hXM9U35LxrdroPytrR1LtSnPmiVo92x2X89ZNZ80+hbzsphcEqBOXi1&#10;TmSNOTJmyhZhWZjunx4es4UP4adTZ8rgen1l/Vesc7E5np7fxZR5On4XTktq05sgoqIcqTY9HbuL&#10;OUhGuxKKFhpa/CTwi2lH95X1X7HO2aNUFpBu5Fo+q/hcqkDEH1QCtgyyMssslfMR3T/h1vIloOHA&#10;zLvx0ORQci3n/JT/5tPsdQbAjk+f1oOn0WwMhx5JXuuUye/yTZKY1CSAtkNB2NytNPCRMXwv+eVx&#10;s3SHp6Qi7WOBjezSO06lcorbpBS9qIAoMXkjpS+v/woE0TTc+TjKfNlyUPCNu1oGsEqYbGAXV/N3&#10;JGD4hK/OI9F/2xtKAuyeQFR6h5Dw/+4J1dOzy328+OWONHNaKvLKMXLlB3YPzOJq5rL0PXccvmP0&#10;1oQe6+yURzpm3nELFRDNt83pp/w3tgFKtt2OKj7TYvzUaT2Lb43LsvK+ehPM4rJDUUQOrhu3eLFU&#10;FP+Cpy0shKyRraewzPlU9khdR+1YYS4MD5Ujc0oeODytc1F7qcZU8sXCQhbeTZLa5jlbbPCRd3TP&#10;uxdTkB62it0vMNdBTNFNn5s65IxxXa1zEX3I97QavJ+LbkWSnC7KWya02MM0AZjh047N/iuP/9RW&#10;yHTPOzsMk6inPYRIJBVjrzDxxthLwcxfnEOYimXUM1iEzeWv4iYPLdHzwbS0/0cs4n43/wHWlpYL&#10;9LL1IfoHZd6FWaPSgQ5ymSsVytOC77jsv8xYfTcDJiCKaZcTI/ixuXS9zEXtgnXoyhXQfkVB0hoT&#10;Q/hToIq2YUNrDJhQZrhnCybP+813VrIcX7Z1H4Ywp9WffVqsiwZJKYu6gN2uczkp6Bt7WstUEuFP&#10;W/xzcRVgXidJX+F2Mfhp5yHptRwGTD6QHaYx1kEP8q/2qHrZjV25gjlteornt3tqp6aH80bkvUxn&#10;cmm8zm/E8lQCUXzkbV0+igEFp4s1wp66C2bO5puigxG8e6zR0ixOiGaZB0+t9qj4jP33U/6bT49Y&#10;rMDTPk+3AfWHT0dwXc1oCrKshkwYcmHG58gm70GrGXAhmzavIXis5QQQwZZOSwJhm2o4w37kNqLe&#10;raidwvrPUFIkY14BnGoD184T618/ypFKfZKWPJsCgC2XgRRVQrzwh6tMMvgEnqM0qM1DpgqFgILu&#10;1slMfY88L3rt5O51JPYNx4uS6poSC38STVrUcpUmlXfBn+yAkkNPZR3fF0231gkvejEMhjn3wdLG&#10;Yc/KSQti7FD6L0uFSgei6fqvcU+hETiSdkLPxGyiz0eDKbPVg4RgX8BEw0uDhoKI7z05gzQQqkfG&#10;QdA1AhtM0qazdATXQF4QeEWYWILKs9H5wjma9zHWOolA51JQXPeetwR00zSgKbLuW7zGLRmBWVnF&#10;GXpklPLZWCed57e0DqLgql7RbAn3KIx4CxMnodNYEbh5C7rXiTpKKCo+C88KFakG0ehwMA6Y8NoI&#10;kl3hFqnlch+4mtosLXxNt1DksaFSKXlJwcQl4XWS9fXCOlViQdpkdNNj+xrMmbmMZx4LuA3qPyUS&#10;8IXHKbtbJzSUmhlNJlH+2mfBbPqu1UayazNQuS9DJ/kt0zruYM7cbzKa8JI0mLDb1EBxy2wlBnRU&#10;M78i6P7mppYlSR1iQmNpMGXxhJRE+8zs/tpP5dMHbvEwvSkEHWImP4vrvV86SnY9XupBmjIJNm0G&#10;qyB1OpXOhWF5hVvSX+Hp8VmIKKINXgpJzs44UBuNLj3I/CJxO9+EGZ95n3l9cFoAOPdWfbCppIkz&#10;7af8N5/G9ZESkR50edMAq/JTJ16uwHzyOK7byJyCWg/WlNGk2TdVijIuiCXWQwHBi9gbOXh4LvJN&#10;znI7EzSjV325WIrSDbpOyIVT9MzKQbJazlaF15tYUfJ/4F3+wvIT+Cn/radJrkgICsRtGD/iEEMu&#10;OdLgTY2voGvYl04/n6ypM4IVGs9KCwL++GwSWofSf8U81YQ+FU+SCHSd/cI/2UlHrMhpzIsyCiZU&#10;moILHSOjc1e0j3kjjXlsDf77yNquz0JIyeiQsVnEV4PKsE6s4jUprPaV9V+5zlnzBvPerKS10g5a&#10;6bY9lGtvI45zpejfykOObnVl+06NTqNPKiqxFgcS4NDblQfyQ6UzGCMtpfcDt53iEH+4lOOD7OpP&#10;6LPVaFIs7VX5myccEpBTyFj7hteHxhYrrZCyoHM0BtmarjvhFXdRBy+S336NQ7iVWML4LKKtq546&#10;1va7YNt2uUe7Pd9Wqvriq2w71YAkX0A8U8eb8zRW/DdoSmFaW4E/1N53e/qEQ+gHUhjrIZ+PU7vi&#10;kFuCMEBykLW1w4gLFXMoBvH0x0l90MQRJn5712Ehljsd0sYRMzw/iwI3aiJ83tCy//g9IxZwhw86&#10;0oYVqhEdGseJj+z8StbIp+0tVHb9DQ4RyAomiCbAuq7VWnjWaOAdg0R/um5GqYarWoZykTPrOOur&#10;oagPwh6waKNSwtYP+W8QBPeJKVakiZEhUfff+qEOJ15BaZBEjHd0B/u6FgbJ+Ex+x9lr8SJ8C8jZ&#10;IAh8MHe1JWyHK2ZkGO5SyTP13PAGptkMny5D1U+d16PeH4EwFtZzihC6SLEY/M5i21oRqc7Vp7bZ&#10;J6/D6L9ylsSfv0M3wjrtQNuB4gjDE2NH/FHTNsCwVuO9JSTRQfRfCRC8ScQKIDXNTZmRA1D28XkM&#10;GWA1HdRcUB8dNVGBY4/xzFhN8Qb4b84LZlgdF2buhB86LgXXnRI1x3QT6YUfCp/Q+gOvOd05RvpK&#10;ql7eyCtWpJRKxUIEEPW+U7va/JtzkILTjjVJtLyYfApavMLeuN0zXZHwuZ9QOysiw3lMDefDg/ef&#10;8ffllDlhmXzDdjRmjtWN9hqE+Qca25EWzhDpJJQM80HRiH3OwlgBGm7zgpLSzHux05j3pqQOov8q&#10;qnq8OMlgfpTdbMd5gffBl/23f/37X0M0/N+//Ps/Da++/vG//v7v6eH/+7//z7/+67/8t//yl3/8&#10;+7/+7Z//z//457/9bfz43//013/563//27/9p//3l7/91//8/zk7lx1Lr+Q6v0qBQwMtnlueS0MU&#10;oJZkaGQIEGDIw1KRbBIgqwpVJbENwTPP7YkBDwzD72f5HfzFn+yTa50e7C/V1UAn2bUy/n2LHTti&#10;RcTbd+++e/9l/9X8X29/+vjD2+d/zfX5zAthX37+I2L7xfXLfnr/5pdtK7Lw795+/Oar7396+2X7&#10;Xe8/jMDnm+XT5y9//fbzD8+/ecM/j/XnH7989+mP1xu//JePn3/7+ePfffqLP5+f/vHDt//57z69&#10;+fTlp7/6wIcy+W/fv/vhw6dvvnr35dO24vO3fvn88fmv88ObP/z803v+1cfP33z1w5cvH3/79dfb&#10;t7/9/Gc///ju04fPH77/8mfvPvz89Yfvv//x3Xdf//Lh07dfYzLstp8+fvrw7rvPn398//u//+Ht&#10;x+8Yxfz+d//hn/mIH7/lTuIovH/783fffPWv//u//+v/+j//73/+j9+++b//7b/yv2/YLTOB3/3h&#10;yzb/209v/unTj9989S9/BUX/ry///vyb35GX+JvT8XfH3+Cx+h1xpMP1d0+Hv/zL89+c/ss2nBf8&#10;NhOb5PtH/D3zwlTNJz1P0dvf/uH7Tz+/+fThy9zjWMqbcfn9Tz9+/Fv+xVdv5qf/OD/NhzHgN39g&#10;CFh1f3zWUaYD3fOrvcKHv3k3f4FEslFM71AwE++4R/9H1vyid//0sq3e/jOD3Vb499/+Ouzff/vr&#10;FL378P79Z5b3H/hl3//809tvvvp3X78ZvzJG6Jtf3mDgUi3r1xvsT0D/KUEE0GE8P735AdBE039V&#10;en8C+ocZ84skLrX9bi0pQRB1eXNc1pLYCCWJoawlJWgkcd2sJXF3vUiajM+zmL0EwY6bcoVrSVy6&#10;IWlHedHrekwJIgxJsQwxe6iKF0lTFe5JrFOCJuDJy2E9JkzvkMTeu4nZS5AeE7dGSMKluhOSEsQ6&#10;EYUWY+IOf5Fkd0SC9I7Aqn6RRBVV/AnrHZEgXiZ43/brdRqSY4qiS7vYEoVCFl5AIytPPC6YcQev&#10;hzW5//cvHFk4HcS48szTQZR8UCEqQVsBQvbSWvnloSchG+UuRCVo2M1kcQlReep54GDDC1EJQhR5&#10;qDchKo89LzY85WZYieIIo5WEquUqfFliHgLEdYysRGnFtM+jj6zx8os5TBSy6L5wEnOYh5+SGtAG&#10;zHolys9hHn8iVlNQUowrUTMu8q3X45ow5P1IjgFEQsZaVqFIPEPrisvxkMefcC6tc4XSKBTxRIoS&#10;XcW48vwPI52HthhXokYW16qQlQoA9wILZmQlClnYZ0ZWagCc+1zhBzGuRBH9Y72MrNQATCFfaPZG&#10;opA1PVLFHKYGwECFKSH2/GRZ33fvBDrxFApZqQGmmQSVBMUcJgpZ06BVyEoNMG0vcLgLWYnyslID&#10;UKcExWbWK1HIQs+L8zXPm/vMc/mTbiD2fKGGG0C1jvUcUs8mZeEQOgmrulAjC6+3kJUaYPpr47Rf&#10;r9c8au+z8XyWjazUAMjCT2hkJUrvjXEH3r8Qny17Q+z5QnlZqQHwHkKdEftwXLL3L+TdNO2CxHql&#10;BkAWDi0jK1G8hufhL2SlBmC9cOyaOUwUstAbQkcNu/0+G5wvHu9GVqK8rNQAPLowHMwcJmo8CjDz&#10;1nNIRDDGRfI+b5v1+SoUsnBLiDk8ld7A3BjDfOk1KdSwU0mDFONKDQBBBHa7kZUoZHE/mDlMDYAd&#10;hT/KyEqUPsvETmK9CM3BThRzmCj0IcaNOMsTsXnZ8zjioFMIWYmaIggUIRLrlRqAENeOKJaQlaiR&#10;Rdl1ISs1AEYvhT+EqARhDxF/N1sjFQAxQ2p2CVEJ4lm+2XnLt/LUrLmv1nMfCCEqQePZwPpaT+CE&#10;DO6iyGjBpboWVSA8AAT9xB6cDKEXUdLZUCDtbJgAyl0UQRMOl1CFhYKbQq6YMKGGsBayJq3sJqYw&#10;Uciaul1itfLwk6LBhhJHa6pO3r9wkrdhQQhZefi5/sktNHOYqEmTI9NGyMrDjwkFa0Cc42Eu5Li4&#10;GITKmCyfO2oyDfECiPVK1KwXXHIxrjz+MLF4RgnzesKg9y+cfUg5RCErzz+35I46AmJciTpAAcMH&#10;sJY1pIH7FxJ2hMQgZBUKWVx4Yh+eU23gQuUtL9arUMwhTgqxN4anGOOa6L8ZV6IYFxRgM67UAJMG&#10;RfLter2GEHL/QmTBSRVPSthaLyjSoXCVC71RKFyiWEPiLA8D4v6FsDAJ9IuLslCjo9CIYh+mBiBV&#10;mJiwmMIEjZkM30iISgUAbWriO0uDd1hM97nQ2nBYzneUvZMLpO9kUnNeRMHpx8UuRpWgZ0tD7Ivh&#10;O95Hhf0EYXktqkCb/cTlurSfhoD3Igpm6FncXAXarMKzEZVnfxoAmrcJXJGX79scclyt61Hl0Scn&#10;hoICYgIThChcUGatUl/wSJt39XKzw/PNUR0QZUaV6gKC/7hq16IShGaCx2ZGlQefV/9EXdaiEsS5&#10;QpYRlQefOhHKlTx8ofu21TbG5JvcUVvrMLPZEzRX1ryp1zswDz4ca2okiAlMEDlOQytfixqe2Muo&#10;pGYvkNbs19QWG/dU3PkFoqjmZKKLUeXBn65N5sqHqfYyFYxqSlMIUXnwycPDYF2v1bCI77OOKKx3&#10;IyoP/nNnLiEqQUzgZGmKUeXB12uVIL9WefDHV2XYOtcEHfA7k20nRpUHf4pUGKcuGXaxVpM+Ypwz&#10;k/54X2GYidz5Yq0SROwDr5gwcCdZ4UUUu9a44As0qe/wb9YTOFk1L6K2lIL1qAoEIXSiVUJUagu7&#10;LW4J0ttisuzvoyJzlHexGFWCSJAkoVeYMcNBLlG3sxCVIETNI0tMYB58nM1kgAhRCYLjTrkHcYlM&#10;TlqMigCBmcAEIQpXqdmBdfBpBjL0kaVxMVn59w8kL+kJeWIG6+QTU7iZF/HQ5EsWGUpCVh19apRM&#10;OGc9rkJtiWRmZ6TCIKYw0X4hK1HM36Q0rMeFXzqmY9qvkQy9FtYwquGQVi9mEWZQScMlafysDeP8&#10;b3SVpZk2PR5flnp/xRHEwVwuWsOQhn9GjS3VAIXCpwymkZYw2NzUTFLrlppgyqjxKjTSEsYVRla+&#10;GlsqA6qVkxmipCUMi4Maw+JqgY+U6zaJ78bAbthkrg4hR+ySVAhTbN1x10jDfdlcSGNs4ukA/ylg&#10;vLxuyp3cMG38kjZW0qAzK05ZwZBGvwkzk0X0pB0f3jWzSwrGI4xHhDkBRfVkI1MNz5zugvG6xO9l&#10;TsAkQt2vjSmPz7NenLeCPXu+1EymUqDCE0k9SlrC8AcQqFQzmUph8p+pRWjGljDUj3N0ELnOmcR1&#10;O+7vtVYuGNIgb6ixlS45cS+ehEkHxS4+EiY2u0StWyoFsiimVZYZW8JG2jyI15prUsRf9uQ43M+G&#10;t1wwZhK3lprJ0iUkZZFHYMaWML9Liv+5OWTNw32rRXyfEn8CigHK6caVJtwE+4L50z1FJ+4fiea6&#10;qGjz1gbjDvOaa6p63GFoZZJIzZ4smNfK06fuRdqkdZoQJk1sAuZvnMnED2mT+qDGljB/mxYXdMoL&#10;UhlGnICC4fmjkJmILU41hBwb7gbjOGgY0vDIGV0y9YNyJqmDoU5AwphJClYZK2jaE4a06dSo1i1h&#10;2Fw4y8zYihOKhUfMyujJgo00cmuFVi5WKExXggZGTxYMaTCUzUwWL5SNRWkyM5MFwzLnjaOklS6h&#10;YyC1M8UJmH6k9+Xm1TGp82YmUylM6yUKpBppCZvSGZSENNJSKfBanHagRlrC8NTxElZjSwNj+kVQ&#10;98BISxhvU3aJubunfMd9AXjlswTGCioYr3wqpauxpVKg1gOWodolCcM7eKVvtFm3VArTgwCKo5nJ&#10;hOEvIbXHjK15opRqUTHB6bT1sgB8ITEFJS39JVB0FEeHdowpjLoR7gBMgd77JiFARbkeMY+FIu+V&#10;8oHCd4dtXMKmh5wRlqgRhi4XW6QopmSZEDM2D9OGsf9xxhlppRGQphIXtsKA9+mnPTRlXYzammZD&#10;LzAvrWBIU6FjHocpDTcgRWrNuhUMaTf15JiaMC9j2yrBGCXZMD+TpREmoUs5FIqlSjoXqXTGTGjy&#10;6PTDezLHrWEcARyNYk82fxQKk+KCTL2+WIApQqlOQDNIqVZJGU6xSxpGYhx2iRlbKgUKmqicia3A&#10;YuytC/evOW5FIsXlRK0DM7IySaYzPIS69QN/Ksjcv3Eq/BiyFY/lQJFgTC9DNY2lEcj7Uzz8fbNP&#10;Me2IVZqhlUZAGlNiJrJhs2pKWiuS6QGlpDVsMiGNtTWd0u/LxmJjuippDaOYtEk1xFtR0qgTZsJ7&#10;DzAqjfEwFevWhFJck4oaSh3e/Eik8V8jLU0SP5PFX6Xj7QV710hLRTKZ+W6XNBcVLzTtto200gn6&#10;vDUbVZ+3IpZy11BTTRy3QlG4gTrDxmydiq/3AwDxdSZk7eEtFMKm1riZx1QJCMNuNcISNcLw8Bph&#10;qREozwVD1whLFOm51IczWqtYqZQtVaVe+N0x+QfsCiJTYmRFMSUrlTKAYmSFQtjtuDd3TZFMsauH&#10;nLHeIIWaMiK4O8zIUolApaFGphGWqOFIkklghKUOIbbHm80ISxRkKcocmg1SVFMcVCp7HpWRG2TK&#10;+hgyMTMQsBPeEZLTxZolilfNRq1eWz7TP+xFg9yYRrVmiZrn4SSnCWGpC06TP6/WLFGYxkyJ2iCp&#10;CwgbzytPTGOi5nFIGM2MLHUBOT6K/bin4u3L5PuXaNFO2Yz8ESMrFNN4GGNpvWZFPNVrVii/ZkU9&#10;hTFBRpwZWWkQvRuLfIo314XsCzV8N0KdZhpTF3CmcY2YkSUK39l0BzDCUhfQz4VSv0ZYohCG78CY&#10;BUVBncLsivlQKIThg1TTmLqA2rh4c83IEvWKNUtdQDoSLn8jLFEQM/B3qmlMXXBizZ6MwdP01QOd&#10;s1UFpKKisoH5RjGyQnGdkYVrtH6RUcmYwqAwwvohYy/P4rBSagEWqxHWGoQ66yY9Af9+6G/86LQP&#10;MMISxaOJ1tJmg1Dn8eWymBCB0iCF4qmFwaOEpS6gSiDPTzOyRGFdEUlXGyStCaqZYCcZYYmi+D1v&#10;T6Mbi5YKd43PNMJKgxB/3RmaOEGSWDOY5USyjbBEHQgts0WE1p8mHi+mnJ7GROlpJM0ghB0nvU5M&#10;Y6P0Btlq2N9H9tyIYz2NjdJbf6uw/CJs6zRihJUGobK0yl3F9Z3TKJ+5jdLPXF47IQwCB9nGatES&#10;xpbeQVJZb8et9PV9Hkea8hc0bKSphH4ibzU21Cr2xNLcf4BRBUDFgqbh28tRI6pvZzJhOCu3lPml&#10;CU7N0JTGw1qZxQ0jzo5TWyhIonYljUYshjbYMNIluHiNtOakUp4ehrVYt4IR+aYCoTAf6QpWY6No&#10;urFFGuZPQHNSYW1SuNmMrVQJzdPgdonzNr3kXs4bnSouRyWtYHA4aNBtpKVSIBRHwTPxvMZxlR8J&#10;/U/FubAYE4aZqxydD7A53Lwn1+etOamUPJn6Cmtd0jCs/qnlJKSlUoCxQGtCJa1g08jbkPC5BnMm&#10;ad5Bbp0ZW8I4AUyt2iWtSwjQmDQUlHd8JCebRlUiHIQ9ETA4OyR5mrEVjNPGJhWOEf5aSaP7GryW&#10;9S4pGPPByVHSSilw41Afz0hLGDcOxoLZk81JpbozmtJIS13CW2N7nq9PQHNScf+ihYy01CV7nmzK&#10;CcltlutGdzAGZ6QljF3iwtj4RksaxXVN+LVh2DKkEqoTUEphmoi7dUsYzQCnM7bQXEVl5U1Erytz&#10;4xRsxkZNGSMtlcI8ipQLjaspFoAXOy1yjbQHTio72RSjpL9dSdtIkWJsD5xUijaq51TBpgvLwNbn&#10;rTmpgDio4gQUjPNG93ElLZUCeQlSlxSV1euSLnNKRhVdJM3YSpeQCYr9amYylQJvHBLclbSEEcem&#10;J5iS1rqEbH+lS44JQxrhArVuqRQ43TTkUWNL2HNLOnXe0sCYLAhImGbdEobaIq1T8BR5msQxhQM+&#10;jViNtIQNIwDlJXbJAyd1bmFz3grG3X3D5WektV1ChRY1k8Vl5XTDVDe7pFmpOITJ6REzWTCkEXwx&#10;J6DIrOx+pJl1K9g4XCGvmZlMpTBhAxVjZjvF5qI57bSNNNJSKQxzmc1sZjJhWObYympPplLgkiSm&#10;qqQVbActySQ+cp5jStj9R9Vy4RE2FZTUuqVS4L6hJ7kIkJLoVR8Jv8XNZCoFpE1cxKxbwyiRZwLN&#10;mJ31kTSJNmmWjzDKQpKZs7YUmpZKDsQUyl+/cR5gGCYmRoptUGMjNdCUwHmA8QxW1cbJ/kxpNJOf&#10;p5EYW8Ew8KhQYWYylQLfiII1/sliwRIK4LgpaakUhl89zwcxtoLBuKWuiBlbKwXODcpcSCsY2RMo&#10;ISOtdAlVhydWJ6QV7EC6nrJeqzYqT6OpgGmklS7Z4rJGKxehlasDMpSaydIlNukFdkWcAKQdXcOY&#10;go3DarLY17qkmKk8oKcTrZjJgnEJH0kGNdJSlyCNlkKCP84mjCmZK9+9qIqZOp2encewYJAghkFr&#10;xpa6BOOJ5EBzAprQeoSEojxPRU3FDKVwtFq30iVT7sbQ+jiXsQA8VugMaW7TgmHe45A2lkLVS51C&#10;GoTtzJ4sXUIPRwiBZt1SKexx6czVsdZcXWmVjqzTQ0qct1QKeJVJR1fSEsaF48qtUNE+140MUsK0&#10;YmwFQxr1PswbpwiqGIUEF80JKBjPdVJIlbRUCtuzz5AkCVHElEyQcOoUrdftkgYGFEFKAJl1Kxhm&#10;CaWb1Nhal5D8rm7TprZutezMCShqK0x8LHw1ttYlF7SCGlvrkut5uJzr81aU2ImPuFhHVVPFsY8/&#10;2uiSgvGkJWfY2FxVhZUbB21uLIWCcePcroZaQrHM2Mpzm7oXVcGQdiaJTpyAYqrisuW9aNatYNzd&#10;9LIzdklRVb3NVTAU0NbhZH26i+HKc/3s3jgFw8tMOSsTySyyKtYr9qTRkwXjuqGDgznd19QlWFwc&#10;brVuBbP8bsJmsSfn1Teh5PXpbhgNiPBFmD2ZugTayBRBNNIKhroDZ6SVgYHa4vo20go2PVlNaQuq&#10;xeVMQjFW3TAeYZRIMDUyD01ZxaAc9SrWLVUQbhaSf42F98BZvV1VMye6FeWUwGXhKSzWraiu48PD&#10;QybGVjCOKUrBnLfiunqPYcHmSeu8M0V2Rb3yflZjK3Nmin0oXdK8VVQJziczk6lLYA5McMusW+kS&#10;/MpTE2a9J6veKxcVGQTGq9ZVWCcFTHlnCuYj0EV4nZqevCDM2FKXDG+DFTAzWboESq4q20GwIc7b&#10;PPsIrhhppRSo9YEyMWNL2DwfVGlCvCPxkQSoaMotdknDpi4YsZX12I5VwnWavE1QfrknGwYP9UaL&#10;HSOtHiu0DlVJ6ceu/PoEc+Ag3ji4EHImvbSE8YC20lIp4J6nR6zwvR6LLktK7vFgfObYZjW26wDN&#10;uiUMaSflDcUb1tIwJ9UuSRjSrlPLYWm9ck5KGpwn48Fo2FTZxFYw0lIp4K3EryNON00v4yORNm9h&#10;Iy2Vwkh7Mn3V0PktTe6SIrBihZLdb8ZWMMaGV82sW/NeUQqqvtGxYOySi3oHUAYjpgTNBe3PnLeC&#10;TRxtZ3gKlLxqaRRGEjnODRtpc3DWJ6AJrDjoMfLE6S7YJs0U78Dz0GMbw8RISxjS6BViTkATWGnG&#10;QY6/kVa6BGtyrnwxk61LcOoYJios6pgSYrvwe9TYUilQ8AY9qcaWMOoLHhXHkNz8+Mgpr0N7MTOT&#10;CeO80T5JeDDwPZQ0WEhq3QrmdUkRWAm+wp80YyuYv7urhCuHdPzYYiYLNmaCKnGBG7lmEg638Zk3&#10;jE/kVjYnoHmv+OIwhMzY0pyhCgXOCKO5HnivhGNMhin5qzElpJeSlG3O2wPvFQ3EVl5brwUjMRL/&#10;pDoBqRS4ODhvaiYThmVOiox4LZI3FVMy19QQxsXYEsYuwa1j3gFFYOUEsEuUtNIlZ0wM4+klvFpj&#10;wxGidknB/KujCKwYXIzN6JKCeQuvCKxoZS5Gs0sKhlamNo/ZJUVgnQbTNKYWu6Rg3DgkVpnz1rxX&#10;7AQ8y0Za6RLqYKl8HKagdgmPU1PGu2HM5E3liB2LwMq6nfGbm7GVXQJ3D1+XsEu6FiukV5q5Gmmt&#10;S0gFN54nmhjVTM6kqD2ZMDTXRild21zNe33aHxUTFV9ffCQ3zjQYFDNZBFb0JOtmxlawKeqG89VI&#10;K94r1StIfhDr1rzX6Weo3qZFYMUXxB1gdknBNPObkGAsgOZiN4wSijyNjV1SBNbhnKlYB8nL8ZE8&#10;+biF1bqVLiFHHmPNrFvCdDYCMcj4SNSPy9pq2Hh6KaVl9mQqBULJVAxWezJhaC3ck2rdUikQkkSg&#10;2pMFo3X9pEysdclDOVZm0uRR4dfKBdhxuNVMNu91OteYbATaiaQ0LC4uVDG2JrBiO+GNE3uyYfBX&#10;qZBipJW/hPYWqvw6ZkiNTbKjj817ZZuotjAPMFvHjydsfiSBU1huZiYLhjJxPvOuyArfxnlDGzYV&#10;IpXN9ViRlZi82iWlgmxBUIJSOZMEQKGHmpksmK3RTNnckgYXWL1xGnYg2mcY+7BeShpkTVPS7AEG&#10;4WqmZK25msDKFlGVv1Cm+ZFIm7JaQlrZJdSkpO6DWLfmvWL1ErUw0lopPIEyN07zXqEhTWN2Mbay&#10;S3iaTvvZ9Uu4ea8E85+UT6EJrNAbsGiMtAddgrNdjS0NDLK9UQtqbAXD6KIPipnJVgq8hJU92bxX&#10;mBRk0xpprRSIyJg8YQq45AnY81RRnt4msPKJB5PXQT2tkjZBEjW20iXQiVTB6+NDNddpu25OdxNY&#10;iYdOwfH1CWjYDh82SmF93prAOs1RlS+oYRAAFDuaYiy5AKy+atbVMJ7qF9VehOBSSpvXgzpvBcM7&#10;iTQ1k6UU8ARBcjPrljCdtwgXusYGC0+dgILxDqaCj7Fem8CKU4dNacaWKgjFRWk0o7mawMp9fzV1&#10;MMgUjSnhJUwXUXXeSilgcOHqNWNLGBp5Ov+Z81a6hBKQN+XDK94rHgwub7NuTWCl7hK3gBhbwcjG&#10;oZ2SOQFNYNURsYLhwcYwNzPZBNYnssnVjVMwnGPcU0pa6RIdySzeK7FFon1q3VIpEO/m6JgIdNFl&#10;sYHoR2y8ak1gJRjgYsIFQxohKnO6u06rZiEVjAj0+apu02sqBS58smLNa7FgOOKojq7GlkoBXhCN&#10;NkWOGKHc1Fyzbu50ty4ZaWpsCdt2iZLWBNZtJs39VrDnmRQ882MRWDFlKJ9hNFfBMCeZf3PeisCK&#10;NNbbWOYFY2wk/xhd0rxXKp1PV8m1hVewqXlCCxVx4zTvVfOCCsYuocugOQFFYOUESF5QwQj/Xzg7&#10;ZmxpYLxCWsKGnU6KjJFWusTvkoS9YiZTKQx7zHHVmve67Uk1tlQKc95U3iLXWWqu4yT/iFwjzImA&#10;4dMh/ik8Tw3b4wlUlTyhzJc0GG6maG7D9jznVLYdz4yWBr9EaK6Gobm4TcXpxsZtabyphOZq2B4K&#10;9xnjafla5B5saZgmQnM1DGlEQIUuof1nS8MuETdOw5hJIuVCK1NIuaXRoVO8Axqm7wDOZUtz8e6G&#10;YQXtlC+IEt0ljTIk5sZp2EjbEWwSuySVArMPE1XtyYRNXEu1baFeycPYlM+8YewS2sEJW5mysC1N&#10;aq6Cec1VBNbxH3HHrS0FbJ74SELy1+k+t1635r3iaN8b/iQL1dJINlIzWbqEHmbKh0cx95J2vqmG&#10;TKfmvfqxpQpil1xgi5qZLF1ypvmusV5PRZfd0xWI9vJGWukS6Abk2JtdkjDSbykuKywFGifGAlCR&#10;lt1l7reCTQMo6jKbsaVSQBoqSI0tYYQWCW2adSsCKxEq6JNGcxWMhnl4MJS00iXWwiMqGwswFepO&#10;plI11QICNj4FVVWqYfCCCOaLFxX85JKGN87wlRvG2Li81UymUkBH4n01u6Tosig7pKmxpVKYIILK&#10;tCAhIKYEPxfUUCWtdQmFi01GGg6SlkZFF2MFHVIpTL0mKS1hjA1p5nQ375U6JNzDQnMVzOuS5r1S&#10;HWpI1ct3N3spZ5LqMSS4Cs1VBFY0FzlKRpcUbDT5Re3JIrAiDc+HsZULhs2Fv0SNrXSJvnGa9wqj&#10;GqvLzGTpEspSjDt6vW7Ne4XtQBqRkVa6RN/dRZel5gmBOzWTqRS8hVd0WW/hFe+Vj+TsmIlMVTLF&#10;oYyX61SsV2RBGDeyUpEga1Id15ZrcV5HlnoEFwpZis1LbaZUB2SMKoOkUDjupvjzelwPxFVKCppD&#10;XSiYR+hVI6vMism5Mqq4yK7UaFLd4eHJ5xySmmoSkRs1FoUbV2qPrfOoCKVgsccXXnlRGX8kZX8D&#10;NbJMkY1GIcvtw1NqDgJZcr0SNXNoeDJU0cpxUR3O7cNEXcj7UDZBVXalDpE7X4W6kC/o9ka+ZQj1&#10;q8Rq7uSYDWRN2XhxlltvEMBS+zBRyHKvpiapkiil3KuFmuIAhtlKtCpmg7IOU9VhfTkXClGKGYD/&#10;I2WdkWUMgUKh5VXHCrJOU9blNBpAjCtRMyq1N4rTSj24k6FX4PyOL0QW71yxD4uaSkKcO8uF8nOY&#10;GgCqg2obCncvxuX3RloOUE1gaZn1ShTFBy6QdtZnuUmpeE5MuJAYWo5rzC9jAzSTFRVgiKyk8Zcs&#10;rDEzriakUqpUPVkKxUNn0tLWc9h01CnkZuzDQpEfMO1/hKzSG3gV1PkqCqu2bYqKSlImhCKxDws1&#10;/gt1Lxd/leOPt8bISr0xdfkNDxjSV+wo+mwP22OtDwtFRsd0lhbrlRpgzyvY7Y1CTcBUub2Lg7on&#10;8ml46TwxcjrQbFfDkaLET8GoW6N2faPmDaamMZXAuHKUmV281T0coimBtF6zIqBitimPd4Hoh8xW&#10;NOe56KfMhjJvCjTNzVS7cuiHsWL0rVUmR4H2FIZVfT24slIW9rI5zgWiZB7VG9R6pRYYoozZiFWl&#10;dU+mifNhFu0UCpxyBRSInC5C1GbTF1eVVIyLKeJI9CNmnk0P6dQ8mptzCrnDVGjltVvCaNpJYFuc&#10;sNICU9vYvCCqQCvNHQhFiZJyZLvmN6JLlYnTKErpT3nQ9ciacEpNIOXgaxSkrYkzC2H1YMGCIMi2&#10;vsiKpQrPhUwFIyuVB+8Oil8YWYma8ILa+M01pYq+0lSFotkL1UvNuFJ5cFpIDTXjKhQmurPemmhK&#10;dE0FHBvFC1jR5XCI5L7nSjLVzx5QHGg4TWYaHxSBavhISCA/cTf8QSWs1Mdujw1n1qxQ2hqomqxU&#10;RpoMKXHISunsrJ3THFOr8h9Q1oJriulETMzIGqVt02aY2jNdKG10N7/0CTqA0VWF0o+JZpdOyS0l&#10;K/WHfiQ1t/QKgUAtWD539OOvKqoeGJfbHKlz9KO2y7BaJ0Sh6FDknBDFKqXIzZPpakH9qVBUOC5Q&#10;pkIpFqd0k6X2RqoOK4sSOvGFkAaGuLFUU40i95BaVOtxPTUNVctKa2VkGZoaNQliXLyeeVmZcSUK&#10;mia1Dcy48tFyOrPqwlFK4bv4QmTx9DOyUgMga8rZifVKFGHnscKWdiIxuvhCnJLMopGVKMJhE9oS&#10;slID4NjFCWFkJepIV2sy14SsNB9wc2PaG1mJgl5APMfISg0AoY0aLkZWoegOZPQGbNFYL8x61a2+&#10;UdMllC9cz2GRTjHryccT4yrUib2h5rC4o0NjMPXTyCGK2eCfTibxjPhSoMi7HPLJ+nwVasg/5m1E&#10;raiQRZKz4kg2CmfMZLWL9SoNMJQ5o+eLa8pikS1oZLUGoLKV2fNFUIV6i5VvZKUGGLIQqyzWq1DT&#10;Z0TJSg2gdVRVV9U6qtiiWs8XSuv5Kq3Kk/Ro2LNEfXP3TsE0QdWlmkWgKBlLXzexXoWiFOzUVljv&#10;+eKJnnj9mkpRWBjxhTzrd1S1FbJSb0x9BMNTJ0Zfso6QS42s1Buk1KogFVndKYuuf4aMALs/UHTj&#10;Hmt5fb4KRRrD1I8Wc5h6A5o1BaWNrERR4EARH6jqkePCF2BqOzaKmKcqWwnzOmTpe7lQ5GKpkutP&#10;xQxFFpNv5rDtDdbL2KLFCz3CpzZ9c58KtSW5CJogfadyDqGKq31YKHYvdf7EPixO6HTHNJVvqVoe&#10;X4j9yrk0skoDbBl9Yr2KR0pXawoFGlmtAUgKMO+UYpEiC46mkZV644jfxoT54MHVHN5IujWySgNQ&#10;BJjQ8VpHFYMUeoBqFMqUxRdOkqKybQqlz3IRSMmPJGRnxlXaZnSU2vOlAaYktbHni0CqdW9RQYeY&#10;4dar7A3uFGZjfacUFRQ7ameqH2BS5yrPXWnmsKignBQVKcV9mrKmQIkaV+oNEv5u6l1ZtFPsKIrJ&#10;mTlMvYF9SGETsQ+LQDotpZWOagIpFZfHtbQ+zA2bd7aaxFQc0OIuqpMZT91YMQguqlg8l2OibrPO&#10;Rk01bNrpGpVYbFA4iRhTahpTd+CsVKlObIccmV+zguk1SzVAISDq7xpNVTVSedSb/Gu8fzmwy2x9&#10;I6tgrJgyfosPSvEmekQqWak9CE7xjeJEFyHUT2LB9CSm9iDmNnpRnOhin6IGlOehCKFDYlCJoNDG&#10;Yp3xPDhZpQV2DMuUliIVP2VRyMoc5yKEEkwksKI2R6qc6xCazd4oHUBbWtVAAJpDjGuq0KtxpQqg&#10;XNzZ1DfgaZ2itvZca0Og+KA3nNIqIFAouDQUJhJTWHzQG4wCpXwLNUdZOUeLD3qdjqHmci4UcXDn&#10;HG0+KFlopqw4hUhjucjTIBXZzGGqjXGbGzYzMduUNV1EjB1QLFKqf2ElCg1VKGJ7FEo048rzf4Ym&#10;aBjGkCliXDwEmA4jK8//mUezMty6AOrxoAKkFMWNLyS19KIcKoUi+VhVq3oqDimVPCDWm/VKtUEh&#10;8SG2rPVGkUGnf5SyRwvFFKqOWqTExRwSHrkoB1ihUKE0+hTjKjIotdgVw5hqN/GFlNpR9ZopWxOo&#10;J5hIKqhSKAr9q6qIRIdS1nO/5vX7oVA4b0cDrPdGkUF5yA0NSchKa4OrQdWFJhCV48LZbggjjToQ&#10;IDVZYZQkDFl4bkg0NONKFDUIxrUv5rD0xhn+qJKVKN7MaEQjKzUAyVOqoBjmT8wG3V24Yo2sfKfA&#10;TcEYNXOYKHg65HoLWcUDvVzpkWD2YaEwlenAYWSlBqCGiQtoF3kUbuCU81zvjSpVesXJofR8ofY4&#10;b1RQpWmgBMFVILFQPG5I5DXjSg1AtSAaD4i90cVN591rdFSxQCn3TbN4Iyu1DaaoC3Q8UEcxUpQX&#10;sWBnFtmc5eaAjsPH1FehCUIc5hOZLoYw8lCe9IYvyxzmgnHtKWd280aJOE3L1vWlUjAqM6qz3ATQ&#10;CdOZHAj4DTGHmATKxm7+Jw3HqGQkxlUw/JzqCVv0TwhIcm8UzO6Non/Spm9CbmZcaaagbEyWAE7e&#10;mPhpwalIxQ0jY9BUOKGadMm6PGGAmXEljBZ2ysFcpFFo+7DAzfkq2FQtN7q36J+vWK/SG3a90nLA&#10;HMJxY1htxRpFiSr/YZFGh7U/Ld7WeqNgJ1xEwt5AveTe2E3FBiGrYegNcy+fizTKTXQhtWA9robh&#10;ojdvIh7INa79WRm+DYPxbO4v1idk4WfnE82wEiVdy+cqWjqNBk0MrFHP1fHWpg1JjzGsy7TFUKuV&#10;KGuKUqM3ZWGKHtQUJgpHu3oucwunLJ6VRss3ijDMxJeWZu+5ipWeaXdjog6NIgOS142RlQ8Okhkh&#10;WphtmCh6EmLcCFnF/qRq3DQeWGookrhi5ik2t7uYcRX7k+L1TzBohax83JCEpwqdcTHGF07RUC49&#10;IStRdMLamRLcmE0pixCiqXLWqCNF2k2RB/qTtSxezGZciaKw8pReWe/5Yn/Cu3VavlDseAotG1mp&#10;AXA6jlEp1itR9F1VLodzsT/pvzMpvEJWahsqw05+t5jDNDcOMBfdeiWK+x+ShJGVGoBc0GHdiXEl&#10;iiYb1F8Ssor9idlLMrmQVagLM2hyBKnBG3seWTvjcmgUoSVKwppxpQagWJaysKllFl9oC1gRWAsU&#10;Ec5pw7Jer0JRDlxxpFigknXYmXyzRlEhfW+KL1FTL2XR1xotKsaVqOmEuRO5zOfijNJ1UOUXN4r3&#10;0PS8W5/lYn/i+obXasaVegM/IMaDkZUagKeD6hLGHo+ZJ/YF59nISg1g02KJaaQsTGV1vor9ObVO&#10;zZYvEHvQ1VDBvxtfCNlGmdgFIrpMLWkzh8X+pDWScRDxq+MDod1T7dHsjWJ/4qhU11eBaMF0UCEO&#10;jm58Iu5NZfYWCDYQXbDM+Sr2J+fEFBrB5o8PZL1Ih1FzmJbDjaoVah8miH1IbqbaG6kBxrUs2AAc&#10;+BoXZgrdEdY6qtifo6GMiirQjIvynEZWaQDmUEToqUrW4zrMsVyPq9ifWwEVM4mFuqHnle4t9icE&#10;Xx6kQs8XiuNF2q4ZV6kAYhVP5q4szihXCqRRI6vsDfSaWrDijCLrYty9JMHmMsOFN9SDRlEFVBUo&#10;ogNFyprK82bTF0rbUU395J1ioim8FuILtX3YhFHSSA6CpEcXiZbF09fsjbQcMDcoyWP2fKK0jV28&#10;zz3K1xDnSOGOceGbgxMkxlW8T8pQ4RYR4yoUraWnnMZaRxVdFNc3KYxGVloprB4FDo2s1BsHODDK&#10;R1RkUR5SVCUxslJvED7gjxlXouBvkSRsZKXegJU6DafWb4ciixJMIdZmZKXesHQb4iCxDzd/lLEB&#10;ii2KYwm2mBlX6o3xsxkKPTUQ4wvP5Acqn16htoOixpUaANNmp3x6xRYdv6jJl4aHEuMaHqGbw0Rp&#10;f28RP2m4Mtmt631YqM2PbeawiJ8w2lVewLlQ2j9fxM+JwZq+wudC6bhDET9x6eMMNHOYeoPPMylF&#10;eHdja+yx2GhfamQlbKJEarlSAQwleD5R7I2ETfRLyUoFwEuKGJqxbYouKtkAfFHOIX42ghxmXAmz&#10;0cpiixKFxTNq/IcFgwN7MaZN8T5pmYjTQY0r9QbcIwyitQlQvM9pLDtEjPXeKJi5uorzOQ1ZIKYa&#10;OWlrTCUNM6S0NIgP88xTohKG91WNKo8+WRhwX5SoB5i6TIonOq3LVSYnXv84JGQsmYp6HPUAwbS7&#10;wZszq5UwjDXlfC2e6BQKdG6vgm01VszWyKOPwrhdlQe7Ko0SpTB8StyLOYd4OlV2ZcMgLJsuMXT4&#10;almO09OwKc1vHBvN+LRcJTIU4hOpTKpurgfGJ/whw/c6F8zOYTM+YZeq7GWc4zEueKIm7YtaAAEi&#10;m4We40ZvFOyAjlLrlQqAANHOWWtFFKVgmuECUqU9xwX7bWrVrW+Thg2bQpzlInyObT3Nd4WsMlCs&#10;rNIbkJydBVU80c26NuMqvUHkgOe8GVfB7LhKb1Bn7WYSv0ikzGUm4dnclUX4JIMTep65Uwo2nZLN&#10;3ijCJ62SiX2ZfVgwq+eL8ElQFF6vkpV6w1qhzROl7sk0iVjv+YLBLTGFWWgIm4uMrMloFbISNhW4&#10;jFO5eaJMIG5lIyvVjZ7DUgBojSn0LsaVMHwvKkD0wBPFtlEvr4KRA6PsqCJ8YotSsV2NK/UGyfqm&#10;SCD0+twbuOXJaDFzmDAuC+McwrtYsmBTmYS2ho05L3TUpXmixBLVy6thVzyi4l5mK+S4ztjYpmtn&#10;w248OdS4yt6g1ITylmOJ5ydis5loL787Ufzj3rg2HmC42A5C0xMvfBAG3269Ex9gu6ebiX3R5amE&#10;0VkX6tFSdTzAcIkanUhvkhIGo8ok+DzAhmEmorCXYotSwoROLCJ08wA70DlHrVmqAYRBCRIWDg0z&#10;c0IwBYwKprZHoi4kgZtCXA8wEmKN/cvNmsIoks2lKTZIw8btaBRIMUap538iMm2Eld7hnQPtfukn&#10;Iom4RjbmgND4DzAc/Ybfg9FQwrjLTI2AB9j429XISoPQzUa9WUhYym/EFWsMU2i9ieJRpRKzGkZ8&#10;/+a2fmkQbnZVdxELO77xwNY3rrBLVQ3d4zDamedYwyiVPTwksRtLFSAMGrjZ+glDGO9TIaw4oNgR&#10;ZECbK6ZhMAXUBinqKAqVhD8zsoLhnn46mjc0XuxcaqTt4OysL7SCwQKDMSkyIC9FBJ2y6GNsCmml&#10;emjdSecjs2ypRKA9bBV5hLSE8W6cS81IS3WAtM3gFNISBhuUavHivQSZoNZtmjiIt1nDRoOr9A4M&#10;sZKGl8BY+w1D2hQOMDOZDxKmw0pLGNK4sJW0Vgk3+nyoE5AwOofvhpq01lvFC2VsPCPNuhVsOMMU&#10;lzDS0hqZHOC9yYikwXss93hOJn4ixla6hJwFld2EqfNvk5ZKgUQqwq5qJhOG5trNZS/Glkph0rbG&#10;Qluf7qaVThlodbsVQxRp+EONniyYPwFVVvQAFx7NbMaWKoggJWxgc96KJYo0qNFq3VIF7akLNrxe&#10;sW6pFJBG4FGNLWEERbfWiEJaKoXDhG6MJxAdnCfgdEBRmj1ZVFGkEUIwZknB9jzYIJmKmSyy6Eib&#10;19f6BBQMacykud+KLjozydIZaaVLKDKsejnD9IoF8LukYHts68kNWO+SIpr6E1AwTgAEVbVL0sBA&#10;mjzdxTXldB93B3MHFG3Ua66CobnQCUpaKgWvlYtvyt2NNKNLqkAp9au3EnTiBJQuOcIQJhQhdkkq&#10;BaRBv1PnLWF+Jos+ijQ8VEZPFmxP85EJma7H1rRTCPZjYq9nsmAEdSYh10hLpcAuwS4xN04xTznd&#10;0BLNnqyKo0hD46mZTBXELbWlaomZbLvkgKPA7JJin9IjhRtHje1Bl2wFH8W6JYwANHU9lbQ0MLBe&#10;8bCosSVsz/OBCidml5QuoYCYKqkIpTuuDqRBoVZ7MpXCZF5MpVMxkwmjsATRJCUtlQJ+UwIvSlrC&#10;psSk8xQWpRRp0PTMeSsY0nDJm7EVqZR3N/4Sc94KRptiyJ5GKxetdGxQPChi3QpGm1eeb0paKoWh&#10;zF9M9BD9lnuSukVwFcUJKEYqY9sIn+s9WbBXjC2VgvfOVAnTV6xbKgVmciu9I8aWMKIUNK4xuqR4&#10;qXACN9KdkFa6BH/+VKpb3wFFMR0G4pR1FdJKl9AmB1e0kZZKYaRB8TfSEgbZGX1u3gFFM0Ua9A8j&#10;rWATGSG2KsZWHFV2CZ4nc+MUzO+SqkyKXY7mUtLSnKEhAo52c7qrNulsLR4CYt0KRhwX41VJK7sE&#10;si+DM9ISxs6ifpiSVrpkqnK7XZIwrBIakippqRQodMHY1EwmjAAOTCu1J1Mp0HkIHr6JBxRjlecz&#10;NaLV2FIp0MSRHp9q3RK2pwT7GBhrzVWsVcKXU9nE7JLUJQdut3FrrqUVAZXnFDa9GVvD2MfjaBTS&#10;0omKNNIFjAejmKuoBOgeZpcUCXUyr1XtO7L+w1LAOUlYUY0tDYzDkVeHsoKavcpzkVqRZiZTKRxw&#10;fuOjF7vkgb86vFclLZXCK8ZWMBwmBPHN2FIpvGLdCgahxEWNio56oGPtLMDaUmgYrqejqf1IBeHc&#10;XFymdJ0x0grGe5b+c2YmSylM6Qzlnywm6wGDkie7kNakVJxjkyu6nsmGYSxT6c5IK11CSJIXo5FW&#10;sCHZmPqF9D7NdUNtYWEYaQXDMIEjbcZWuoT8FOIIRlrDSORQd3dxWiG136Y/rFi3UkEH1k29A4rV&#10;Ov3NSVMx0kqXEMuftLb1jVOFTKfCOI3ljLTSJbgvVJVmyKW5S4itK4b1A4xKplTHM2NrpUAaneIp&#10;FCWWM4qmFPl3l2K34vSAqm40V8OQdiOUvFw3atv9W2byAUZtDHrZGWl/ohTMLiFOmh+JExsr20hr&#10;pTDPDnHeOMspDQPjZl6LMI4SRmm9I2SK5el+gFH5Y3oViXUrpUD0R3W2h/yZH0mSAUxXI62UAtII&#10;ppmxFQxpKouXY5IfSfxTFbJ/gJHVJMdWugQzlJ7uZmwFg4JESMDMZOkSJvJqSnqReZ5Tgi2zo/Gp&#10;2CVll+xOJ2WXkL5T0tDKxmdOpkDCdnBrTTzgAUb7HFXyDYd8SaNsliF6P8Bgkg5RZD2TTXe9cXe7&#10;sZUuwYGnSudxe8bYMBS4uYwuKRiNiK5oPDO2Ugq7KRkr7m5qsMdHIo1GBEaXFHV1qkU9Gf71tWF+&#10;3VKXQAydd7443cWUnWqdKC8zk6kUhjdwNDUBrs15hTh84bEi9mQqBQoD7bB6zdgShguJAyc8vRTO&#10;jOXGYUUA1OjJgiEN74yxS4q/ijRm0uzJgiGNqTRjawIrEcmbiXVQYCqmhAlBnNklTWC9UkzPVHO4&#10;FgxpU2dJ7JLivWqiPkHBHNuUFjBMVLzdAcPVflYtJRs2rnYeAmZsaWDsMdQg0IsTUBVXJ7Sl+Fzw&#10;C3JsF64AE11vGK72KWtsxla65II4U5cI/2B8JNJwq5k7oEqhwp4kbmR0ScGYycMU2F5rriqGiidi&#10;uimZdUsVNNRoFVvEWIopQRqZU2aXFIyxUWrIjK0JrOQzqLrShMDiI4d6T0xMzGQTWMk7PJp4NyGw&#10;lobVpaSlUqBSHle3msmEEdwlzcKcgCawEnpA5YldUjCkzTvfzGTpEvbxdGdfv9+K98q6ceMInwKK&#10;MRaALonkD6uZTBjSuLuVtFQK+BkpMWveb02XfeKFY+I4vIRqbOSxmsYgDWNsHADzomoCK4TSKVoi&#10;1q11CUkkhhuKY7HGNgl9ZiYLhlYmZ8ictyawosoV44Nlio9EGjNpbtPivfJU4SWsxta6ZB7eamyp&#10;FFhq+AbGO1O81yHBTLBpfeM0gZVS+tzeYpcUbKRNyQMhrXQJxBmaSBhpCZs0HtVQAwMylpsIldRc&#10;BYMqhVZWu6R0CVrZ+RSK90oIgQvHnO7ivUKBIR9E7clUQUhj2ZS0VAoUx7/BGTfrljCk8cfcOE1g&#10;xRWkymrzu2O5kcZWNuvWBFZS9E4m/sbrPKVNTy4TWcGrFTDqQVAsxJzughFXRJWZ+614r9SQo2id&#10;kpYq6BXS6o2DKlFZJNfivfLmJpSs1i2VAk4WEkfN/VZ1V4fAelWWeRVeJbCyn3IS69u0YEOv4g0t&#10;9GQTWMkjVO2HKcQXm2vGdlEv4SqjOkQ1uMdmbKVLcJdQdcyMLZWCrgIE87THxuk2mqsJrOSjqa5K&#10;FMhsaXJPNoGVroVTUG29SwrGuhEnV2MrXTL2halVQj25HNsTJFvDob82gdVWimoYumTefWKXNIGV&#10;PalqKtGDpcc2YQsjrXXJPGnN/Va8V7Y/p9vYXFVWFX8Cd4DRJQVjJu3YUilA9MeAVdIS5m/T4r1S&#10;o5KeqUpa6RJqkD2ZjGuIj7HcsFJclcqGjT05zVbX1msTWPHYIlCc7oJ567UJrKTHwLs00souoa/A&#10;fm+8ocV7ZSbh5hrLvGDPYzNetSawTvk4J63tEhSXelFVsVVOAEV71Nhal7Br+EixS1qXYKmpiFgV&#10;d/W6pAqukqLkarTRfT4OzlzceD7M2FIpYCncnF+5eK+vGFsqBXhS1ylVsL5Nq8Tr6EleOWZspUvo&#10;pHhU9mTTZZ/sLikCK1YQnDMztoLxNuUImHUrAituXl5GSlrrEuudKQLr/sq6Kc1VMEjVeJ7MuhWB&#10;dWrwTHee9S4pGDRnSqKbO6AIrEQyXfWea8GICdMxQ0krXYL+cVq5KreSxUYEWu2SUgqT+aD0ZJV8&#10;pTIR5GglLXUJzRhJATVauXmvmmHVvFfuG5WRhl5MPYnqmjDC+g5oAuv0pjL1FFDCJY3o+sFIawIr&#10;ZFlVUYStVNI4Oia3jxLxBeMEmCrJD7DRCuqV/8B7xUGpIisNm6RMU9USY7XGNuk45h3QMHwRELrE&#10;LmneK6cGGpLQXA2bO1+d7ua9QmA9qzdOw8jb5QFnxla6hC2pMuVpGJcLgNfDWebNez2Q+6BYEQ+w&#10;CeWbG6cJrOSDTLnP9Y3zAOORaTJAiTb0lFAkVO3JgmGan0ys49a81x0p6IaF9ADD9U165XqX3JrA&#10;yo1DltJ6Jh9gMGeGVL3UyiTJxUzCHsOxrKQlbHLCJwldSEtdgqUwjDoztoQRoSUgJvwlpLvV2PBG&#10;Gz3ZMKyg0xD9xdjKLhlPu2FFkDoYH4mFNwwHIy2VwqS88xY2M5kwon288tXY0i7BMnc+PLwxObbx&#10;YBj2GBZdwNgizofXMN4BVloqBaThDRWaC553fCSqhPU2J6B4r3sym1S0j/Telua8M7fivU7RPtSy&#10;2CUF8zPZvFdw8xBb3gEEjmtswycye7IIrNQOnr1spJUumW80/hJ43vGRk0uuvDMNY0Zc3PRWBFaK&#10;4E/ZUDO20iVjzBh7ksIjNTY6RpgIdMOId+O0FTxznN0lDZ+CeeM0TMfyuc9K2pGKtOIl3DD4JWRJ&#10;qj2ZSoFrgxQ1dQISNtJU82N4pzk2qtjSukfskoJxB+ChN5qrCKxktqoiALdCIcwRGuHwxtCQRRkM&#10;M7JEwQzl5jB3adFXJ7temUCFgmLLLBrzrkiv+BydjizUgakfivPaJiny6lRsVWqkUBCjdyrZGhsw&#10;1uxKXwxTnbFR2sN1K+oqDkb6SJkNkrrnFSNLJUKDMSg6RliiyBfFd2d0SPFd8QC5K7tQbBD+Y4QV&#10;b5WGi6SimaEVTFOwSceOHTJ5aNOEem0gFAwdwuY3x7p4q3uebROLF9JaiaAOjHvrdky7AtUPsURJ&#10;S9hUcqGXpzjYxVvd73Gxm3RFsjBiAZDGG1XQE2CFBwxzBFvLXKIFQ5qjhGIPlDQ0hFL+BXumhKqZ&#10;TJWAYccpFQFMzmV8JNK4641CbrorD+ep1Sf2ZKmSje6qxpZ2BUd7ezUIaQljbDM4sSeLt8pjA7+k&#10;2SUFe4W00iXkVCpKKC15et243IyebLor5KOrWreC+V1SvNWpBq+S/0n66LHJPVm8VR0uxb3R0nhs&#10;mBPQ9VrhyE623HpPFuwVM1m6ZDIllJ58oLtarVy8VYgeNJsyp7tg3G88iczpbrorcU9VJIUgT60b&#10;QT7TooNOEgEjfE9cQI0tYVgK3AFmlxRvlYqmWMnGUigY0rarY20mF2+VVBWcaWZPFmwufFV6mABK&#10;ziTF7EgEESegYJPSB41MaOWmu+K5ds7rgiFt6OxGWioFZpK8YuO4aLorDzBVop2Pypk8Y2Aoe7Jg&#10;7JLNlyN2SekSjCDUslm3hCFNPkqLt4qBx4WqdknbJTivTQDz1nRXvJk75UooGJpL6pLirVIOHjqQ&#10;msnWJdZxUbxVqIUUJTIzWTCsV06A0crFW/W3acHGMsftLc5b8Vants1FOZwK9gppaWCMJpke3eu7&#10;u1iy3sIr3up0LjmaQlk4i0IpIM0lfvISDRi2Mv4cNbaEvUJaKgWk8ZFKWsK8FVRlXr2rvGCcbnwK&#10;5h3QdFeifM4uKdgr9mQqBd5vONQEUZ/a9rHcI20YG+s7oHirtLXffKfrE1AwpHHjmFdH012316LR&#10;kwVjl4z5asZWdsn2ElbSErbtSZNmSnpuLADrNh29hC4p2EhTxW3g85c07BKTsNsw1o2trHZJKgV8&#10;QZwbNbaE+fNWvFX8XET+lbTWJdYzX7xVTCe8Y0ZzFQwrCDeXmsl8rOCfRJWosSXMvwOKt4qrgEJs&#10;ZkuWKjlBW1UmV9FWx1+rrMlC4VSm/IuxE4rsSjM13m9iZIXCN8+imUdAkVZJ1R5TZq0jC4UwRmZ0&#10;ZHFWmQzeRUZYah/P8SjK6oXJV4GAQiGMl6Jas1QH9MtQHaGIHIam48q4UMhLKP8irNIHWBW1wQtW&#10;wiiHZxIH4a8FjNa8RKbMmiWKErR4s9U0pi4gmoI3wQhL1CumMXUBmhH/lhGWKJ5sxNLNOSuyKlt/&#10;9M76nBVqylrO7K8tn6K4oghUfQ34ZLHSh4kAqAu0qKo4LFzkplCQrhmZmsbUBXRTGZSYxkQdqMW4&#10;NxnxlEuLCaFZlWqU0SiIhESbzO1ZPNUn1JXiLRaKclPTUtpskNQFtHi7mlKk8AhiPiCpcskoYakL&#10;KBIDvdusWaIQdphCKmLrpy6AV3ZSFs8DtRV1pSINRW3FFzzlAcRuLA3Coqkqw/tdUVufdvu9Yf48&#10;wKZZpEqVApfqgGYjqLr14B5gFAx2DGhw+TQ50avKOCMfYNwXuHXFngSXKuFIxr65aR5gFPHFghGH&#10;G1yqkiNk2oOoUvIA4wV7m1lZHgJwaViQnKWKbT/AEIfN5EaXigHnm2LTIi5h0+xWvevBpWo44qU1&#10;lt0DDA8VqVbC2gKXKgUWqHJJPsB0QwlwqR64O2i1pM5dwqaZ+9XUF9jviq06NV8MXeABRvtyeisK&#10;vwW41Cr0PFfR0gcYjqMrtTXNQWi+Kq8UQ09AXCojbnBuYycutQpNUFWxdMQl7DXiUqvgYFFd3RGX&#10;MArxox3c6FKr0OkBL6PZmU2QJe6jKpbwmaUeoLIYW+8BRqIcNfHUjdBcVxizppEL4lIZ4SohmcCJ&#10;S61y8KNL2JRCUHwPPrPUA6USTarWA2yKjBJuNeeueauULWFSlpYRVnmxZP1WaeYq5r0pAoa4VEaY&#10;KiRxCooVuFQPvG7PT8KN/QAj2EqMRN3mzV7FQ/n/STubXdly5Dq/SqFeQDdz/2U2VBp4rKEH9rBU&#10;bkgC2t0Nddlu++n9RW4Gk7F2nnu5oEYDt07kJhkkF4PBWPzh3vqZxixWBYNJMGOq70bzEI9bcwHD&#10;THFjMpDJSJiaEcoOVp6zCNd7prjRGMWV5KyOp2o3WpV4Tn7mXk36riSL63RmLvggXTEPG4c65qBS&#10;klG3fbIxi3ng+OfMDcRoWZJhG3iqdKoxR6uCTzu1jqS4koxLxHhGaaa4spWVnZQsEmagUpPxxDWr&#10;66niinmguJkdQpAcJVl4ODPnEUg3WhUmhIWVzMRAqMm4iHvq+jGKK+aBPpgbdzVZ3Kg9swGK4op5&#10;ACozWzc1Gcz+OrMDinTFPHBQb+bCCE3G5nHu6J+CSjEP8Wj71GK57IPlXpfpvivmgU1hM+QHtSvJ&#10;jOJG80CkbmbHFaWNqXhYhKuu59pytA74YTNXkFHamIrT2lxjP1Va2dLKDY9zjkpJxSFLemBqbi1b&#10;WtlSP3OtQmz1HwJvcciScw0zqCxbWrljcw4lJZVT2mhQ4jqSqXm8bITlbXkCVFOr8rKlNd6In9jh&#10;SEsWK7Qwh8yQ+0FmDj3AQmTOaSipYno8JlEyWhOMwsyFMOHzDjqylWzhUtUplIxWYY/H6mamnbIR&#10;ll0xjIC58TZahR23bcqXLRth2RUD5TVXt9Eq8GT4zIFCWnJMRZyVNw2n6la2tMICzlyLd/tWUnG9&#10;Ha+QTTnOZUvrfGnFlsSi4D5Xt9E7mcZk2QhLS1K3KctVtrRuXO0/NZ2WVLQkL7BPoaRsaSX0POcJ&#10;lVT4a8RV5uo22hIubppz88pGWJ7j5hDRlJ0sN7iGdZ1ryWJLuAzjICw4EXguO2FZ9s/sJmAEjBYI&#10;lHBEaq600ZbgGuLWTzjMZSMsm5cJx8+VNloF7hqaIXuo25jKsMplS+t0aSUV25CDSJnpt7Kllcje&#10;nOUqqZi78UumWrJsaZ3ut5KKHa1YhSk7Wbe08qDb1AgoqfAnWbDM1W30MNiaOrMPlvXCmMopbbQl&#10;zIpzdrLun8VPYAvJFEqKVZguraTCJLOynSpttAqxrWNqdJeNsPglK7cRTJVWbAnB9CkvqGyEfY3u&#10;Oc+8bmmdRkm1JTxfNsOJx8a/wTOE4pnZeyKpYv/s1CuPpBs9jOkRUFLhl/OYyVS/yQ2uYYEm5oCS&#10;itl0gV2fQUnd0kqEcypEU1Jxny1XVszVbbQKvC0/5ynU/bO8ajt1Lx79NtoSbPnc3F1S4TqzCWLi&#10;vl5KG60CSJ5jOUsqSiNwOGW5ypbWhZljDiWjBUJl+m2utNGWxO20c6WNqdiJzMVsU/5k2Qk7P7qL&#10;LYlHHufWOHVT62u1PjHeSirDV667WqEEp+aAkirOUPBW1Mzorttap+s2royYcXjmdK60MV4Sz5dN&#10;2ZKyh/bGs+2cmpmq22hL5ksrqdhrwV7CqdJGWzKNybIfFi8I+zpX2mhLpmecsiHWKW20CtO2pOyj&#10;jVBvXE47saIqN7hO28mSiodT2EQy15KjVZiOqpV7X9kRy86AqdLK9lY0nJvfSiqOaL6uQZxoybK/&#10;lSD2zDOn7PAavRnsDwuBKatcNrgS95i5p4jSii0xSiu2hJacY8bKxa/EgrDMcx1XzEIwY1NEXNlQ&#10;y14JtvHMteVoTdiUwIMTM05e2RxL7TiHPVe70ZxMUwJldyyvdQGUudJGc8JV43Ob2crVrziG7GWY&#10;mgbKTtdj7nX5OKc0LCDACDesTS29ywZZhs5cyKSkojQ2Ns20JFvnBi1nQ5Q1FeYk4hEThhkYDqXF&#10;vaMzTl5NFTFD3tCaKm00DDAJU0EMmPZBxziqEBfB/dhUwqYN6WYd2JqKdyrwTOb6rViTybACzv+g&#10;IxPqc47VJyJX0sVlgT92YDUV4Yip0U1kZyiNGMZM7KkmurGJMAbOTLeNpiSCSnNVK6l40S2ulp8p&#10;rRiFSf+VBdvQIDHfxLn0mdJGzyR4u7mWrKlm1/lsSBm0nPVfayrWixznmuq3uil2cr1IHGHQEYCy&#10;7JgabmVz62ysF/tWSmMPz9RamLl6SIdxnWLzayri83MzN4GcobDYgDY1AEoqLHTc/DoDybKxNao2&#10;cViNXiv2h83sHIOfKm20JNxXNLVPmwE2tAgHDg88tYnRVna1zvJvMG5jYTsjYGpuK/e+xuaGmUU+&#10;NNFY2P3JhD9Vs9EiwAfPTdtl+2ycOpuiHgiajjriJk8ZrZKKbaJcKjZTs7Kb9blPXTDLsB6tSOyV&#10;nuuzsgU2dt/M3NcYTtLQIHEqdCoww+HuIRmjfOruIEobkzHPxMbZCfCXC1xj28bMaW9KG40Ppodr&#10;uKZKK/aA0ywzB/8obUzGrYtTTy6SbLQHvE8+dRhPku14/1OUKXvTh35jywZ3cc84WyUZEae4mm2m&#10;30aLcGcxO3MrDHUbk2Hr2Ds2VdpoSDguO7fFnYjd0CQsNeJF24m6lT2s7NnYZo7Ox0J5LA3iYWqV&#10;CHE8JGOHwmNqfV+T8XDfOkUrsvF0LA1MTp0rqcnwK6aepKJJRqNwJzIzc5+VJONU6dTpeZKNRoFj&#10;F2wlmhkBJVmcV54K33H4emhJrpLhkZCp0sZk3AXNIbcpTI62hC06wVdMLKXKptf1fFdkZgSMtoS9&#10;BkzdU6WNyTDKwGSqbqNRWHb8qLnSxmRxEzoLvpm6jUZheVDaXEuWZDxPMnM7AMNyNAoYLm4DnWnJ&#10;muwJtT7lJZfNq5SG4zZV2miCFh5nmOu3snk1dm1MHSNmd/I4cPb9mLOTZfMqdzdx0f5U3UYThA/E&#10;q+ozKCmbVyHseCNkqrRqgojNT42AsnmVSyUnfa6SDA4/zkZNjICyeTVicFNcAGGfod8IVM2dhgNM&#10;QzKe6l0mR8CYjLs/ZkfAaBRm7yRgmI7J2JW7P+dacjQKvG7H/tIplIzJ2OzB4ZqZfiubV7n7lfvS&#10;ZkoryeKKjCnymZji0G8c++Z54KnSxmQ4Qfe50EXZvMrQnrpFNwK6g5K3B9HzqX4rm1cJzLOgnarb&#10;aEu4m3NuQzux2UFJVjjsxJ4qbUxGEG7Sey2bV4nUzt1HQMB6UJI7mr9xaHXClpQtr0GNzIV4SzIa&#10;CIZ2qrTRKDyxJVO7h9ngNNQN88pBvZmqjTaBY/A8lDDVbWOy9YBGnipsNAlPbvC9TwVmyo5Xnsya&#10;ecEej2d0SgjCcWvFFP5LOq72mTpJyLJ3aH1oEs6dzJzLrOkiejE1ldadq5wl5d3dmW4r6TguPBcH&#10;qjtXcdPm6FLWJkObcOHLlE9SN64uRKEZNROLgJJukk7EKx40nL7TNrzpIR0h0KlxvY+uBYXdp952&#10;pLAx3b5D1E2M67prlTmbkNpUM45W5D63hYtJYmgO9j7GZpSpwsZ0x36bMiJlpyv+GjHQKa+1pgP7&#10;U51Wdrri5j25rmWmajUdDwROjeu6Z5Vm5BKbqdKK9YnY0QxG6p7VlSfEcOQnhlpJt7O2mSpsNAas&#10;GOm2KYzUra4sSacKK16FUdiYThaj//DrH/71f/zz337/p3/89Q+//hv/8Q/xX7/9/c9Nxn/99Ouf&#10;//WXn7/9HD/89S9/++nvv/z821/+/Oe//fvvf/xvzEb/9/3nf//2M8nJklQtm+8lpnvHxDcrMd7j&#10;mPhuJabXxsSLlZjWHBOvVmJM7Jh4sxJjMsfEu5UYEzgmPqzEmLQx8cNKjH80Jn5aiYNiHlPzt4Ux&#10;BZmHsqBzS+kezoLVLck9pAXjWpJ7WAsKtST30BacaEnu4S1YzpLcQ1zwliW5h7lgIktyD3XBLY7J&#10;+dtBXbCFJbmHuqD/SnIPdcHnleQe6oKgK8k91AXjVpJ7qAvmrST3UBecWEnuoS5IrpLcQ12wViW5&#10;h7qgocbk/O2gLuioktxDXfBLJbmHuiCMSnIPdUHllOQe6oLSKck91AXZUpJ7qIsbQ0pyD3VxBUhJ&#10;7qEu7vQoyT3UBWExJudvB3VBXJTkHuqCUijJPdQFtVCSe6gLrqAk91AXUfyS3ENdhOVLcg91EZ4v&#10;yT3UReC8JPdQF7c/lOQe6iK0PSbnbwd1EeIuyT3URfC5JPdQF0HoktxDXUSVS3IPdRHvLck91EUA&#10;tyT3UBcR2ZLcQ11cK1CSe6iLqGlJ7qEuwqBjcv52UBfx0JLcQ10EKktyD3UReSzJPdRFLLEk91AX&#10;0cGS3ENdxPtKcg91EfkryT3URSyvJPdQF1G2ktxDXYTNxuT87aAu4mcluYe6CGyV5B7qIlRVknuo&#10;i2PWJbmHujg3XZJ7qIuD0CW5h7o4D1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DI&#10;viQvgwthYTMWikROsFlVuJAWCLwMFInwGF4GikSYDC8DRSJchpeBIhE2w8tAkQif4WWgSITR8DJQ&#10;JMJpWBkoiRHnrLwMFInwGl4GahNhNrwMFIlwG14GikTYDS8DRSL8hpeBIhGGw8tAkQjH4WWgSITl&#10;8DJQJMJzWBkosREHbrwMFIlwHV4GikTYDi8DRSJ8h5eBIhHGw8tAkQjn4WWgSIT18DJQJMJ7eBko&#10;EmE+vAwUiXAfVgZKdsQpDy8DRSL8h5eBIhEGxMtAkQgH4mWgSIQF8TJQJMKDeBkoEmFCvAwUiXAh&#10;XgaKRNgQLwNFInyIlYESIOwcMzNQJMKJeBooEmFFvAwUifAiXgaKRJgRLwNFItyIl4EiEXbEy0CR&#10;CD/iZaBIhCHxMlAkwpFYGSgpEpvMvQwUifAkXgaKRJgSLwNFIlyJl4EiEbbEy0CRCF/iZaBIhDHx&#10;MlAkwpl4GSgSYU28DBSJ8CZWBkqUcGOXmYEiEe7E00CRCHviZaBIhD/xMlAkwqB4GSgS4VC8DBSJ&#10;sCheBopEeBQvA0WiyZzwnmGNQofA0kDJE14RNjNQJJr8CXfoShVMBoX3ODQDE4mQJiWUzw2SZhso&#10;Ek0ehYcwVAMTiXGdaAkLm1wKz35qBqZNjEs/qwYmEpVQ4XIQrxfias6igcmpcF++ZmDaxLg/s2pg&#10;IjFuxKwZmEiMOy5rBqZNjGsrawYmEuMmypqBaRPjcsmagYnEuC+yZuAhkYtpagYhcIwq10FpBt7s&#10;zPPQmoGHRJ6z1gw8JHLZuGbgIZGjT5qBh8R7XJU4dmMIvF4QJHKXlZmBIPFuciwcm9cqmEhUjoUn&#10;5r0qxKWApRFNjoVrZDUDE4l6NIQLJc0qKBJNjoVHULQKJhL1gMjd5Fi4r0o1MJGoh0TuJsfCC2mq&#10;gYlE5Vh4jsDrxstREZNj4WY+qYLJsfCyk2ZgIvFyYMTkWO6XIyMmx8KtH1oF0yZejo2YHMv9cnDE&#10;5Fjul6MjJsfC7avSBibHctfjIyGwJhY9QHI3OZa7HiEJgaeB2kSTY+GRXm1E0ybqQZK7ybHwTLpq&#10;YNpEPUzCuWmzEdUmmhzLXTmWEFjdqEdKuEPIzEBtosmx8E6n9ILJsXCdhGZg+ol6tORucizcPaka&#10;mDZRj5fcTY7lrgdMQuDhQJFocix35VhCYGmgx0zuJsfCnTrSCybHwps8moFpE/WwCS/hmG2gNtHk&#10;WO564CQEXi+oTTQ5Fm4800Y0kajHTu4mx3JXjiUEVhvo0ZO7ybHc9fBJCDwNFIkmx3LXAygh8DRQ&#10;JJocC5fDCQ5MjoU7XjUDc3bWgyhcm2y2gdpEk2Ph0napgsmx3PU4SgisbtQDKXeTY+FNIq2CaRP1&#10;UMrd5FjueiwlBF4bKBJNjoXbKbUNTCTq4ZS7ybHclWMJgdUGyrHcTY7lHg/YlSiOybFwwaFmYNpE&#10;5Vju5jmVu3IsIfAaUW2iybFwtbO2gTk7K8fCbaZmFXR2Nk+s3JVjCYHViMqxcEm5mYEi0eRYeKBQ&#10;esE8uXJXjiUEXhvoisU8vcKd0VoF0yYqx8JjFWYV1CaaZ1h4rEWrYM7OyrFwG55VBR7YrRqEwOnG&#10;RTmWEHgZCBJ5B9nMQGbnxTzHwoWi2gaeTeR6Rc3AQ+KiHEsIvEYUJC4mx7LE+0/j1BYCTwPxExfz&#10;HAvvrI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F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107mxzLohxLCCwNlGPhoRkzA107mxwLrzYIEs1zLItyLCHw2kCRaHIsPKCl&#10;VTCRqBwLr/aYVVCbaHIsi55jCYHXiGoTTY5lUY4lBJYGeo6F1w7NDBSJJseyKMcSAq8KikSTY+FZ&#10;VEGieUfYohxLCLwqKBJNjoUnsLUKJhKVY1lMjoXHhKs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cwb&#10;o2YGikSTY1mVYwmB1Y3KsazmXWGrciwh8DRQm2hyLKtyLCHwNFAkmhzLenk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NAojnmOZVWOJQSeBhrFMTmWVTmWEHgaKBJNjmVVjiUE&#10;lgbKsawmx7LqOZYQeBooEk2OZdW7wkLgaaBINDmWVTmWEHgaKBJNjmVVjiUEngaKRJNj2ZRjCYGj&#10;waYcSwi8DGR23kyOZVOOJQSeBjI7bybHsuk5lhB4GsjsvJkcywalU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9mfuJsc&#10;y67vsYTA00DYvt3kWHa9KywEngbC9u0mx7LrXWEh8DQQjmU3OZZdz7GEwNNA2L7d5Fh25VhCYGmg&#10;HMtuciy7nmMJgaeBItHkWHY9xxICTwNFosmx7HqOJQSeBopEk2PZ9RxLCDwNFIkmx7IrxxICSwPl&#10;WHaTY9n1HEsIPA0UiSbHsus5lhB4GigSTY5l17vCQuBpoEg0OZZd7woLgaeBItHkWHblWEJgaaAc&#10;y25yLDuUSiHvQ+BpoEg0OZZdz7GEwNNAkWhyLLueYwmBp4Ei0eRYdj3HEgJPA0WiybHsyrGEwNJA&#10;OZbd5Fh2vSssBJ4GikSTY9n1HEsIPA0UiSbHsut7LCHwNFAkmhzLrneFhcDTQJFociy7ciwhsDRQ&#10;jmU3OZZdz7GEwNNAkWhyLLueYwmBp4Ei0eRYdr0rLASeBopEk2PZ9a6wEHgaKBJNjmVXjiUElgbK&#10;sewmx7JDqdTZ2eRYduVYQuBVQaI4u8mx7MqxhMDTQKI4u8mx7MqxhMDTQKI4u8mx7MqxhMDSQDmW&#10;3eRYduVYQuBpoEg0OZZdOZYQeBooEk2OZVeOJQSeBopEk2PZlWMJgaeBItHkWHblWEJgaaAcy25y&#10;LLtyLCHwNFAkmhzLrhxLCDwNFIkmx7IrxxICTwNFosmx7MqxhMDTQJFociy7ciwhsDRQjmU3OZZd&#10;OZYQeBooEk2OZVeOJQSeBopEk2PZlWMJgaeBItHkWHblWELgaaBINDmWXTmWEDgaHMqxhMDLQDiW&#10;w+RYDuVYQuBpICuWw+RYDuVYQuBpICuWw+RYDuVYQuBpICuWw+RYDuVYQuBpICuWw+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yrGEwNNAkWhyLIdyLCHwNFAkmhzLoRxLCDwNFIkmx3IoxxICSwPlWA6TYzmUYwmB&#10;p4Ei0eRYDr0rLASeBopEk2M5oFQKzxQCTwNFosmxHFAqooGJROVYDpNjOZRjCYHVBsqxHCbHckCp&#10;1DYwOZZDOZYQeFWQeOJhciyHciwh8DRQJJocy6EcSwg8DRSJJsdyKMcSAksD5VgOk2M5lGMJgaeB&#10;ItHkWA7lWELgaaBINDmWQzmWEHgaKBJNjuVQjiUEngaKRJNjOZRjCYGlgXIsh8mxHMqxhMDTQJFo&#10;ciyHciwh8DRQJJocy6EcSwg8DRSJJsdyKMcSAk8DRaLJsRzKsYTA0eChHEsIvAyEY3mYHMtDOZYQ&#10;eBqIn/gwOZaHciwh8DQQP/FhciwP5VhC4GkgfuLD5FgeyrGEwNNAViwP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UCqF5QmBp4Ei0eRYHlAqooGJROVYHibH8oBSEQ1MJCrH8jA5lodyLCGwekE5lofJsTygVGob&#10;mBzLQzmWEHhVUCSaHMtDOZYQeBooEk2O5aEcSwg8DRSJJsfyUI4lBJYGyrE8TI7loRxLCDwNFIkm&#10;x/JQjiUEngaKRJNjeSjHEgJPA0WiybE8lGMJgaeBItHkWB7KsYTA0eCpHEsIvAyEY3maHMtTOZYQ&#10;eBrI7Pw0OZanciwh8DSQ2flpcixP5VhC4GkgfuLT5FieyrGEwNNA/MSn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QmlUlieEHgaKBJNjuUJpSIamEhUjuVpcixPKBXRwESicixPk2N5KscSAqsXlGN5mhzLE0qltoHJ&#10;sTyVYwmBVwVFosmxPJVjCYGngSLR5FieyrGEwNNAkWhyLE/lWELgaHD7piTLS2JmITQLWXiMHwkE&#10;ji+JqYWYRrLwEEkCgeRLYmoh5pEsPFSSQGD5kphayGRNFh4ySSDQfElMLWTCJgsXnUq83L6ZzAsJ&#10;Lug0uReyuKDTZF/I4oJOk38hiws6TQaGLC7oNDkYsrig02RhyOKCTpOHIYsLOk0mhiwu6DS5mNs3&#10;JWNeEm+MKB1DFq7tVEKGLDyvkgQXdJqcDFlc0GmyMmRxQafJy5DFBZ0mM0MWF3Sa3AxZXNBpsjNk&#10;cUGnyc/cvilB85J46FSKhixcdCpJQxYuOmFliq9KFu7MrkQNWXjrHhJc0GlyNWRxQafJ1pDFBZ0m&#10;X0MWF3SajA1ZXNBpcja3b0ravCQeOpW2IQsXnUrckIWLTpgaQafJ3VDmxXaa7A1ZXNBp8jdkcUGn&#10;yeCQxQWdJodDFhd0miwOWVzQafI4t29K5LwkHjqVyiELF51K5pCFi07YG0GnyedQ5gWdJqNDFhd0&#10;mpwOWVzQabI6ZHFBp8nrkMUFnSazQxYXdJrczu2bkjsviYdOpXfIwkWnEjxk4aITRkfQaXI8lHlB&#10;p8nykMUFnSbPQxYXdJpMD1lc0GlyPWRxQafJ9pDFBZ0m33P7poTPS+KhUykfsnDRqaQPWbjo1OvL&#10;yML1O5X4IQvX79QrzMjCjSgp+UMWXsydBBd0mvwPWVzQaTJAZHFBp8kB3b4pCfSSeOhUGogsXHQq&#10;EUQWLjr1uA1ZuOhUMogsXHTqkRuycNGphBBZuOhUSogs3HinkkJk4bFCJLig0+SFbt+UGHpJPHQq&#10;NUQWLjqVHCILF51KD5GFi074IHEOTIaIMi8zu8kRkcVlZjdZIrK42E6TJyKLi+00mSKyuKDT5YqI&#10;30uPhMRCJ2HXSxYmOomNXbIw0UkA45KFiU5WmZcsTNvJUuCShWk78dcuWZi2k0n1koVpO7F8lyxM&#10;2wk8L1mYXNHtwhWFxEPnhSu6uVzR7cIVhcTU4oJOlyu6XbiikJhaXNDpckW3C1cUElOLCzpdruh2&#10;4YpCYmpxQafLFd0uXFFIPC0uXNHN5YpuF64oJKYWF3S6XNHtwhWFxNTigk6XK7pduKKQmFpc0Oly&#10;RbcLVxQSU4sLOl2u6HbhikLiaXHhim4uV3S7cEUhMbW4oNPlim4XrigkphYXdLpc0e3CFYXE1OKC&#10;Tpcrul24opCYWlzQ6XJFtwtXFBJPiwtXdHO5otuFKwqJqcUFnS5XdLtwRSExtbig0+WKbheuKCSm&#10;Fhd0ulzR7cIVhcTU4oJOlyu6XbiikHhaXLiim8sV3S5cUUhMLS7odLmi24UrCompxQWdLld0u3BF&#10;ITG1uKDT5YpuF64oJKYWF3S6XNHtwhWFxNPiwhXdXK7oduGKQmJqcUGnyxXdLlxRSEwtLuh0uaLb&#10;hSsKianFBZ0uV3S7cEUhMbW4oNPlim4XrigknhYXrujmckW3C1cUElOLCzpdruh24YpCMmjxD7/+&#10;4be///mf//b7P/3jr3/4jz/+9vtPf/rl5z/9/NPvv/z8+88//ccvP//Hzz/9yy8//0uk+fUPf/31&#10;939r38Z//vR/fvn5vq+8i0an/Vv89+2+EU+NT//nX/73H//rX16Jfv/p77/8fFsXDnGfFeIjLozN&#10;sNT7yz/9uaa480b0GR287+ye6OH3/C7//Wsr4c5LPGcoML5f+ybp/O63P/3lb398VeRdZku7rfd7&#10;I47v2wInlH31/vK3//Uv//7bf/nj/ys6bujYNjqSbt3Pu3xoqVOl7bZvbRcNP3PN7ivb98/sqmwW&#10;/Y6+yzsMUcr6WPLKdXAN6aS987/WR60xeJi57X3k5y1YrrML28+kaD4GP/NeSA/PTZRc0n7Imn1w&#10;p0Uja+r0Alyvc+CgBfL52awzzd3WtkPad9b7lgG7T629PliAJgKXHcVzJEzU+UlH9rQf+nnbeqWW&#10;ZT/9va7Yl+iqPfsdfO7rvrQIx32707UZ4H7jM1HeoLevS14ASAp8v0yR3+W//fvt1jZFxvf3bvzz&#10;u6+14xKueGkkiBVARcNm3PutXK3oWSRXLmEwMhkYLAjmCphbIwLvKN9e8cwm5TKEWyPo+PVY347U&#10;D/vyCdxbuJ+k3J1dRgYny7c+rK6/MsDfSmXaMKI/LpZ3xlpEhPbd2ym9Xh/u2GhxNKC78b8yXLGD&#10;R9vLcY6pNJ4/Lje2xq9tnylpMUEv2GfBMB97HOQ4Ow9g116A1UCx/vOXhiJB0sDExtbcGUWZ2L2c&#10;dPK7/De/X9mcPNqMrF9+V+vZU+15IpxSmCBe0/y7Ztuy9xZfaXFpU/qysWih43Al4Q/7EoqEklPf&#10;sICSNS//trjTfQt4SpPzKk6jvfgZS5STTa1l1r3V9nbjkHKaoP3+foojv8t/8/s7paSOgKtPuPld&#10;LS1TYbsbVXvf9rWF7HqbsgzNV8f4mTatNcPrzB33/Mwsn/1Yy6p/Zck83N1LPmhTyZpG69biuLXX&#10;XN+KMR32Jqf53+u7H/fm7cl4S0PEU7nnxNCzph3Tm7tvx7ada53hZ+rZ3JT3z1M2gUA5WWcffch6&#10;QZuuGLNbsZA4Wy9dz6GLeXmvGn5c53s0Yc86074r9eTnrhgDuHbGcqMZ0iocqdilzom01sPLjXkr&#10;ETymyu/y3/z+juHoLUtL5WIiv/uIoyWGxkke0l0XoCwLapyLDH7G3L3mxV7xhSbvPbJjFT6Pzc8l&#10;4xi14Cboz7TvrNcjT0bGzzgUxcYvW9+oPPx8adPPJW9bbioY0r5L3h7vueeDYlj9PkPEqE1rXcvK&#10;Vs/ewQb1VDO9GdPAJ8xkvrW0LIXndlqQlO7CT602fkHUJ2QeVJEpYGFUtM1ZONpU8wXjyTalTn3m&#10;e+ztOPW7TRkfHSgYnzNuO/y87N2PwNN5b2r48dikkvn+FUslVhh1dlkwst1350akk5F+l4xT1V0j&#10;Zqk3wzpRMjVu5/koOdO+sx4R/OFnVji9xfrPk619ZwJOe4Q9PkM575Jxxfpy5sPP7JPqM2pvkrmS&#10;79G3vWRmjmrq7rQ2sDmNLF6a/hx+R0+dfTVZ8j3WwZn1yx6PazRsJb50/pwQ6k2COxBu76nYA2vj&#10;zLWxFM2Sr+C9YQT60OZND/GcMP6sGbPkHHRzdYYiweHMtDijFdsInr2fr8P9RpP0zhhtTrUd9a9m&#10;SdhvtveeOmLdXswvu5Tzqa+YF9T94ABIvkWGheVbw5LgZz5u2V7dE+sdyWniozH5uIOvGX+EAXPG&#10;vW3h4+f0NS+tnVY0a8th6x7QYEXW97Tmd/nv+T2u5XvgxxohI2b52acm5e6j3A3HogU0ykoKpyox&#10;xiriJDCy1k++7t53jIMssBZU/2q6sj7q7XVdSWG4+lICB+J0e3uxRGe7WQ7Hbn7QcMnx204Q16lW&#10;+UFjdI8IlFaXn0vj834OVsgMrnn0PDBPPfLAKY26fMPsxTUdpxFgVqjD6cuFeW3Wr1f2MHAAv3Xi&#10;ygTadxS/l/aJkAa8lY5tR/nurKoi4gKagWt+l/+271lv3DN0sj6XmM2///2BL5MahQlMZyXzrXXL&#10;Ulg9pOFYmZpk8BOZZBFwNuPHn/Hc+s8Yv76N7MdT6srZhVxf05SxxBlH9xqhymYbVm6xlgXVSgek&#10;uaQ140GFs3VqLetfvSewWM3dJu163rGdI+G2sjBtm6noqFfotCiGKWq76/n5NUV+LPk7MVWQ3vZJ&#10;3dfjjlvedP8SOxv3EaTrTpQmAphnmdm3+W+rYYRvcobEz1v6VRD53cd22XA1MooYpZybOXq7sCA/&#10;2vZx1GY6eq063j+vRIDa8oKVwvDkdsXC1+1yLDcsWANbgCOXNV+3y0E4IRdOMQcq5rO+rV1YWuQb&#10;8XfG1PvRjPzu6xF/YMfTk4qwcQfcW7lPjQpu87GP+8oKo4abwWHEE19WasWfOJmQbFIeTov48/nr&#10;OKJrQfWvs6aY1aVPBQTTb8V3492biAM043gxnf8Jm/xdY3+ZKMo674n3hJqnUjEDZV/W+tW/ztri&#10;GcVR4paUqa1mjCXNRv4QYKQze1Se+fa9X6bCtvzVih1Dopfg9nOnCqnU1QnAk+oRjHD95i0ntwo+&#10;0jJeCQ5uPcx7SQmDhMcymtWw8N1DxYSeQc2Lz/SxkcFJX1HGCBCnZggPX4vFSUxb/6Y+5oolvJFk&#10;1wdfijHfg1+99/oAYkHUV20RUfo8SeTgb0OH5u2AiI5JHOZnnxoHDwAGJkcU01FBYIzs3urhjNRf&#10;Cdn3BTPX33QjVguqfzVdCdR2L6RbiF79G4+Ado9AZ1ie7+6BQXMGPRjmaT8iiH3uz81isfzPdoKN&#10;CTInn/7rQdpUilDB6Q9OQeEA2rmMXvHLT2exZ4zJS4ytfFkbmZgeTvnZQVBGw16EMrA/NXL479m3&#10;KwGj6iIdDLHEJz5XxIgHb+HLWaMW9J1ph8hg2z1AuIda5XLg+9MOYRVMfKtu0G5lNfnA1Ha3jaGM&#10;dRx05u3aoFnOaYdJ31iB8PBuLGdaUm0MfF7aMn+l66tSd2bK9B9Y7Z3LoilgYFvyOar7iudSlzY4&#10;LXl//n3FENcVyAtUWWwssj/biNpf5+g7mEZzBUJ8pyXteAygp5d5/fWrfq0FfQ2MjcZK3AVF1uNo&#10;3wfGjseRs9LC8COaMXT9Tm9nfGPBV7kVYOx8nUHDJWbK9EJF5zKizqYiOrTkWj247RositHaRxgG&#10;8PStsiF3fk4rDu+ynypPAQMvB7eqIY4Z6zwF0DMGY91iXJUa2wJrQqudPvdEbYFyGt4loislNlu6&#10;4NrI+MA5G8Tqi5E4XSwBk5wNwuGozYh53LKR8eSjSYee/xJOUtsvvffY7pHRVVaUR98798ZjTqBt&#10;9JCgnfe7s7plnmgVzc/y3/x825MjWVbqqdPy5fNnOn1LkKjZe/nZ1yPrzunJIL9fVow43L3vSP+q&#10;Kuw7ILTS7B4pIrxzdlov7cOYuHPCnXVSK4fhXAfFnftHHhn5JVrAunTsMDxkfm5lxnx2gmxqWNzx&#10;MiKO96rhEkG4kvWNyEmPv74bL4cN8dVgM1tq1ijvPY6llhU5Zy/e8BywVS0tM0AdGsQaOAncBuzb&#10;qr1LJlrW9caDBs+zgwPE8Cpb1jl46DIo+RkHMRWDHTlnvXfJRHzSgAHWIMjnSybSkbG195DuWYOd&#10;mOzOzsCRFDKTF/2YOPPnVyx2umRiZLc0nQulnDGkd8nEVHtrc6dsnRlvPJMLRs+SV657onnmS8ZX&#10;T61X+vTsqXfJmNPugVwsPuhb2AvSSgbbffRWTNW/GsIIWxDEbmkZJdVdg2kl69acMCdxHwmVeivG&#10;yEgrSUDjccYNp0bVDVj0zRor68Hqn94wuT3avV58Mkhcjr6kYsyRZxh1rmSiMX3epmXDIR0rhTXe&#10;kzyIwFmdBm9UuG+iWVkKvC+b+PF4Ppjcekeysqlzzg0f6B0/ZHlf3Q2WPeid/ey5mmweCSe39TM7&#10;Ms4R2Tsytjr0juzu5Ptnwos9sBlT4wsGk63NGdzuIFPBW/GS4Ij2Hm+IkI+YuB0nudc5tnYYowpP&#10;KN+aJASHq137mXKDHzzdb2ZUgcHOuhxl2s90lmE9MZd9Vbw+cP7qsNmJ++dU9iGYi1Fj9d1KjnWq&#10;0dpBT6fdJjwtoSwOG/DgaKszo7ldM9/7OfZw9tRxp4nR2gQtYrHwai/2AAp1QUQ2dnPlz7FPrQw6&#10;IrvdAuJDfBV8+GjDYnXbtb5wNewWGH+mIysAIXLeW1zBefesalnpmzS7ubJLt500ip1274tv8rv8&#10;t3+/bX3fct+ZxwjK7/Lf/B5fpx1uwLYTmMmeyO/y3/490dps3rH98rtam0xFOCJ5gYiCyxCA8Our&#10;9Q9dGhHIXIOioIWW2FKTHsInIEJE59LqA4whO/J0KpFpb4SwoFh6jODKpOx0bDdXH4YuIyT1fseg&#10;5yzhjkveJxa2ZsgQ2HFw23UFwRhE3GeclnZegO/rZ9MSQg8snYW5Glk2BPY9gcBaTfRxp8q5LnSt&#10;P2vQ7Ehini1O0Q0O6wUMczN1H6al2K6cUYGvZ7zEeEM11MOei0LYVPyIaMivxxpBqbeOsbpOe5v5&#10;fhw7zKgETJvqhBTEET2IffXp41PNtjwjeKen6dymYy2r/pX1g0ZjpJ4z0wcvAhzlomHFKovrDh23&#10;piV6h38uCM66Z5mxi6IxxKRiRfyDNn0QS04dCfqdq7WhDz7XjPewOqd2CT4xHbNLKZv86jI+mFZ7&#10;zVinncH8S80+lszHb4b0g6PL2jP35BGAxiCXsflgEsltEmxyhLye782ASa463gGbPkJY53bDzjq7&#10;kZnvn/EoOztKsPy0KZN1Bgndq8NCiH+ECe6baIhesUSpdaavcsYhWoXXPF9n3pru23eukbMb6O6H&#10;DmDyo2NGS8jKIHy5F/4X7Cg4O8d37VlBMAs2HOyWii46fbIBkfr9yjTabA8TxuMM+w7f19LaOIlN&#10;Ze3s731h7VBDySzoWTg2BC8M+7PRem/SveyDajpiKx3Pj30wuBgtLWdj6pKcIAbLmmw04hl1qmdO&#10;jAHbUhM8+ao3v4xosVDqA4iZ7Q3Er8JA8Ap79gdx8DfHkP2Q/54ty7wUL1O/Op3PMUet0/Oz74ao&#10;cHSb13vHjPVwxFe6EdTifEdrDlKwSJTSstRTOf3+SoPJ9/HeRG4fJv/3o935Xf7b8uf4BXGUVvtP&#10;+nyn9tzm8k7Lmrub7i9rz408gKWVxtzUObbUKv9N7fAfciV1J5rb2ze/y3/79/i2DaocKFj7nSD5&#10;3de1Wdhdl4FTEB1r2nPsf1UZFnEcKGx1iSV1bpPIsvLfU7cF5XMXAZGkm6FaHCXqm/uYBBqnhsX4&#10;SrdIEYv8F6hftfl+mDa+7xMg/nNsWqiezSebxBqQ50azlNgHVswpP+/9bA6mV3Y08jOhrUwdOxbm&#10;7XyQcXnBMnFM9oqWKYSfCafmuGQ1epIGaQ05bQas2oqSb2Nj3I/tPKmobIKLs9z9Xqfs6Pw3wVjq&#10;hy+YpeR3X7QpUYveKhik4hBIkzMiii9f+xHTZMQWSPu4JxPAwpb/R6u8Gw02vSvGjCB2/kuM1lp+&#10;PQDJfMl9TXQQa9MfDcAImLVOhp+J3bEVs9nOZ3+w8mFeaEMCZpWQav38a9WWBXe3zdhEUN5G+D3+&#10;ai3bkCf2mq4qq8q2qzIblOVghDXPIcoy4byZsP8Kg51gw2gSDWza1oJqFfELVvj2M0s07hd25Wf5&#10;b9OPPoYfOj9nlX4BdC0rE5Em2yK2Axd8Mtmzb69lCb9fx+WCCczwFEWz/+5jpT4Vi4fK6qtlzM6G&#10;sz2ytfCoIlBy1iR2m5RRQWwTH+L89c4jDO8LX38YWCWKGzt0XxnHodPKDbFe6UerMEOErKM+Xany&#10;KyEPo7YRuUgDBXLqed1Y1r29DuxqLRY/Mffi3AkI3T4j52Mjg8j021k84qqU+kDc5nhjnRKn6sfa&#10;EvFIloJ2Gp6F+3EjMzXmOCEQG1uUxoypfU7McSpM+jaObGXfAsYvNnBV4BNdD8fr7FXctpN3Gzxw&#10;/TwiG/3zH/lsdHtskz1z5zx4n9cy1/y32aWvapCffeypaJRU6UOj0I/5K7rXk1wRGM5wkNlTHLzG&#10;d2lVY2lWA01AYs/FajDmdfCzgu6h/jjF1uncWr/619lE7PTtjubCCuQcSTnO4Be608dSjK0nI3wi&#10;QpJtsXDc39gbzUTcCQY248SjEAMu4wRdNmPcrFBRSxhyT+cGQu95ohaI1frVv1ptcS3S1L2T9tpi&#10;YDMIs8ASnS50/5WJKkfw+9e5YtkikSuBD7VlhnrX59LI+OY5gt2+JcCVnipnH/e6aTS4qnYlPWwN&#10;tS2GnXP3BGZOOAadeAY2p2ob4avcssxqnDDb2LfYh3z7iJkF0JSeJ+7PHpwcBVik169zxb7Oy7Wk&#10;+Gd1gyKk4NvQXMftq1daWkbTOdvMFRtRxNQYBr0yzMRl2SPVMu4zRkKK7da4vu1XGtmYxoLr7hPv&#10;jVVFaUb2fcfu9Da34ruU+YSzev3mEjZ24HtGB03VlmUvFq5lTO+du2uzPuGUZW3jjNqtzDYEZI60&#10;cO81y1yxTNmJZI7wygmtUak40F2nsQhJppWCLnmfY6kGov7VHLJHjIKzth+Kjeqku3YtlphRBpXe&#10;y6ip2q7sckq2g6CMLLE4VdJP6H3wm4gD5ckPVjRw09N9O3p6XInzlJH52oHTev6KZBCVphP3Znj2&#10;qrgoOe+26Xm9x8mUE6UMnRMuNFF+lv+2z7+qWn72qQtra+HQlXHy/ZYuY6yvhKe6kADp97CBX5Kx&#10;lA+4InicFt8F7DjE+iqgD0+2yqQTwRTabv7pv7KXPuc3rpaDDJ5GDlPpIykAvABsxGjxcRw6Ycns&#10;266X6cV+tQCsvfn1ChKyiV37p026Rcywm7P3EjIRcgIpUuR6NVJcD5Lp9/fY1XUClb0gVy/1e9oR&#10;+0rt4PmJg7dm/VI7lnLpRAY4ruc3a8u0OoWL0Wzv7cnJvbrmZeci8fvTlGF78erKjMDP7OjLn1lu&#10;GTMRaXnr7bSD7DGLvfFj7xMpxVvLn5lnq+vKz+idP4OUfhih1rL+lXXe40aHV79g98laSiYW1dbT&#10;9B8bVsvYZ9MjqbPOI25qWfWvLBnId62x9HVTEP4Ua6k2NQCYAM/g3gbVzzK74Yk2e7+cUKzl55IJ&#10;cyctHJv06sIYl4qFaWbNYKuONZHkFX+/lUyc5py/LyZN8E/AD5cuUwUoG4bzu/y3tc4dhOVyNoYL&#10;vvzpYOR3+W//Hqa7zbN4mm1b2TARfNESWJNMRTChMk60BLcK5M9MXtpFWMD0VfDCYq/erBMU++sI&#10;6bX2YDo+jyykRWOvL7hLgwQua0AF3GF9EvHMBIZrTd8yWjLr2FNew8I422wKeynGgHjtdC+4I2za&#10;FWPBdpKHl97/3NpsbmkOJ+4mWRcbL0YAC1ZiV/zM8YGsMx4zLT/f2rEYzLSkPKOX79Yuho/NZlIy&#10;x8Ua5U/l+dYoGXhhvc/mxE2OU3Rjc8alJmnZwEAc4io/s98268zqCr7lc52/pOcCZdioVj5zLPPI&#10;2WrvueNjXxFwzB328ABYhNpX7GLIDRxBTsAkFL2JHeYlI8StmUm+0LvYqjaS8T1zW8Zr7mLVW5qE&#10;zmiebRDGce9A+RltulVlPdSJolrL+lcrmUAAe9Aa9DF8wkuwsGQCzJHBsRVRjAtf+vRIiO20JXMj&#10;A+J17/MI4RRGWKkU7dkWAjgbZF1bm30HGIym2PO2f7H0FIsZG517Q8Yuyeyj/O5zG+2c1/zaPHCm&#10;LK9PYhp+HfAoFYEHb7MWFiA2IUc9J9sookxtJLFYlZgALhtBnWwEYhF1BcfP4DmtHmuGPg5qLetf&#10;iQvo+RZ7iUUnXGTtHfaPd5OIn3ryVd24cC4/L27iM9o5R2Atq/6VJdNIbcsPY4H2kpKHsQDXtN9e&#10;zdlLpiyq3cY+sHHqzMQeFjYWVgxwokuS9Tj+WROcJvFd8ldWp9byez4vRxiyzYOo7OP4bbcSp9lW&#10;3GzU4go3dgy9797K7/Lf9/d9vMbZuHMeHDwG/Z4GbOvToE7fnE9+973aHJxrb+jbYUqwUCfuv64N&#10;0abm/wSnzG7plqKX9sl2xgzZ3mSJfZax16AMP7brtNh3HJdose/eaxB86ZNg81m8v1JfRmdq0NqR&#10;SNe73eEoT3v9dTvG983nwlTgYr0wPXxfMdJLwSFKPF6hTt/jEDcT2AfZu2bY18bJDCP4UrPPJTOA&#10;G4cRfvbFLWEKzyHKPv3mEL1LZu3SfR7WF+ekMVkyjdN8ZhYfZF1H/4JzkKDi7G2Q+WNnExdNTo5J&#10;g9SJoFrL+le2NqM/sR47l8TisWWMKefV2hyp5N6Nqhi7n/oxIPa40X4Nu7Ws+lcrOc4BJg/8DZ5Z&#10;ZkKq3C+/pD2Y60qdQXU/XMI85Wwn52NW1p2whnqpczDxjOi8V6SJEIhwp9g7Jsbkr6Gyv2htGTsx&#10;l/Z4Jtd0nM7MMBYu33PLXwt3sQMAX6e1bH6X/7bWjB2LvU5MPp3Vye/y3/weIryBmVgcntireQd9&#10;PvYZ5G/Orfjl7JqqLUe4lE47Ww5fuLmgfYRwG2r4tS2ER9D9M1pEU969fhCwbqlijv1+S7AXKjyy&#10;83u2k172kWn+EfFOEnIPRP8of+JsWQsCY32uzXw/txxOUkaH30ci303DiTiG3qk0iwcM4DDCOYEY&#10;N+q1n3FMOnpqWfWvs6exCBFCyLSQdpL1uGGR+HHd58LCkMhgUyzOXGJ6z/mslpV1zzK39+BlNR0H&#10;P85U+V3+m98Dxox/syZoJ/AHNF6+Jz7VtjfgWr49rfwu/838GcQZM2BF/d4fmN/V2mQqDiFkn8Es&#10;Nj8/+ww3Dd8/mwaCrFJXzHhsGW7tjlcVG7QmWo7L2ADw2VtxurNvzUhN89+m4yPWC6czTByO2MvM&#10;HItXg0E5J1GO07Bl44X5XjOmmN5c3LLA/wsaObJFxPf/c3am6ZKjvBLe0lc9Vu9/Y/cNpBAIk3nw&#10;ffrHqWxsMwmNIRFjpEw72IubmcmYST0PFUkwxe80gXYNRiR7WdPwvALHPVM2QMr/qH3QnGmQImnT&#10;uWfoXSpksZ4zRBI4cPdJmtZZLzr3TPVOn5RnXQXOLANLchAQpkccoR7czNWM9vaiZzTBQmc+Cy+I&#10;TReicqR49iWRzlkDo/xzWYd9lv1XUh+2rCy7wbaUVdJ9qiQPEWr0cgIejgDtJDMcwGmpYafhn3wx&#10;ZwzEquk9Unn7pEDRq1TAGBjxTXTcts8kQuGTdTPC+IqCydqtooAwnf9KazZF+q/P5ppuLJG/n839&#10;eRLsDPxDH8Ll/P2EULOAs5mzIGz564cTRb2H0lzgZ8B+f/g+/nIHUhEbU6P1uI80QVW/qoYDKxfA&#10;cz1isCsZDrEzhRUommjyBlvwg0bpEZhT//6ntBkyheVC+S5vBKXP/YfswBVuz59mhgKMHF6lcKM5&#10;BssZzu3ABa5qV8vEwWhDPEmSf3xGSJ17hivhCgr14AFIAEuncKyb0R62nqkiUCg26Kogz72v/itW&#10;FtWQnj1qrJq+mwSc6dkDgwR7xJRmVYLIgeGheHHCiQPwab+LD7kfYdIWiRt7CwsOYToiZEr1VTcX&#10;YPDOGqOCkTw/Y7VRvbSp60b+gsBNwULbbqtNTLNSwMFyUpY6aauvb/+Vq83lVlU1RHjCiE7OSRHf&#10;M8MkgkHYvQ8MfmMJNCOrd3Mmhq8qNDFn1PwtDEHyVKUKkaNFOkTrGV9AVfrFg6wbleP89Vn2U8tz&#10;hNRjh1lmTrBXys/5b65Os3NhMnenthnPso77qVVQMFVDJe/8u60pGDfXhoogicfYZ9Z/ebxr7IZI&#10;VYfdENpBsbKbEwWnS0eascy9OsLvnHve1wgUXu4jflfsiB/sRoyf8lexw9OL7u+eZ4bVX/6KQ4B4&#10;Df/wyTAui4xHDDjOF0q0HBBHajn3jICwf4cYbWJH6tMgOHyTK7KL49KPrqovmOLQnFF97numMj40&#10;N04Iig1BwCbXUDbx2cYBwj8lVEs7IavfH13vTbEBIYDh8NkzNlhYwHPOulor4ONA4onAbD0jL1K/&#10;I67JyD/M+UtkCbcfkQbxBnwj6Mzer48+TcpbOVHm19/EKWKtPtpzUOwPz3/xuCq4kWB70hUUTM89&#10;/Tw6/DumXpjIjxY/DghspJw/Aw3euMzmSKmy3VJyol+ScdXsbqpP86U8BANMszejn4VI522KoXjN&#10;e1/9V/Id4AIqbRP7JeLplIqXUo66bJbi3ShVIUD7XxnY5Ai9L/OH7JO3/gYHkh9ddsHP+e/XMf68&#10;pmSP1Mw8tjoJkJogMzkIrLc+M2jXGYzKPJpaX5/ZN1ojHQfDbXQgU6oiCZ9pDS8yVqTfEB1900w5&#10;CX8j5ubzcZiXddnXEVZrKUGaXeZ2Lc/3uXn117egw/DqzHVcmwkObJosySZELnOMeG5feKPaSVdJ&#10;tg2RwmRQ5fPTxII2NQTej3vczYSN3pwK8D+OFysjO/wxc84YBA4Jg8zfFV2AGdxxFT0Le1vei76+&#10;/ZdXG4+xY6EsltTWVZ8UFsmChX+pXG1vJiZpogYmWr603tdOF8RJvEd0kDzgR7qg8pzlI44SWYtt&#10;KFIoPBSEXHclgkAgkujmlev3kfZfXiMBYfJdVBJd6Nh6xsYxO0RR3cqRYezLWxS7g7CZKWi9r/7L&#10;PeMJd3AFhSKxPZMuMDS88Upi3ucM6sMYG5Iusn4W69z76r/c84J/IATIJvU5Y62nVYfgJtzc6QJr&#10;C7GZc4axlVTqffVf2TNuhoJW4D1FmWk9c+IJUcSnOXGoUVszZOBmmGwM7DHnjSKBelZ0jY/KXmeH&#10;F4rcnqcqDG7GnJ+gjdZ//dxxZiumhBoW0oUbHa3bhX+2e+HE0SsWTrAC3SXH2Pvqv7ybWD3GDqn8&#10;VveFQaITRwNmTe6nNrAFhUNxsglv7n31X+4Zx4PlPQZk2kWTgjmYZnyI6d0AAghJuCjWuWl3va/+&#10;yz2DpjWhIBX+2qKHjARPc35a3tSumZJnSl38bL7WNDj8vghC+h5z2+joPFKsKSI1oRqgf+/Lv7J3&#10;lnAz+UmR5J6UfBsWEYrFg+LPPRORNi4M3xek3zceMJGZJnoehRt6cxOI2p+cbe+r//LuyCmW2hIa&#10;3wO6tQhEqFMZq40il3Gj2r1C+ZKVWMIUxxV+s/5pDOMSaQSdUcZbz4u8RFnFN/BizipUkHP+R5UN&#10;tp6JKXtJWPi/d/1iFTN4r+9sbmS6r6qFUQ9kBdP5wtkwUa2mKs0yxrg8f95N3FIZEVZmAv6avmic&#10;a2hnEDjgwqyjN5kAXhvDm9FhcYPcrynqkBPuRxoY0nLdLm79KFQUzsKtxhgu84m1AxCinNhYnT7L&#10;/ispeIV6EZHakhD49MTpqQh7KKI1Z5WGsmxuOKHeV//lnheMH8bXdtejAliut6UqlkQD+pIsCCLC&#10;r3kx1h2/wMfq7E0qW2C775/GfZIErtLk+5wF5ncz2swHbfE8ZwAuVoFJuFSso+3zkjpxQIKSn4Pm&#10;FQSIR23GxXtf/ZdXm4hkohG0owjS3jPEa+3vPwQ0B3wdGHWTC7Wrove/XvDIluogJ9z26dWThUN2&#10;kwvctkAkKeasKFoM7G6fF/8ecRne7QoBHgrCrOPThA6eiPQJCYJnDQTd9akiE6/K+smZu+naBFAq&#10;0ZBhZcH7OlXUpqgy70Cts5bc3ZxxnVQuE8AMiKRtpIL0jhfCzui8N8PUnDeGbpaXM132jDqXmorw&#10;+4B+tk8Ta4iNpJmet2ZCSnmqaHYFicueKRiV2hlxBfyt/VShnM10KNIPt83AHqzyX29xTmh9ulZL&#10;IkGig/Xucyao5Nx17v3G9701M7DgJJDDUqejn2Br43mSCfkAsMg+qXxW3kY/57/1PMLKcYcKprCy&#10;fq73lm/JFZ8eSQLWFHzoM8OjX5dlzZzVouC1XM6XsjPnnvGwFrqICMa2plgMUoLHkgNxSAfF7Bnu&#10;7CgLAmTmhvW+PHfPFlnvY4Fjgkqq2qhljfbnAceg2MQgsEPCBvr2PEpp7jSpOMqX//59Qia1BhzY&#10;iAl++b4uAU465JjNShged5+9Zy3HWTLAA5gMJ3vV5wG1gKhs1Is5pTsgYg1YvQ826rln9B3zmWdK&#10;LQRHBNDHCrzlJibFIJzOxSje3ADJNNq7SsJbBV1vdnZyUZfyRNMLovXIwkHsS59l/+VzCG8yDYDj&#10;QPvpPRMlT0uOE/PARMr+dGScEGQiKi97blxKmTO958YA4cwbl0JNqbxqtiXk92XPOFvTEc7s4XDb&#10;anPqTELUNuG09oGxRqmzsC/s8xj3Zc/CviZtI3/Zqv5pNHSn7eH3yfrQc5/xv0IZwdfRTSOycNkz&#10;UXWf3QOsdiTvJW2T2bN7flrCIMwtLIG7nhUVNkgB8wRTt81ZFytaWAH5xATvzWDH0vOPvsPFR6P5&#10;smeo08Id1OlWYROOVGlysAynB9Rqk/zLqRyrDT8i0WXs1WXPBHWhSO0UwWWS1rdJ4WezU4LYYjLq&#10;6lnqe55nvGz0/ILCCDjppt/o+ZCqgrvVZjJwhT1Ci4cF3EO83ZD7nXf0X8lJ/mK1HffCly9jZeVh&#10;+BnAOOSn5bftxx1aV2rcGPcM4N6ttlbQWHYU061IVLfZOLDbeQaea7wJzBMwz4t9pl6IcMYxaqTN&#10;ts/QayVDAVzbKlJgxmJf516BoEmufzlnTGr7EshfFqqprTYEaOKVPyOY1KQwpKQ3g5AOWp7evux5&#10;9QoQBdoOrDQdUxjezlTWq2dKxoCXjBXDM6ckg+ue2eQKBhy812tCo5J3NkaDbw8KjZ6pTyoWf9/z&#10;4u9EyO1pwriBnDmAt14XxLbNaDEkYNmcz/ueV68nvrxN42Xfy8lIFVh4ae+Zk+G8wRH5fNMz58IO&#10;SmrEP1yj7IAPrFC6GwG2WOE/xM3O+2xNMHkIbmFBjMZ54jRNPJGf8996fomCsi8PjffIqVgzWxG4&#10;PzGV+tlpzbq+pHOq1iw874c1/YKrAG1kHAJIlvRucfo+R5NJ5PorcO/iMj8hSvFv8nyCDK6e14iS&#10;j40R7TjKL7FxLiBW7GzsGedg+vnmbI67QLTPiT6ooAj2LiNXOIKicxsHW8EMUg4/nKmdXnSlk9cR&#10;BPNdDofu5k4UJvTC/bp9pL0ZT35DzUtDLFTGjHw/eO0+0gWzQG0ANjR5hp/zX5+E9XkQKI+o2fZ8&#10;W7+KxzMqP/dhz3Rg8nwKP9BDB+2jBUoo3t+3VJf1HPmgR5Azg76cdQCdyOm6rcQX2kQhQcombRJA&#10;Krz3pM2tt7+xDLLcEFXJQE5bG/Bz/ut1F9y0qB8OZKni5/y3nkevTD0Hh65OXcgCP+e/9TyhzKRY&#10;FjzjV8s+PZ6fERiCN1Oy+7njvsrpW6Mi5Ppr44hL8+EsomT/ti7y5Sx+6HmOFx8Y+6X1KJLBg1DL&#10;i0a9e/pX8UdS2ifL13P3mpK7V1wA1R9P7g97wAnOPcPtO8um+rsfZobsNQ8Wh+pnBUJbmhFC28Rh&#10;j9ZWoPqE/D64xrlnghQGelFTI3nBXFPF/3JgkDhpwH3JP52Z3teXU4dh6tq58Epyy32G5qnr38p9&#10;Aetty5r38Dv0GN6PzVSpSN40375bMXxr812Y9KY6tp7J/frVj0drrgW97XmZM+ikzfXdBoaW1cut&#10;4QJYxl3n9rZnsCXJuSZVF5Wsn1YO64ap4xItXc0WmhrM402sdqUP0NzEoBsBEmWwTx7vNSdjJwNk&#10;UFoQgqsUUq7TVP9lCsMC8Mk4KK2AfOxUAjRgsNdcEhFzzhljA+9B8o3eV/9VPWPKJ3WCvCBA2eeM&#10;G6Sa4WSbT55VcDQAlzy6uE9U76v/cs+Y/HY2HLAaZOTBX2IjJ2R3zpnsgAIjMec3OAQl4RoGcoC+&#10;EFsFVhw9c2EbCYV9SfBO2JMB0Bds0v1qs8mFwSUIk7ek1qRWvCh4KKi39YwV4pxt4m+C9Lzoub+L&#10;RbZ9Gq6fJITvQMZOE3e4AQyQmCimu/OMSBM8bpxIInWwkv5pHAa1karxt1k1+AdNBmwF0akXc150&#10;z4lhWlZ7gnfVcYSml+apH1MSRKIppHGnZstaUzXwPHMvdjvtYlbKz/nvp+dNTX6u91ZvMTYfDoTa&#10;ru8uh2NCpmtm7Wi95RcE8Qw/lMNhK9EG2NHlEsn4wdbb2AnYLvviSBPOQuJ3dMT+6Hr14OxEtrey&#10;dFiuxQTJIGFajcyIAlZVF9g014Add/O82mBXrfOQSbvnX8FC/rHT6iSRZHzaNpGq6B3uffVf3mcZ&#10;vZZmZZHPjeRjFjkkgeFv7HNem1ntWJLL1V561vw2sCfYltkzq7O5KsjCc6gCvRS9/c1qL2IWiUIR&#10;j21SUwqzp3ti2Cr/gVdTSuvFPi+6A+DfxJEuq72oj6iqG4hs1R6adtl39rN+SgowYe9B4MrVL8/B&#10;1E7NE4I6eN7QMp5XBsk3a0FP5/Hh6Ylh8ze/jAvodJpROCZUbyP6mePqM8zRSQUKFkWKBHu27iLG&#10;sj3jeNb2Gg/gYFNhJpkxq21dUS2hKaXaikXgeMkaX94/+JIw9mpEnwVT0gYkdS/eJOV+3o7UZ+a1&#10;yhkKThpGvMRjRYD8lP/6aTw84UIk2xuY6vfdYjSZLsrTz93av72MHvjbTgl9Fh4Pil2wpcNyfF3I&#10;ZX+A6r7Qc9u26wq3tgU4/FMRQCWAmbfGlQZxM3qGfWbbqmiCYU/+S+geLeLr+QA3nhdk8fTUof3N&#10;z+cDOJTcHyIs+W8rB+SH84FrEa453iIPu6s9IJOJxGWjrpFrawHoFoYab4IAG41350MI0vwsJ6tD&#10;e5REiITQZ1XAZFt/AqTpVYd3fKoG6bUyByDUE2U5NMqf1h9VOjVQnlaxhK+7tdDgOh6PoNOFx8OK&#10;x+wPE5Q2EgwAMthqzhMaEgjlhxV339EbETui4vEOqjzRuD6fL/QE50xjEPR8ArDY30lPW0/Qa8Jr&#10;QAign2w97U+zt6FGoRMJRb6N61TdTbaI31GtCr1jvqraLMk6hbUNx+FsBICcK0cglmlFb31/+q9c&#10;P1XdyT6xkyLKXZ9FFUwtW6lhXfsATuV9/sLLT30qUTZjhFx6pJvClnlSMcWVMhFZW80z4sYutiKD&#10;pThw76X/SqoUHD3mSZw67VjPE/iWyxmAHFdwZh0Q3lEYoahy3ND1gg/gSsKq1ZtccaiIzPpZItV5&#10;1AlJE3fujSOYNd6E2QWTuOM9xB/Tu6fAw7ZleBngY/qs6iigoLRO0TVtNcj4jnfvepVB6Q+j0rG7&#10;61RlUcQKSiHYwuR4fasoOec/gc+Pbvvx4gAoXh4zkRrnXfFjRxpQHMnj0Db36XOjgi1kIDKCU7c5&#10;DPfy6JDApEiU1scoT91i1BqeQAdbDU9i9w6jYsmx12unSGM72cBp6pxe9zlc6TFawgZdC1M2ShwF&#10;VB7yd5srgMV0yIT3soLk1TyXzyJYthK3y1QojUEJmzbPuQjYvRk/f/TprY0DDWrGXmxcWJm+xzt+&#10;yn/9dAFyBGQrJ4OfOu6bLjINEpPu0dUorDz8QrnAUvTbfDhmSZwg3FNBfszn1Cf3gU4ixCkWcbzi&#10;U9im9vGgHKT2NFvxZOWAVZTpgx3qKSdfJKCcxYcUb1dF+qAxP+a/+TgFD8hbiXMnF7Cz7v2Y//px&#10;xH2SGmj2hKl83CVw0mXPwp8Udfk6GCQd1qEGQ2AQEOAPT3MOY1cmZ1yGctwOEm/z7FKkSQVDGE+t&#10;N9ZWSkfgoCrk2Rone6/GOxIQqCC2EfBlIhurT2Co9pFgXRFSbZ2i+aeogoORdeb163Prv0wHy6u1&#10;U9Xt+mHsto7GBHMmKHYSBWbom27x1FhwIJZjxLNbVtgMm4O0iZVV6Kgo1j1L/tVexb5sLFD83cAs&#10;JZ5vcqK16s7qJLu+rP1XLvIi6k4iZjndPNkRdI0zvBNAdFVy79TtIkqfs8VMT61Xl3dPQdvntx17&#10;xTtrVxeR7sf6y6bAZdWfWgJYW4y3oLGnhiGHnzt8qboAn07z9aQTLYfxqU4tKtxLLQ1STkjJQfkD&#10;VpgRG/ixHJMrX0Eo5Fl7q40ujpmnkovbN8XpQT1GA0095K3W/VWZl+sqNg1Yh2ohrPNUqYZs/Owp&#10;OtERMWSpUaKUp9FCYtwXc0cmVrxJEPIN9yQ+rxwx9cmcdiwTi5BatwT6BhL9YIX2mX2xYlEgsygn&#10;5qmCAiwicuajFavng1e3530y/TfOJDEhmUqaF6h3xQXi637Kf49PP/NbP2LisDtQcEc/nG0g+T/M&#10;QpfGp89DDmQUmG/j4mlUlfz6AEB/fRrMSfqHkXRyPX5/mtMahVsIDaiWxfenKSyW80SBLfnsdey7&#10;HqsKgO/vTACGFW+ZigBsSSUeU1PxDEJGdG/xudyPC7r4DY4cj5Jvp8FS32o5koDiPEJ62CCpHBuK&#10;OsWAONOR1XGl9yw3DurCzq5u4+MGxRyfVXpZU3vwxTh/EMtCRY5iD/pq9l+xtij4fDc+iwrZQaxg&#10;P5HCo5GyXlv6gMItmVwAIJNU6WOf3tc8H7pxJbiEYpY/6KskcxligYmoPJtOWef5CJ+VQ6akYF8m&#10;3Etp/iqo3dWLcQNinHQWELDwcT7HPoljp5JGrFGZSAsJCnCRvE/VrMLdaPrERHQZeYAseQXSFa0s&#10;11GPaxTaPHEM2TQ8EC/dsFniaCzVrI/TZ9b3DdzgmzP+A7f5zMtR2Lk0doxNmb/FPycv76NM/oDT&#10;MOM4vEW2ybr+3KTq2rVk72GM9sZfKmentQB/IujL6dxsa4F2n6nPmBrJcNgzP+W/OTYlF+SMgN9X&#10;3T0/dZwPstSrgNOz8wEEBQXUYsiq2d7i3kILpc+VqkJvkEGCIaXGD4OmbGpbJizkFJmEOuV/XAj8&#10;L0qUpgMHmE1eyv2gYc83V0WFGMJnDbp8Rln8lP/m0/OmT4Z2V/dk3PSey0SZ2/AEzGM3agmObceF&#10;2vFVK/+WQLnha7xjiBHmO5I86cjz8N+YD6zc8mzgzhw59lMnmmAvuXIhTi1Zvj1KDogRMotGCash&#10;gmuyo/RNNOp247Ox5r5zhOL7sT8cfIjq+3wQPhnt0X1/AdH7eCLwGVhf42kQfD98G2dVTo0a/eXR&#10;8XiPa0UgMy0lCFeVYBZyVaQf+TjY31N2C56TvJFr2VH8Tvzg2OciA5QC044I6GDX09cNB1gv64AW&#10;GfCZ3o59gvdIaYrLUNW42mdHfaqg8f0AwPh9+ck4UTc0QQlRFQ8YH7w4s6gkuZLiCojkWMlv+4Yg&#10;k0N+9ADoo+8bIogiVdmIa6wtMPqty7IOvneez2kNifdg0cVn5cxr3meBS73AT0ZMKWvzPSVWeYa9&#10;l/4r+ZmKweRK4u3tlwxQj4nUlRjQKF6wbiqIaLs/lTZaZ6f34jXO3kiHtDShhuPjdH6WxiAD5NEe&#10;YyEyIlhTbOJ3cazStkjkeG0UqlqnoBCnSmdolzmlUtYWqtXVRWDts5VYyP0JhDwZbb6K4r05BmHQ&#10;yhce3aKHMYLWrTYwyADRpGs8Y6Z9YfuvWF66JXPRH8bK2j4MpdqBN5LuWre/cZ6l9s1avMFZ4hpQ&#10;6D4XWX7o/mESqVOxQa0Uw1tn+2lf+/y+EAYheiduos8zjFitH+gChurK5fWWpRTuVRhuLCPb04sI&#10;c5MDRByN7E6EGh4qRh997o6qkNqXjAnTNwfTpwpQgkTofolfcHRlKg6KYUChEl32SuH5lEBMOcTI&#10;nKkSdONU1WSWxuPK9rl92RmCIrClMWgObxkxP+yMyrNkeh2etzjnNSQ0ZDh/fBL1qynQuJFV/W40&#10;YsBUf9t4D6F+XMzKJIs3cQo1fi5HK0izaDSB1YCoSOCEMsrShjZ6ty8q+pOORaKscO/1VKgeeDJ0&#10;9mXjS4gX5+H8xrlmir+Yp6rVJy0QPumKKL5o/JtBY5S63siTMpguE0h0/oOB3UeQVE+oTtAyke6T&#10;/kToiRNFa+hskuR39OF4kVN4nmaXL6Tyq3b8OCYA2iOu+VH745IMg69EAeWp8DdP04HD+gIdyG3z&#10;USiJ39W3dN1LoyOcRfy/GBvu3RdLqGp2/qzUt/5ZLsHzZ0sumjy5s4taCtFnSb8r8lRh9lRNn5JR&#10;Zd4ckoF/oBMvtIsOQ8mK6JNj+EIXIValsuohFqWat89iazqs9ZCZuJZRuuJNWDLSJoRA38H+K8hT&#10;WfEGKsNQIg/dy0eRBCPOyWdT4YxlnhSSIJYy+tTB+UCfpz6pCEkIO98UVbTPqsBZnELC1lu9Ewo1&#10;OA2cKPtESfVe+q+Yp4qhJqPn+G4FXJRj4GI6HPMwy7wIgue4TArsL6jvioYA0MoFq/3khnCptsvy&#10;KbvAd2bB/zoNkT6BbhZvYmC+WFvijip6pz5VZTKEgKei+llWk9myzlZxOpRzhkW+srVxcPoWXHhV&#10;Fv3/yG+UG2CrBf2rIqTf+A3b5vIjKibdUWiQK+p7TBb0eec3eEnt36RC3qc6B+47qIT4rtL2x+oB&#10;tAoH9sf5EOUzuBg+eldRihxSo83kAuuICpJrDTkckaHmTwL9wgENmsC3H6fmjg5VzDBmRY2PvG/C&#10;NIGIwbESn9XFe00rw9yvSmLQ5Au+AoO0pFXV4Z6kQDzb+aRxP9p6MFgBQenGqYHbv8DyS6dPQIqu&#10;ddmmguadxAfkB4x56xMqS/WSolXJka7WFj2afIMYrYixbRmF9CqHlDn1NDvcpGV7/ebNwR3u+oRM&#10;LJvKQPJ+IhtcOFF38nYHLJESX6aFrpj20VWfBECVaapdge3jRl+XT650m10CcTcaUvnQ3BVQEZlk&#10;dtentilIU3WrOy9D87P5TYUsEofbgBih38QJUZ7eLhn6r+AAkoEeLeKn188Gnua4NBJsu0kOE9BX&#10;eKJLg+LQgB7z7PyGjERllIxVla1hn7ef8t8cG0w50eqoa0/fa3+aOBAEGQyD0j9VRdhPfTFc5F7I&#10;TDNc9rjMYyY/GC48CkZtTAZwUuiepkpiUqhwsZeIga5J0KjAwHhzxLaOK3faLVJnhGCPN3H8NMLD&#10;GqHEcTZSHXhvRKzGgPB8vJCwfBZpHeuKMd+1NAYk/1cMCKW9HRPSeFUuJRrRnYc69aCQ4zxZM3tK&#10;uRJhm4oikB4QhNe0NIYDhC8XHuZ/pspzn7DpDGurMHmr9Mx5FKhyTOXUeKSf3ssX+kPpdIxj+Gjv&#10;6A/dkBvCYkhoT40hAH9D9QhaUIJC3xcAEYYVEVJ5katH7tFfv0zWXt2ieQSZ8XrPTcOCRSsZo4Vl&#10;fvAe9hULLiA3qBWbotzZJ+UyUtZTDKuLIxaBLc1z5tNyR39Y476/F8ndGTx4da7Jy4WXG1/bVQP6&#10;sJd9Zl9ogS1F049dRXsdu8qYf+BFJAH9kwHxoqAakq5Yy5IbT1rA2lNdcrFkbqcMlfJujTCWKvBP&#10;LlPTBIRmtRNQ1c76GrF8PDD6RAV8Ia3wCoBVyh2FF/U+uYMS666TWC2CCrUnLyJM+yaf63/4pxL1&#10;SQn4fnkFHA+ajAFhu/VqHvAQ3gyaL7/i3doOP0m8ibHUzzZHV5Fz7Ri2b1eycOMyuWh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BU49PgpRyQcbTo&#10;LZ8qA1hjjZ1UILCMfjwcXhs/5b/5NKGk9G/9SXrwIyPv8TTh+xgsfKboy0+dKItLRMAQjHfIFtlU&#10;PtQxeTo1e2q4bB5RjHGzYB3oF7usggvF9nmzcQo4sDRE9YmK+6ioBF/JRtjaC+saZUK1Ycdnocku&#10;a/D/qdxjNPLZPiDizxhvo5EYb61qX83+K3YPBV4R+vEm1lHPa+G2WAd2OGl7TSDgQF4EApAv9Ct4&#10;IHZf9IlI7ZxiSfv9l7BSd2vgChB8RqPFhZnXED84v2kpZih8QurR/7IyBd/3U/5bTztvcKZL04Of&#10;Oq0hZW3sscc1rRVbGCqczemEh+R5wDPJp5XrHivxmM+xT8InyTOxHHZ9EWiBAz+EqTZdiNXIA0OC&#10;6SfUh+ebq4KWzVe07oSK8gQuq7I9jWoI0xhPo42EXbM8fZwP4t49QIfdQYxm7NxJVvfvTSFaG1mV&#10;Fzbf8ibcoXuPSRIwZB/tZwvD4Oz0Jd+6db5wOn1m/Veu5JKvCRrgVzvGOICcm4B2pNSolZCABqXx&#10;RfghQyJ3tDJzKf7Dox8rNNXUyt3Aa5AFemdjZYMoVzEI6apPVfgMtgJwW3GeZSaoFakXHzIwcKil&#10;FQmZvUpKxSvmADY+pM3fTyzS7iqUdtSpdUCgEqxPws4z7ehqmjjtHDJSEc6+tASSk1kROMYz1/Ya&#10;p0ruJpoaCYX3zknF5+Is6qtKqVjWdpkK67cltao4YL6pe76D+B7z7IcZn1nyGcLU9ivxjp/y3yBv&#10;zgLHSCcfOmNsnpWfOh2JJY+Us52FF0yBSx4pXkPlSi6TxSEIy4zedA3HGQjlvmOEcghmvFL10LFS&#10;+eDH+eiYBxmzmrgGv0MdNZ6MEfK0aKp/+zT7eVCEvmTL1gkuac+HlENlXcVUiJZmEcPHbp76hG7+&#10;SXS9LsoOdcErDk3hcRmrqruLu72CU1ZnR0sOAZEskjPsvfQVl6s2MV7wyp+uYR58NxaRp/8N6l72&#10;p/eUTJUgCqG2IXD+RTHovic4e0YXOWaJdK/JLo2E1ypg1nvpv9zn/Czx3e6ux1FRA+IfeB4WqoWz&#10;+4bxLwL42Od3uT41Arz1W+4kxm4a218UjW3fdGVRFk4CvfLPd9pXobc0A+4VJ6RY7htXdFDCvi0T&#10;rCx9K/JzhC+39k1wsDiY+B+yGvkV7Qu/lt5a6ZddWRuaaRCfQoGbZjoMxUFl3HOT1WPu+gSzkeAf&#10;Ym/7vQDYhAmvoCziFmKV7yPlFuas0viDo3Tq6L+CPomj+5ZeFb/vAg8UjhEzyjjerBvi1GkaE0zK&#10;QP7dPME6pt4Jf2HA634yM5fVxWvLBVmtEcHh3BvCZuGYueqT1TMc+2n/reh2QdUb3gPkmOo3i2vg&#10;uBJR3K4tbktrE2QUZZjdpInX749EpzA0wX+Ws78G6GWOnyXWaT9JNTDyZ1j5bSr4nF0VTNfJde1Z&#10;sNN0HgsMHpRwtbbYJsZHKS+1Lx/uFhukJ7wHGZVxPsepuZ/nCiPBTOw8gaU2aI2yDru/Bxd5Qs/k&#10;Rooozd08MSvTwQDBb94pPLDkbg0yYb6bX0vwo1zbt+4yZL1VC0VaG5lwVJCz0efTf0dUOUuMIYvl&#10;srylW0Dqhi8S1FNsfCFNlhoeHn0+/ZToF8kT3ro/MRtSY8A3rVDi2ucSLX/4YxXhSnDPDE5f7acc&#10;bwaIiYO2s4JGaRTO0+8MwIajNBaBvgO+c9Xlf78JeOSLeH1aj/AWwBKxnQcgpiDY0SiX/f1uopFi&#10;mEafQ0KuK4vmSBmK4G6KIWwDIh6cglehiTd9whPM4gmqbZ+FwJIyYTSdXWA94DULlkAIJsT51dLK&#10;eDLBPyM73DJkYB6xgL7VSm8xVONtqInU2/RHwMMhw4VqKZoCL4wto2BnL82FbYbVl3FbjCBrTZ2n&#10;b5oW0tAVKDD7UaPiRPupL8E7nrbItfz6IXCHci/k8lDhN02ZbCZlP6mJ8G7fWxiHYjRqE8QpR9hn&#10;1X+lnqxcb0PioO+2kIDgnEkmmuht/zGY6JB99eR6F/1XdkjBfidkMNDGbwAPIBxzhuxcH42KUPxK&#10;+5jI7psuCd2mANHCbZ8lUIoqNFaOI7M1ooXkSQQz9cb+gAINka03rYMouCUBOHZSMqqt7N8EZ6e4&#10;+wBDPC8t5nkG+ygP0NVG3YlpfQrBzUKuR0ZQkPSxiHzGgO5O/4IrwCDoeqzOtzRmzXOkQvU+cQmk&#10;pxMVOzSJyz4Pb9baYifWZ0GK9LUFaWDQFJjIF/odU5mfhYY63S6ffUbbV3CFkReX81wwG0itTpor&#10;2kN5fG1tG+hAd60Hx+pU03/5eBKK95Y95omFUIl00sl7nwA60nR7ubZkoKg03iATU0LtJ445JGk0&#10;YmhufUJhaTgXgd2trfI+TX2wmr6fwBjq2KNUbmu7MAxY33jzsk80gjSLn0cQC0JpYoMPCfbZ1xb5&#10;nKy/TvZln7i6MmpFQGgT+jgcCUWMPp+MEWQDfqholCJ7pCHLQEsTAM6r8pvv+KkjxeGosWEwFOY2&#10;cWQhum0fRJEGEsJ6Ur15tyrMjHSIT58FpVbJBDnx6hOft6/R/dyn55urQlSUfMDojYzCQcKM00/5&#10;r58mcrRTyfL0cQ0ZE2bk6GEgnNsaqkJYigVYdL9eAf2MaEns8ksujL9XxULHqX1wCiUaprv/CTEi&#10;5mWc8me9b1sVktNVtlW9EQD/Iald98Fbi+LpAhT5m8c1/OsPVjEYjaAJrXaL1EhlJ43u4XwbFhAV&#10;N31hn+dz7pPtSP71VI/RH2z3PjFnnDPVDBkDWvz+vZf+y2d0nmvcoJtnlHQDXAnjs0/IHp6oqmfC&#10;IrzhfJy3XKEnZI+Yse6w1VROjcUzSUoN9ezujAPPdC4s0fFfGxMnvJJ8pUysOuMU9QIFHwNyBuJl&#10;n1MGPs06rgMnEWF89mkQgtdWiWEtgvRp84i+g/1X7iexV0yGeJNz2OeJg8iRPmHDNm0IgyKdHNQ4&#10;rGhQ78Vnxr2hnTqsgUbucfop//XTTDnHJhdehdH8mP/m4zxMPYkxFUXNQ/AuvO/5OOqWHwf3s4mb&#10;/fFfcMkIfLNkZOBtj/d5e0i4Kmx0MaZ4qSgFNBQXUMUIBAnu+aig0grdLqyJg1m9o32U1JD6Jz/J&#10;PRA/roHqhqUkQ9CHzbQsWe/LkwLjabkPmw6JNCcFWj5NQoJDsgBXU4HLJygsFFNGGQwr4+50wFVL&#10;sOL92NwTVAsHGBcfVn2HrgERyoWlZyvzfMF88FRRSDFfZbbbh2FNno/Myj5bsI1ECuNd3P+hg9/N&#10;VqgT7wz+lh5fVmYcNWHjw1gim2cEFu3aQwzvFZoAs3Ne5ERazTYf/ATpySeHRjx53Vuq6bC9MSjZ&#10;pT7dnYj6ryQpXTfto8uJ2RRNNt6eBCLy4vatW9WbS02zHJ+Xi/xbDuwY8cNPi8+XUF5++OEcloUs&#10;tIVYLkHAzO6865ba7PZccWn9Fi1RZQFXFNI1x5g262wRYq5RhMZBIFqtl90S2HDOJEek50yCFQJW&#10;FLtH/uKGbuTWdIy3oGQ820I3nLrdmJHcbPMlqDJf8mP+G0SA2ALxHAyZWjozBufHTpSDgMKf7kwK&#10;Ksw2HgoHxKsQw6ZQEdmD61qurXj2kPg3Vore+p+vnCQggw30fVokdzmXT3dkJGtiy77OS6BQY0iU&#10;E9YVb/YAOR/qJh8V7qHPbNxqEISNkpZc64pMhIyycxmt+U9oe/u0ArbxaQ7Plq7G20P/0LEA2YV7&#10;3nKy717/lQSAY8mITpACTGrrGQpN/DunBsm5zVn1THNJYH+foMZedfeJdeVoDJluacsvu/P1eQSY&#10;RYmf89/6PuCqFMjSucMy+PZ99HHPQgWj7H3xd48rx3F1BqYAR1nfxjIZjomxm5wM3HnKv6UZ/6yJ&#10;CVkTLOeOWpDJFLNPShMhNpnwB3QomMcgh0GnezOQrCQmDMl3PZOlYvaMZ0xo+oVREssbtQ6y5z82&#10;fQEgPCGgGhipFWeOdl5twGAOe8GylHzXel6aR/WxJq8EwdcGxAmBgX/gpR96nqOeF2bNjVwudFPs&#10;vLv56Rl/RJIBZUom7fa++q+kYzyYWsIYNaerawasNuqrPw3v6u5jmtH2/TZAghd+L96FeL1e6mVb&#10;zoUMFNXrkDne5mTkPsMzMs79oG2frpotQJ4cr0qkxg4vp/bDGo3CHGONdNnbBjGBMRrNjothYCgb&#10;2eBRZlXjbSFJzxS5j1QQr7RiUPfBiokWl5E+n69LQFUZ9mHHPJ5X6rVHxVUZOz/an4ct18qpuvoP&#10;/LHvj7x52/g/rPQ8+4qF9sjzRjJwiY3rNGqEuM5y/0PPK6H7mr55Atdjgi3WVeTtBEKYb3puh5ue&#10;t3Owch3YTjdUNq5Dz97HPsv+y6cBcy+9fELwKeTfCBclqzQCmQDbauP9ggqS35E86B3uffVf7nl9&#10;Fzhfj5ygJS6flkaw9zwssuRZL1dbB9h848Dv1mYwVeHOmmSwLglKSxirD65znrMuv/R64VPsQQs2&#10;ctkMpOfOZNa3hQn+/+6z8K7bPi89a37dMmFgo8hAcr9x30pwoj7L/sv7vMhECmluICc+PQUu7l9d&#10;UNEIcDkZ4C+F3n/R85SJJHtjaG6fxu+UZECWlnCWredF7BHxoIDUi54XLsRtQRvWuwkuXKe/HxJ1&#10;ChPBx97pbKxhSjcAdltcB51teILGRhLo2iJYKJMoVimnQBrKDLlf7UURVSHeHjnj00yqPg3Abny6&#10;ThUlSFwziYA04MkX+0zNDaWPjEmxzVkIdn5a8OFckn8gwFDKlma0iDyTOEXkO7+eM+EYCCd7FrCu&#10;eZBGplOCUZSZJwVtpbBxgbV7VmXWF9yTzKGCfCgPc2OPmJAOWSx3Y885t2bW79WchVKOOf+rmsf9&#10;2HCMgDVkM5CtTT4TCXaKNNFkYgpv5kzQw7o5MnIXwKvdjBZOUnBfbdqd1jH8UG96Vq313GfCjjvf&#10;hqcrWWsQIGrarrJwzijjns2q12i9qfPL/iu5p5Co1hxPn6bQE9wjej4MDJM9I4aCYuGueEHbP602&#10;xqzJ4LAZi5fi/T6PqExMipst940UdsubQQbFTvpYQrZ4qVI7fU19ffsvrzZ82/IZe2PLaQFmNGL+&#10;Y2ByL27akGp42o7CPZyXJD00g02rBrskkyo+Ch4phMFnLZ/nAQP7efiqvTD+7nlm+A5sxAEYULij&#10;sSKFe9ObjQzWxVa9Gf+N+2Rm4b15zOzcM6aRT+1YtK1nZJI1zNOSk9pqifR6N9Ed7N5HTwPg0yel&#10;zfacYfw9hYfGZdxADV5ENSGUZTmRC7uwo8JnVtWjQi5u+e4Mg3IwqXOHVdvsBb9A4guQF9SEFO7V&#10;n9g6UADeSCJUm2+RGACTjrfheAzjnl/A1uGC+S4A9H1SVI9xWEP1hHuZBkTGv75VWzEPYRaupTAF&#10;2v81bTOlDSLDp5lzLgllPUGYNzKgQITzVdgU3vd56tTcfyW/UOUcsyKu2s4COSVmUTpd0g4ap6ph&#10;P1XU0fDN3hReodTCec4+1+4TiVALyQ5XEqufO4+UGoG5RjjjMTC3oZBy6DqPxKa2VF14Ikpohgg4&#10;KJlVe3f+4c/OuVWO+FY4DCuOKFzsjlJ88Gf33aGWWHIencf0BD569ty9RjrN4dngLbAJ3lM/57/5&#10;vO46KCwU4cYHDz6uqeJ0KS3wTf25lX77g1SjCudQDnGLBSm6IV+ZTioMYpSJO1H8PlKCc3kPJNtA&#10;tNqam5/zX8+s9YLKNPZ9kS7nma1DRw5GkYCi6z5xQt+dmNpqwjffxAm4NM2XnqIP0/M4E7NnREn6&#10;nJXzRSXaRi2EDlxujzXlpslBTA9qOc+ZkIYJEdQ/iPj+aSiTGFNsF7sVtwLNgcE7HIDDj0kCk95+&#10;9LzvDtjaQu+hnf4UQcCfBf/KQQDaL1vF3/Xf3H3iQxgh+TwCvooZ+Tn/redZg9BUwblwNM2R/Nxx&#10;5fALifZjaWAjod/W0jArR2LHTeabvgZ/lt003lYy8BvOTzRVlUPiXQK6m2OMxBgAO9lMHGVzJf4i&#10;CJxqO5oe0FSfjT5Lzz3XiGgq8iQ/Ssg6prOcqP151j0NX6ZHgNU06ed6b+5Fxzx3Ao9fysNaU7LS&#10;lTMxJj4KenauKdyq+6RGGAlrN9SorIeMfkJm8GXnQHik/usxkiqepcT0/H/EwoLm/Zz/+vk2Kg7q&#10;FXVhu6vYWE5VAep2LlXwM9VnjtJzodrqKxfzuBLnPSA5L/0KfJo8oc6LcDQY5ig6BLrYByY1Ls8q&#10;vD7L7j04wrlnKCYBSYRAyBZqsEJYGzZD8iKkDMV7es+otRk3RwjB8h036H3tuwO6KGvys5vKxMuV&#10;8nP+691EibX04/mZjeTnem/5lkoZGcMqVWzTjCnGYFUOCARFePpmE65xJVGaoSCPsfflEbjPf4Et&#10;BbyLt7xRn08sE/Pt9QJpgGzfVqL35l7+VpJK0qmqfHZAAt4v38gsfxNqSduz/1HGxJIAIZbp7nfU&#10;Asa0NCwAp6mdFa8gBlIaFpYmdep7z+BuzGmoyvumKIrAMajAMWe4zJaxRzMDS7WRtObEoM2BAb9K&#10;ZBBZzwhc6zJ9fftuwrTpMzkjxn268z7uJs+DE03oCarkzN31d/3X+ygSre9T49U05uf66PwW+51G&#10;hiqh5yrOqa4LBZ/dIpkkjWIy5jp+XokPPSs3Kt+FEbE2cGH3zPT5tKeDe6G7ZQH/SLfPt9GYiif3&#10;vvqvmDOCEJPC73LZQNfVVEuS7+Wnof2AU8yBqb62m+UFd/Zc76v/cs9kE6TTgJR4kuIbZ2at8aLU&#10;pzGwtyUhwlFwKOVKn71i3m/3ifGc1ZGomoWJ9F3aKQjscpk8L4T0BReBPgk1pNSQN6lHxOUtcF5G&#10;ILma8xVCwKb3ZoMf/6BLbTOjOrGcH0PC0jkSZRvp/vyEPo7Mu9C6lhN43DN8+kbj8BbXjWxDR0Z6&#10;zzgLWxECmU+GvPM2oX7rDr2v/it3Dnyzswr+oEICHLCdEAHtrfSS+8Gqbc0qZxargyf3E8rg2DOS&#10;m1IhfpcM7D7nBdiKuwn89D4wasK5Z7zGbwCB1Ad3jrHcXNhKfVIwhQTYqGehz1emQWTSLlaaGeZ4&#10;+0oacec8o06u8Df6fHj469hTds8OveNm6CakWjHWxNy3r2//lfuMNlplD+ZOzZ5xtJlR/o221tU5&#10;OCNv59nBof/JS7+dBcUhao+UkuTx+jn/9RiFck1tFkiISgd3nfk8M/wHVnKp8pMYzTkz9F4bYAQM&#10;VNqq7aZuu0ieQkxQVaiiz95X/5Xj5a47RT4HbxDTDX9D9UwVDcVNoxketx1qaZQWAQNaah7Y+9rW&#10;CKMNLuSPyn7Z1mh/HsTD3DmNYnu+9+adkO3toWvRmkKGH56qWQ9yqIkDglb9kFwXsbP7NSUY9Gcx&#10;nKKB+WkYnBXrE53ioYT7Rc9FxpdnEx6MzyBHbeqbPWPGWFeYR2BpVhKT3/aKXfa8Hr7DnKEtm1ro&#10;vtutGGSpycrxnBEOb1Ybx7/tMAplchGYdmpOSkVYvc8H4aCkBq82vuU6352m+i9T2Ly47cjecbXU&#10;ocbl3XVCygozsOqZgb+QeCplU8t5EiyrSHsuiWSHe5Y8fMEvcOO7iioOM9PIXG1s5qJt3LkdBsxI&#10;oE9TmETtueft/OP+xyRI6sA1h27Xeer+/Hr+pMIOivhJf8FLhac6exFb3IT1zFAi2wYeNIZeE0eQ&#10;TR5F/tIHzexIR5iseAGyZ9Z3E1x4R1xSlJ6Ra1vPLLkty3FTjWfb++q/zP2BrtR+kBYXRYLnpNjq&#10;rBCnnh/NRM0TKSAoBMloRx657Q6BIweKeIv/fuL+aL2zFyjB58TfPc4MhIp0i+CE/DsorWaGe60s&#10;COAocJ/GNJYMQilPYOGPMzv3TNzYTkml6vewI4XuqiQFn0ZGdXaFv1HRiRy3B3bHg1U3qxSgw6Sw&#10;0IvVHZpRMor7V/Ndz8s1JkwKBaSTKIwAaykmpRyYHhvEiUBcLufMGDBx7lcbS9B4KHrWbaRtI5dk&#10;WZoZxjYwWJB9vbP5cs4zg/f4aYSgNwPtDcutDwwysNdzNj96No3neSVLwvduqU9K2OdK+Tn/9fNc&#10;UmmflQoE4Y3pnPNIwaQ2gqPK7ZIy2hdtZJUnoxQePNyPdbSIjJdveu7IY2bnno/vLp/mAqtklJNQ&#10;fmi+7ZmQmCdFpZjQA5ZP42RJLWIyhKWZoFbqL/NQX/YM9ZsGyQVGKWiEwn20iISdIcyeEd+Zlatw&#10;GVpW7nBf3/4rqYOsd+EHk9fIuNp6JrZogfhkoUTyZrUCCg28sdj/BKviyAI4xHx3TgqLvUTasxkn&#10;pysCMGcO/QttEelpfBrHgWPZaRsYfhWyOzXPohTL24993k8hMQr0gVznZbx+zn9zX1TtqBi1blg2&#10;P/Rzx91cBQvxfRWsXvVg9CZfgIYsl3TszWjRllpsK3cu3dMRLFT+h5jfUzXS7XNFZk/Faq1AhFjW&#10;dUTBo/os+69cKUJ65fyUSN8EC/hWlZuOgR2adQWDZW01/7SbqEwAZ/xR9uoHHizu7ljdGKN9Ld93&#10;Eyd16ei1KnVClooCAJsh4+4RUJmn6hOmEBz8MbPjmi71cU7qJrXIlZ8Qa/ob1ah7ljBtlXmczchy&#10;a3e9r/7LdD8vCeN0me5rzgI716RkWvQ5L1Vrvp3NY8+rFnE69ouacGpeRD0iNgd2t9pLJRtG7Xfn&#10;nDFl5mo/2RW0VcKhuNldz0h5g1rFRdHfG0Og9uH04x2aMUSKX1TzZc+4EMs/8pwz8JL56ScZEC6d&#10;8hL03BsKW3WTA4+Ut6WcYagim59tSC2TvtygPsmdpvqvpO1VxwUpplhS484rC4XaNnMFQe3LKvA0&#10;sGQveCRrPaW8bjTvPYNpM5KciAO+gC42uOHFCUJEYvDMvDjPSBQVMBi8gDD1XgiBqHcZSnijlTiz&#10;LgkoLdVOj7fRdn+9mDMBPmNucUcgnPqccfwVFIiCUMrsaz0vefq6lyGsmTvabkEx9MhNpwL+Umyd&#10;XHRl9raeOUlmcRSxkW1C81XPqmbu8neKame2nzkJIC8kSi6ndMoeMBD2jiWL1QZ39Co/Q2VLiPOP&#10;nSJUnTjH2bOASW6GgsKYns0rJAA32Qs9kp1VBmn2zPi7eQd053/Fw0j3l9d1WW3KFIMPyrdhvpnF&#10;c7faROpUE3bMGX+uLpdun6acvuesot5dVhHpAVqSSwJagNDY/T4Dm0Mlzp7/5JK33jO4Lieh43ug&#10;5z5nMGjCD8S4wbQFGdzNGbJylisz4G7bMeraSOKnzreiVN0BJgYGIntm9dK/dtkzOFw7ruU4jUjZ&#10;7FmokdwMtkIAw3UzKLlZfEgZK6GyPHq2PhYcW1guiCJWiriS6mvGWfRz/jufB+Lh5+nFZ9fP+a+f&#10;B5ZhdASh9QzqMCo/d5Ij4Ni0dtkLHq6dsDiKCYnni/gHGuPT5qvOzdh96OSNro3lDdLC72JpBj+e&#10;ewC/MsKYjP00WmYzA/cOMjLdwhCr2WfZf3ml8BiaKzKMzTYHc8iS5MDwhMpX2nYf1KADPaCcJUev&#10;exZs24Yot4DpBqr100Tzy1pkeX4HXLPm/AuWmoh5TiIR7zc9AzbyRlJOSIjE1jNirdg1mWXbKf8f&#10;MT3jTfAOS6m5njP+NNe94h+gy/opH8w+CRBTIAuz1ZyRIxz9oDAwFEJG3veMxLdlhX2qCo/rnMlF&#10;KyAMSZCqyrc0w3Fods//gdC57xmUDIgEyxHd6NJWGyAMn04KU2xr084ARgpNPE4V1Jl33T34y4m2&#10;iXoJWZjvwmY2v5NKw00wFHH6tiTwb97OcUMQmZ942bM8d35XN4O1fYa0QaJ4YE/wj/Ry+8sI/Ym/&#10;3u4zMUhKqXg52cjOpCJIlD2jQGWKvymMdEei3TnuCaq4mzO3OgNEitWWnRu6Rn0aHUgrPDZSJvS2&#10;2phL5eWTj+QDrui4z81qqXerZ8IwkKB79qdn8+rlq7fv5ozGNWERFZlaPi2W6p4fcS3VqapmmSEv&#10;TpXSTLzP0/Mxe1Y2kjfy6eIA6z+j6NV8OWc4yYzlPdwj5JzVtRwqNrhxEg6V03rwgHgz7nqmpgzc&#10;wMv5iOUpkmdWQQ7vHuqju8JbzubLnuFMFeiuUddqq9LmDDLaJTSbBXHwyXjpMQJLPE/V07YVBtGi&#10;/7DaqsZm6T6b7+YM90Pb82o/Diz/A7enmx+0DSuhyFk2l2Py0bP1sdBGEELovv7o31wBv6OH9+fl&#10;bK3nbdrTi5/zX39fZbvsZcCZVvaQn/NfPw9+y8rvRPAs3z/yI1QZF/wjjq8gTxOmYrtFDgWKK2qB&#10;kqjRlCtXGLDHyp17linqVX9iF4BMlM32BLYRmZquI2G47tkR0CbdABDMHQbQLXMUWtwybtWPdT3o&#10;laRjt8KM76UdAr5UMXzVW2o5LG5yIh2jpngoUdIqjUKsL9y4OFcQKTFi9PItl544qDTw0FgQ5XDp&#10;RZX6DRzH2pBEYti2V7uLTVFMCKNrq2QDW5WZE93C0vtsVXDOxxH+pDD4rUqhjGcHW1U8ubvD8TKx&#10;ZdntA038Gx3X4YmXHi6ACWygP6wCEG0ZUX+z4iYuAHav6at4Ln1LIPDhd7OFrVnGTOSxD6cymeci&#10;w+H63nIKasi1QXd7y+74iDyhy3h95IpIktqVOuRtiVTBgsIHdNUtVOJsaY7D4PcLrRKVBWlsVoQ7&#10;fFNj5W6znvoWV0xKh2yQ5Bg7T8D9g6FQLGPIuDYwCNynCGiQsPC35AybQDv1pPByhe/BO6ysUF99&#10;hTuYJWmUhX8Icqu3YSr3BwkbHSvCk3pyZ/KSZgymHNE1MDyt/zPJDyzeec67BEMtt08K5M2P+C7d&#10;zVyIoBUh6e8e5Y4cQ6XJyoprhxWxzkfN4p8CEZFcGQkTgntFwNRzgBGm5+sAu3zVbEl917O8dFiU&#10;QcGFea7twisxVZlDM+RdiKCCHV/2rM/VcrLYTbBxJmF51azlXjmnmuWbynG7+bJnGW6lP40Jrsdy&#10;KOjV7E/XkjBS+Wn+Xz2rAEtpo8Q7OucFKI0PrOb8bCYCX9FoLc+9t4hqFMQBa9SPT6N+qwz+JzIA&#10;VcSNrm5+R2FE6lwh6aRHcp8kSP3907Xa45KP/3fPdZcEPT82Em9d4a9Qi3M5Z8+tmVjnvSJJwAzn&#10;teXCEzOvCsyTkzwGBn5VWVi5Ge9Wu0XXdTr7qUJOovblp2kMDarmrHyEyWch9DN3PnJPVap0QOOQ&#10;Y4MGpXpMMakyCGbPYFRrYC/zTQik4Fn1p+UWbKxCJqPjWtMdNHsGwVpOBpnAL/YZIVoJbgcxK9yo&#10;NR7CE7uQBp+H1pPjxqPwQotGwC24FlCd3bFMtICPm4Qgxx7vIACAVuhDx7jCm3nHPSnLqKpIsZEP&#10;c4Wh/BJQIJoxZjaQkUA0xT3Ldffo2XI6LVggQ4VbRYfOG1h4y8/5r58nnmgdRaCQcNMtzx8pWOaG&#10;T+00popQmlsRCOt2tCjvhrPBE+dQv+DObAallv3u06GpJFqraxLY/VBTNLKssWlAPtb0PGeO4lRR&#10;TQlzzoCNvSRiLTsdwZym7mwqvOyZKjMFHnxY25QA5NMm0efZAcdeuaPTCXDXs/xmhS1EwenxC3z3&#10;CzTq0KxLx7wZb/kFN+3Z5j6xonnzzJJ0V5shGVa6c7HQyznLae5RY+12Q5RrkBCV1SzB0FgoEXlX&#10;eCZlT6z83lJRWk8pNRh54ROvSZG862vB+PRDYDUhXc13c17ukjp+monUga1Pz4Gteks1X/ZMTMYW&#10;9sF3Rvb/zDh6KiYN0FvNdz1rc2yCTyukJkVd9JlaUQr7bMYKLX98qft3PauU49Rt5XlrJMRpnizu&#10;2bOCo3Xc3/aM5jHttmfPUrTNmKVsddomTrrYIW6+nLOMgTo2D9omMELRvWTrz7xicbU6k2UqX/Ys&#10;0Wr2+DzPYH2Ib7pnH9jaZ6LWU+f5TNubVOUtvM3+KNE9ew38nP+mFOZSwQqKTo2Q+fm5o0TCMaQt&#10;CgVC5NzzNUBdVBB38IutWbPxxEVmo/lyTdftqndr0ajwNZe8SLSah5FePWtrjzzSc7dvHsotiYAG&#10;+Kg0sj+PllECuRT4n9aUOmHUnvOaPtg7kA/CYW622j9nBm1WTPQlnSoiX+pgScv5adbUkJgpxqtZ&#10;3rp5QjinL3Tz4djwsS/v2vw0m1lH96l+kECwFCOwZ++OjoD00V8uZ1UqmD0TVi4m+9SpKEWI39Bv&#10;WyO77Bl9vKgft2f3L+BOLiycbMyeRSg0uTnKuCLoXsYvF7PjSuXDjcNSvbIUYwo1Chq/uFvk6vU+&#10;ID+yvvzVdAnNcVVMrBR5yXuwgHoi5iMqb9FnyzUpWEj5LjHVshA6T+q/4sziRyH7wq8+QgnokzWf&#10;gsN680FycPr8LrO9NxJUGtV7S6mgrBVdHxac1R9+YDVYVaym7PYdCoTa5CpKN9jxBJC4W5J9iYi4&#10;Fddu21sykIvtCGIVrVd7i3U7wSWcoUAVVLc4birsBZ137zd3OPiWCl0PwmIdOfFpb7EayzGuLLbu&#10;dQREWCFRQb07SalOsVkzuATBN2/d+edXa7bQiXW6+eHZSqwkd14Ykhc+G25korZV7N5hPoTMfLwO&#10;a0GkznTxdpExIWxzInk2sBQUpUo5QXCFlarZEvewPAG7mHRxR1Isjo3sWWyqPkwJ9Tpe+Mj+j7Nz&#10;6bXkSq7zXylwaKDF+34QogB1y7IHhiFAgCEPy8Vik0CRRVSV1G0YnnluTwx4YBj+f5b/g7+VuXfm&#10;WnkPmevaMlC8fU6c2M/Y8VgRkQFPLhBVLOeg8DD1wpESSZSUnaTEP0IvZjqbXXZpkbm32wahHrzi&#10;SBFRmHKIimqjLMk2W96V+e6+xHrHLZA/rX92H4haTqsepJRqEJiwf0AmTy3/wqfc+O0CYfes4dBq&#10;bzHoN6C2nOy5e7isZnNJFV0VesAHxTnf2HIj1vhgx5aqjNPyIIHvALLkgdkgW3hRlPNqbFUiYPqo&#10;gDuo8kwrLgSOmxeIxgfCSPkPAySdZ5WCl6Bn4lOabUyJLQ/LukHVbFXmdWomO+k8UkScZy1jq6W5&#10;fypY+XoLMH5VOaWfLUrkuEBCR6VhifN31naGLY7eiBMBztqKDcqr/IqQCe5qMgLGiIknohv92iLz&#10;zK+x2222Ak4OGSaD5RUnWWjPbfd45dOZTboCrQzHoIi0JkTlXgDYyZZH4xVuXTJcNn1IvRozGkfm&#10;3BaMk66cYQNC/YKRLxL7lZhxaXxTnDN0ToYvMrCLzX8uqyQhN7Rm29Ag1Lwbdn11ktUbayLKqJSq&#10;3FTbWyYDrzEfBGW6sNXWdz58BNJ5mi+e5LTbbkEAz4R5qgtq3Ovxn1+b/64qJo/xVoVXOKxNJM2v&#10;XdJdJOXna05kkf30SaF2biAwIvDgYeJTVnq+FrQx3E37ZJR/jbHymk9dDDzEoTuhWjnOteSpP1RF&#10;VEvPaZdeYbm/4p4QwXiaCi9OqwMsmn7AW4SNlThUvIxBccfWc/Xi5MzFHvMk+2deLvB3+Et/ewtJ&#10;NJgB1yvpjcevX1xL9a5Zwzag1Xm2IgVbL8yI/8KfYcdlUa/CERHHUcPLc/lcXmKrBosjvAvcHDxh&#10;sFWrxRGOJM0CrEJ4XJB0SgXT5Zc2ie98LEsyyrWkld2siJxE82tJvG4A1s8saURHCAyLnD6FJobI&#10;5cVTBxA/34r/DmHOW8LdujzKi2x5MId0I4uExYmLw/M/61KRjoH4TbYczKH74QchKPwKtkvK7bqu&#10;S7uO/GHehfEmAksBXp9rwTEaGg2hDN6TZcgvzvfF2XKFxwOjEgO44nwZdexGRoAqcvFXfkpYcn2o&#10;5RYdQMaKLad9ax2hUuJp0AEfnjhw2AqI6WzJ7tlnuw25YoshPz0iSvVTpQB7B0gdnHhQ3ibSXJOt&#10;yp2uTzGbgeR9xd5KYm6kijoGW9xDc5Fxfx1K5bBMs3jKbx2peZHG1UGZHvWxOKHojscqL4ev85SM&#10;qk5oI0QEfvu1uuEo0oNmEQGIHQx9TYcNmL86/x2DofceJRGWr7Oo3Knf/Dq5NVLb1q/zNFXdbhAB&#10;szgfW0zuSUg0JrU1/CBxB2Hh688Rm9moarXAPRzjy/uSk6KvOt6RdZSM8eFsUgAxRsFVnSIKYBzW&#10;IHmtC6dWIsPaIDy6tK6z06quyaPmt3yO+MZiUkjPea+BIgD3aSaFIjTcr2p4iq52GOVhDfj69YoM&#10;4Ou8zsuxtnNwcVJOhCqRijQyff9JAlupqOm1HK4C/KhSzC5O6jLbpdHgcqqwEPCn5WpRj3lVpKn5&#10;w8odPgUAOU6kyu2ulkElcDAjJCgWtiBxRsOBt9+MDSYKNpAqvLj4zUMcKaIzQILUCEOCzGuW88u/&#10;5g+D8xuPNHHnp1SkCShss2X9DyaUfCGszjpklLRXvGGxeziJj3vLbs9l5K1JZzVHdEJUXr23+M9H&#10;foSRbousOuxzb7dDs3/KBo2Veu2RonMgD+J6pF6eZGwzdmz9FMUurXJe0oGK4ZJTe3detNzM/Gvd&#10;WnpLTtUNwD4ZvX6OiVcNjxeNaNDD80OMpjlT1uQV7xd6zDDaaGxB/dv4WZS0qQ8COjwADajmN+wu&#10;EImsdH+En5jbGC2v0yE3gws8TxLerANKBfcw67ksPEbQAM9Ut1X9WceG7pTzpNCtch6jCx+ynnO0&#10;r+S5rMoYLXMOEaBiavNnuanrMdkGxLfnaF/X/xuFa6qLPLV4TPwMqcHtXD6+lgPyD7ntrxDARknJ&#10;OkHG7S2zAdGW5VB9A2Vv4AwlEYejttvPfW0x4YVKMZ78D/N+ktV/cNMiJ+bVBkqiXPNVw8kbmc8h&#10;VTmHyQ9amR9fVtVew8O3UW2GDiU/4ir67dvJab37Ollja1gTDMCYD0VDxw8qOz4biNjJRv9Rddzz&#10;+ehijfOFijQ6ndkIcz7xbaGZBof5rYvz2W+qjI8sxmH3TQl2+STb/mCGyV67NJ+LPPfTJE3w4Erd&#10;LwZmlur72YFBHYHPclNVqfFXzsQlnjwOU/KSc4CPMn5W/VrGzyLQkTHGE5fX1DzYDWXtXprnXOP1&#10;lNByeSpJPIegYQfN/Nb8d357xhHJ5CC8d/z2pfkorXyejG1UUyxhwVzP+XCX85XHmBnhUJnOQqhf&#10;ms8lnij1U+TLKk3bDO1oOkrUGPfA0z4kPvganmzN2HEVPlg9f9s82dSxCFx3JfbYviFVp3Oilh9G&#10;Q30Gdv6wbxdXZedD3Vhsx18ZBFYvBZDiw334hGhek36lBkPbo0RbjDCmbCfoP3jIvfIPH9nPaQjm&#10;zPKv9ZRy87Y3HUmR7gJbOOJ8mLs+T56M+TJjpmG0jVVNLvnXylPV18YG75Rz93/7Q27tVP1ex5OX&#10;YMoYfAKS9nao/EME+qGStlHSgPwVL7P/rNY5jok0gLEIgC8O+YxGiTgc9SKqlxlBN5UMIkv8P5+n&#10;8cSpfQgXK8I/30DuyPV8Z3IHU8ZJx1mr16JOcY+nFJ3fmv+Ofd93b7/Y9u4lp0GDr3aTFEwnhDg2&#10;4PbhJoC2g2Qf0lBtfRu6NdwpcUkeW43uy/TyaUVSzPPJ6hIb6e+EU/LKh9CzO7E/Jds899tEBGaY&#10;ut089xvM7VYFCLsTGE9TJZJ2uHosNp74msY9xI2NN7eep4kUZXWm8oG/bmR5qMDaodwW/uH5+oLN&#10;4ncu8swTh/ydryK9Syn8N2jmt+a/61njsWENFj2E1EyZoOsbOr916XzKPhjnkzK7yh6wNbQX+wrg&#10;QHrS7d0FuzfCk9W+8ebMB1LFuNabum3NIqJWZYryTQdHrJ0VhMGvaD2X5ukn+4atiXma6MAapfKT&#10;L4JdUtSs4TGp5umUYJ4O8YJdfuKlO8Yw7MNNj+p4GuULRRUVaJp3L1Ull7yShvP05GrmX0PGmczm&#10;qh3mufNkYQcWatvsfbTkcZJbME5scsm/XvJ8YcFxGEfEjbAFduHys5MnXqzpCqFn4ygl2a3tPk+e&#10;w0OSvv0sjnJBk+wi+YebuV7xdEr5L+Lc+ofytsQ87fSpDtqG0c7VzL9evFk75Vw+uysXPtxfgf3D&#10;ap68NVMiY6YcIiwmdO9eeMxMDuGnU2XKVerlzPKvdZ5mc7z0/Jop89Lxa5IWaNNrgoiKcgy16aVj&#10;18xBEO0CFNkZMj8J8mK3o3Nm+dc6z71GqSwgdeSyn1V8bqhAxB+UAmYfMrP5Zimdj+j+pbWd78vK&#10;DQfm6I2HJoeSO9+5+a357/g2ez0CYBe/fWk+eBqnGMOhB8jLhwy+a3aSxKQGABqXgrD5LKWBj4yP&#10;+5dfHrf5uiNThiI9rwU28ky941YKUxyDUvRiC4gSk5+LktPLv9YFomj4xOMI+XLAoOAbn9kysBVg&#10;Mtiaq/mRF3D1CVf3kej/tDcEAkxPICr9DCHh/z0CqnfPLv148ctdPDOXpsp7NWPkwgemB8ZczTRL&#10;P2LHkTtzebcBvZhnnjzgmKPHLaeAaP60Oee35r/rNnCSp92OKr7DYua3Ls3HfGs0yxr96ueBMZcd&#10;iiLvoG+cebGUFP8KmWYiBNTIoaawzPmh7AFdR+1wnibwUDkGpuTFGl6ap6m9ZGMKfGEixGQ3ILWD&#10;58xs8AV31MtuMwWpYavYvfH0DzFFD/rcrkPuMa5qnvb08b4Pq2Hup+lWgOTUKM8GZPYwRQD28Gmu&#10;Zv41rv+urYB0Hz07Jk+intNDyIukZGzniTdmeikY+SvuIUJlvlEvg0XYXPNXcZOvWuIcD6bl9P9I&#10;RPS7+TtE27BcOC+HOkS/E/JuNWuUOpAsbaxkKO8WfK5l/jUF6+zNgAmIYprvxBL8OLh05zRN7UJ0&#10;qOUKy16dIGmNY4Xwp3AqYsMWrXHlyclc3bMbT74/KV9nJcvxNW3dF4Ywt3X+7EuL1TRIUllUBayd&#10;p90U9I0jrGVXEpFPh/inuQowr8eRrtbWDH7Keej1ssuAycdir6Yx1kEG+d0eVS27ZVcqnrtNT/L8&#10;oU/trunhvNHxtuHsUhqv82ue5V0JRPGRt9V+FAMKSbfOEfGULph9NNeKDq7BuxdznK/ZekM0ynHx&#10;VGqPjM91/+e35r/j20ssVuwpn6duQPnlS1fQZ7MUBbHZgIQBC7P8HGjyDFrtARfQtKMNwYu5XGLI&#10;wzaclgTCDqrhHvYD24h650u7P9bPnKQVjFkx3NUG2s4T6/cf5UoNfZKSPAcFAFtuBFKUCfEKf7jS&#10;JFc5gedoGNRThuwqFA8U584Hs+t74LyotTN2LxcxNxwvylDXBCw8iSaZWq7UpM27MH8yGQ0JvSvr&#10;+L4ouuUDNr0YAcOY88NNG0c8C5O2Hsbkkn/NV2GDA1F0/WbtUzgXcAHtrHomZhN1PoKnzNb5ISHY&#10;V/BEwxsGDQkRjwnOAAZC9shyEdRG4MAT2PRIHcE1MBoEVgcTS1A4G90vnKOjH+M2TyLQYyoorsea&#10;twR0h2lAUWT1W6zXFkTgyKziDr1AlPKz6zypPH+AdRAFV/aKRku4R2HElidOwglj5cEdXdDnPFFH&#10;CUWtP4vMWlWk7UM0OhyMC09k7Rokq9aWV2um+yDVVGbJ5Jq6UIxrQ6bSkCUbT1wSc56gvl5hnQpY&#10;MGwyqumxfcFzRy7jmccCjg/1P41FwBe+3rJunpyhoZlRZBLlL36WlR2+a5WRTG2GUz6boQN+G7CO&#10;jueO/QbRhJckeCJuhwaKW+aQYkBFtSmvCLq/plOLgdQ5TGgswVMWz/pKon0OdP+2n8LTr2uLh+k1&#10;iaDLMzN+Ftd7Nh0FXY+XejmaMgkO2gxWwdDplDq3GpbV2gJ/RaavP8shWqMNcyqAnCfiQGU08vUA&#10;+QVwe1AijC/LvinrV0kLg4m9VR1sMmnWOz2/Nf8d38b1MV5EatCNTgPMan7rkixXYH7IONptDEzB&#10;Nh+sqblMGn2oUqRxcVjW+ZBA8IrYGxg8PBeDkrscd4Ji9Movl0gR3CB1QhpOUTNrfAiq5bJVMec7&#10;VkXg/3Xd5S/c/ATzW/Pf7duAKwYHBeIOK35xDTHkhkRaZFPIFXSN6Uunns/IqZsLrND4yLQg4I/P&#10;ZnBLLvnXOk4VoR+KJyACtbM3+clOzogVmMbRKGPjySkdDxc6xojOVWcf80Ya87I1+O9X1Pb2sxyk&#10;Ieh4Y0cS3/ahENZjVfGabKuaM8u/xjz3nDeE98FK8kw7zkra9pzc6W3EcS6IfvsecnW3qmyP5OjE&#10;+SSjEmtxWQQk9KHlgfxQwxmMkTZe7xdrmyeO5w+X8vqD7OrJ+YwcTZKl56zmb15aQwJyChlr3/D6&#10;UNjCzwqQBd2j5UO2JnUnvOIzqQNC8O31GiKtJBKWn+VpS9VT13r6XbBt892j3N7sVqr84gptpxyQ&#10;IRd4nsnjHeOcqzL/Xc+UwrTTCnxSed/Dty+tIeeHo7DMBzwft9bXkC5BGCDjQ+YWlxEXKubQ+iGe&#10;/vWmvjgTF3nit595WDzLeQ4p44gZPn4WBW7JiZj3DS374X5ELJAOv6IjHVaFbMQZGseJz9v5W2+N&#10;fNpzC4Wub9aQB1nBBJ0JVl1ttUxmLQW81w+J/qRuRqrGzGpZlIsxslyznA1JfRzshRdlVLbHdn5p&#10;/rseCPqJKVakgYGQ2Prfzi8ln5UEpUEv4kqjHuw+Fz4E8TnkHXcv4kX4Fnhn1wOBD6bLLWE7ZsaM&#10;DMPjqzRHOseGN3CYzcjpzVCd37o8H9X+WBeMiSWmiEeXV2z98JHJxlx5UidWn9zmefOSR/41Rkn8&#10;+ZFzo1WnHGhcKK4wMnHdkfmj82zDDGt1pbOQRLLIvwZD1k1PrBiS0xzKjByAso8vf8YbMNV0lqY4&#10;fVTURAVe9xjPzFRT5gbMf8e4EIZbxYUdOzG/dHEquO4E1FyGOxZ9Wx8Sn9D613Udw90/A74yVK+5&#10;kZUoEqRSsRAxRL3P064y/1NyAMGJaw2IFsIhpziL1eot3T2HKxI5d3LamREI52VoOB9eyP7L6/eb&#10;Q+aGDfAN2xHCHKsb7XU9mA9obBfPwmWOVBIaAvPFiebZ5y4sM0DDDS8okGbo1p3GvJ8nKVnkX9up&#10;ekG4H4P9R9nNuM7G71d82R8+fn6/Pg2/vP3yw+LV13/8m89fhof/85d/9f7jT3/1l2+/+fzxw4/f&#10;/e2PHz4sf7z74f1P7//w4dObf3r74duv3r579/7nLzdf6aO3H3754e36PxMVXnEhnMvPk2L54fix&#10;Dz+/+dNyFNn4d29/+far7z+8/bL81s8fxXB9WT59/vI3bz//sP7yQr/O9acfv7z/NJ83fvxPv3z+&#10;5vMvf/fpr/5S//UfPn73H//u05tPXz784SMDZfHf/vzuh4+fvv3q3ZdPy47rW3/6/Mv6df7jzZ9/&#10;+vAz/9Mvn7/96ocvX3755uuvl7G//fwXP/347tPHzx+///IX7z7+9PXH77//8d37r//08dN3X6My&#10;XC3/9cunj+/ef/78489//Psf3v7ynlno99/9239iED9+h7D66s3Pb396/+1X//y//ts//8///X//&#10;x3//5s3/+a//hX/fcFi0fu///GVZ/uW/3vzjpx+//eo//QGE/t88/u3D735PWuLv7m5/f/s7HFa/&#10;J4x08/T7+5u//uuHf3n3n5fZ7PTLQiyMtzH8PcvCSmlE6wq9/ebP33/66c2nj1/0jKMoL7rl9x9+&#10;/OVf8z989Ub/9e/0XxoY833z52+/oqgpUmkoQZgmWGQj4ZKRv3nHN3BZkD7KXiJgMA/HLeAMiJl+&#10;6d0/7sfq7T8x22WH//jdmPcfvxtr9O7jzz9/Znv/gW37/qcPb7/96l98/UZ+ZZTQN396g4JLtazx&#10;gr0g+vdORAAdxPP9mx8gUjR9CL0XRP+gSe+ceNSur845ORFAXWyOx3NOyMTgxFTOOTmROPHcnHNi&#10;r3ZOyvh8KFbPidhulSs858TpNk5XlBd9Op+TExGGpFhGsXqIip2TqsLdF/vkRAp4YjmczwnV2zhx&#10;9p6L1XOiek68GsYJl+pVwcmJ2Cei0MWceMN3Tu2JcKL6RCAGdk5UUcWfcH4inAjLBO/b9fk+CeTo&#10;rOjSXhyJoIIXXsCGl994XDByB59PS7n/2wjFC6dDMS+/83QQJR+0YOVESwFCztK58PNLT0I2kI+C&#10;lRMJ3UwWV8HKbz0GDjp8wcqJYEUe6nPByq89Fhue8mZaTsUVRioVopaOd/sWYwgQ12l4OVUtmK79&#10;6sNLXv5iDZ0KXnRfuCvW0C8/JTWADTT75VT9Gvr1J2KlgpLFvJxK8yLf+nxeCkNuV1IaEAkZ57yC&#10;isQzpG7xON749SecS+vcQmgEFfFEihI9FfPy+y9EOoZ2MS+nEi+e1YKXCwDcC2xYw8up4IV+1vBy&#10;CYBznyf8ppiXUxH9Y78aXi4BWEJG2JwNp4KXeqQWa+gSAAUVpERx5pVlvZ1eBTrxFBa8XAKomQSV&#10;BIs1dCp4qUFrwcslgNpe4HAveDlVz8slAHVKEGzNfjkVvJDzxf2S32VbeR5/0g2KMx9UwgZQreN8&#10;Daln47xwCN0VWnVQiRde74KXSwD118Zpf75fQkhuq7He5YaXSwB44SdseDlVfTbkDtxGiM+Ws1Gc&#10;+aDqebkEwHsIdKY4h3LJbiPEblK7oGK/XALAC4dWw8upsIZl+Re8XAKwXzh2mzV0KnghNwoZJXT7&#10;thrcL4z3hpdT9bxcAmB0oTg0a+hU8iiAzDtfQyKCNi+S97Ftzu9XUMELt0SxhnchN1A3pJifek2C&#10;SuhU0iCLebkEACACur3h5VTw4n1o1tAlAHoUUIqGl1PVd5nYie0XoTnQicUaOhXyEOWmuMuK2Oxn&#10;Hk8ccIqCl1OpCAJFiIr9cglAiOuKKFbBy6nEi7LrBS+XACi9FP4oWDkR+hDx9+ZouAAgZkjNroKV&#10;E2GWL3reqa2smjXbbq19IApWTiTPBtrX+QIqZLCxIqOFMPs5qyDCA0DQrziDyhDaWZXOhiCqnQ0K&#10;oGysCJpwuQpRGFRgU8gVK1QouauNl9LKnosldCp4qW5XsVt++UnR4EAVV0tVJ7cRKnkbFETByy8/&#10;zz+5hc0aOpXS5Mi0KXj55UeFAjVQ3GMhF3xePAyFyFCWz0alTEO8AMV+OZX2Cyx5MS+//iCxMKMK&#10;9Vph0G2EOoeUQyx4+f3nlbyijkAxL6e6AQKGD+Ccl0AD2wgJOwJiKHgFFbx48Ipz+OBiAxcqtnyx&#10;X0HFGuKkKM6GcIo2L0X/m3k5FfMCAtzMyyWA0qBIvj3fLwFCthHCC0xqYVKC1tqpSIfCVV7IjaDC&#10;JYo2VNxlISC2EYLCJNBfPJRBJRmFRCzOoUsAUoXBeRdL6ERSk8EbFaxcAACbUnznVOEVimlbi1oa&#10;CuW8UbVvchDVbzKpOTsrMP242ItZOdGqaRTnQnjHbVboTwCWz1kF0aI/8bie6k8C4O2sQIY+FC9X&#10;EC1a4UPDyu++GgA2tglYkX18i0OOp/V8Vn71yYmhoECxgE4EK1xQzV65vMBIk119etjB+fqsbmDV&#10;zMrFBQB/uWrPWTkRkgkcWzMrv/hY/Yq6nLNyIu4VvBpWfvGpE1G5koUX2o5trWMo32SjWlqHNYfd&#10;ifRkyaY+P4F+8UFnUCOhWEAnIsdJsPJzVsKJ7bMqJXsQ1ZIdiImxEva0ePODiKKaykQvZuUXX12b&#10;micfpNo+Pmal0hQFK7/45OGhsJ7vlVDE26rDCu29YeUXf+3MVbByIhZQWZrFrPziLzjhZlZO1O+V&#10;X3z5qhq0zpMT3eB3JtuumJVffBWpaJy6ZNjZXil9pHHOKP1x22GQibz5xV45EbEPvGKFgqtkhZ0V&#10;p7ZxwQeRUt/B35wvoLJqdlZLSsH5rIIIQKiiVQUrlxbtsXh2ovpYKMt+mxWZo9jFxayciARJEnoL&#10;NUYY5GD1/FCwciJYycgqFtAvPs5mMkAKVk4Exp1yD8Ujopw0mxUBgmYBnQhWuEqbExgXn2Yggo+c&#10;KhfKyt8GSF7SPfyKFYybT0zhubGIBZMPXmQoFbzi6lOjROGc83kF1ZJI1pwMFxjEFBTtL3g5Feun&#10;lIbzeeGXtuVQ+zWSoc+ZJRnVcEirL1YRZFBwwyXZ+FmTjPu/wFVO1TT1eNy3+voJRxAX83TTkgxu&#10;+GequbkYoFC4ymA23JyMZChqJlX75pJAZdSwChtuTsYTRlZ+NTcXBlQrJzOk4uZkaBzUGC6eFvBI&#10;vm9KfG8U7CRT5qoAOcUpcYGgYusddo003P1wwY25FaYD+Ccjw/J6rtzJSVYrv6SNBTfgzBWmLMjg&#10;Rr+JZiUD6In5gHetOSVBhhGGEdHcgIB6cpCphtfc7iDDusTv1dwAJUJtz4bK42PWF/ctyFbPV7WS&#10;LhSo8ERST8XNyfAHEKisVtKFgvKfqUXYzM3JED+do4PIta8krlu5v8+lcpDBDfBGNbeQJXe8i3eF&#10;SgfEzgYJEptTUu2bCwWyKNQqq5mbk4mbDOJzyaUU8f1MyuH+0OCWg4yVxK1VrWTIEpKyyCNo5uZk&#10;/SkJ/OfikG0M96UW8bYk/Q0IBCi3G1daYVBfB1l/u1V0YhskkuuxijYvbTA2sl5yqarHRoZUJom0&#10;OZNB1ktl9anbuSmtswlh0sTGyPoXR5n4xk2pD9XcnKx/TQMLqvKCVIYpbkCQ4fmjkFkRW1Q1BJ8b&#10;7obGcZBkcMMj18gS1Q/ylaQORnUDnIyVpGBVowWpPaFxU6fGat+cDJ0LZ1kzt8CEouERs2rkZJCJ&#10;G7m1hVQOVChIV4IGjZwMMriBUG5WMnChHCxKkzUrGWRo5tg4FbeQJXQMpHZmcQPUj3TbbqwOpc43&#10;K+lCQa2XKJDacHMylc6gJGTDzYUC1qLagTbcnAxPHZZwNTdXMNQvgroHDTcnwzbllDRvt8p3bBuA&#10;lc8WNFpQkGHlUym9mpsLBWo9oBlWp8TJ8A4+0Te62TcXCupBAMSxWUknw19Cak8zt8SJUqqligmq&#10;09a+AYyQmELFzf0lQHQqjA7tGJ0ZdSO6C6ACvdshIUBFuZ5iHYOKvFfKBxa+O3TjYKYecg0zpxIz&#10;ZHlxRAJiSpYJMePGME0yzj/OuIZbSAS4VYkLS2HAbflpD01Zl0ZsqdnQTtZzCzK4VaFjjEPnhhuQ&#10;IrXNvgUZ3J4rk0M1Yfa5LZVgGiGZZP1KhkRQQlflUAiUKulcpNI1akKCR9UP7765bknGFcDRWJzJ&#10;xI8CYaqwIKrXZxugIpTVDUgEKdUqKcNZnJIkIzEOvaSZmwsFCppUORNLgUU7W4+8v811CxApLidq&#10;HTQzC5VEneEB1J0b+Kogs41RFX4asBXGslGRYEwvw2oZQyKQ91fh8K8TfYpqR6yymVpIBLixJM1C&#10;Jpl2reKWgkQ9oCpuSaZMyEbbUqf0bdvYbFTXiluSUUy6STXEWxHcqBPWhPcOZKA9MEyLfUtAKa7J&#10;ChpKHV4fJNz4/w03V0n6lQz8Kh1vH9F3G24uSJSZ352SxKLihabddsMtZEJ93xKNWt+3AJby1lBT&#10;rbhuQUXhBuoMN2qrKr5uFwDgqxbk3MMbVDBTrfFmHV0kwAy9tWHmVGKGh7dh5hKB8lwgdBtmTkV6&#10;LvXhGqkVqFTKllalXvhtW/wb9AoiU8XMAmJKViplAIuZBRXMnm+vm7cmQKbo1QJnnB+QoFIZEdwd&#10;zcxciACloUZmw8yphJEkk6Bh5jKE2B42W8PMqQBLUeawOSABNcVBVWXPIzL8gKisTwMmZgWM7A7v&#10;CMnpxZ45FVbNAq0+13zUP2yXIM8sY7VnTiXzUMlpBTOXBXfKn6/2zKlQjVmS6oC4LCBsLCuvWEan&#10;knFIGK2ZmcsCcnwq9OM1FW/3xe8t0YCdchj5v2JmQcUy3khZOt+zAJ7WexZU/Z4F9BTEBBlxzcxC&#10;gtSnMcCneHO7kH1QCe9GqLNZRpcF3GlcI83MnArfmboDNMxcFtDPhVK/DTOnghm+g0YtCAiqCrNX&#10;yIegghk+yGoZXRZQGxdvbjMzp3rFnrksIB0Jl3/DzKkAZuDvrJbRZcEde3bfKDwJX72hc3ZVASmg&#10;qBxgxljMLKh4zsjCbaR+gFHJmEKhaJilIdM+noFhpdQCKNaGWUoQ6qw36Qn4901+40enfUDDzKkw&#10;mmgt3RwQ6jzuj4VCBJUECSpMLRSeipnLAqoEYn42M3MqtCsi6dUBcW2CaiboSQ0zp6L4PbZnIxsD&#10;lgp2jWE2zEKCEH+9amDiBElsz0CWE8lumDnVDaFljkgh9VWmdFfl6mV0qnoZSTMwZrdKryuWManq&#10;A7LUsN9mtjbiOF/GpKqP/lJheWe2dBppmIUEobJ0lbuK69uXsTRzk6o2c7F2jBkADrKNq01zMo70&#10;FSCV8+O4lL7e1lHcKn9BkolbldBP5C3mhlhFnzhV9w9kVAGoYkFq+LZfNaL67Uo6Gc7KJWX+VAWn&#10;Zqhzw7Cu1OIkI86OU7sQkETtghuNWBrYYJKRLsHD23BLTCrl6UFYF/sWZES+qUBYqI90BYu5UTS9&#10;0UWSrL8BiUkFtUnh5mZuIUponga2q7hv6iW33zc6VTzeVtyCDAwHDbobbi4UCMVR8Kwwr3Fc+SCB&#10;/1VxLjRGJ0PNrRydBzJdbuzJ8/uWmFRKnqi+wrksSTK0ftVyKri5UACxQGvCiluQqZF3A8LnGfSV&#10;pHkHuXXN3JyMG8DSVqckZQkBmiYNBeFtg+Rm06iqCAehTxgZmB2SPJu5BRm3jUNaOEb4WnCj+xq4&#10;lvNTEmSsBzen4hZCgReH+ngNNyfjxUFZaM5kYlKp7oykbLi5LMHWWMzz8xuQmFTcv0ihhpvLkmtM&#10;tsoJyWvm+0Z3MCbXcHMyTkkXxsY3GtwortuEX5MMXYZUwuoGhFBQE/Fu35yMZoDqjF1IroCyYhPR&#10;66p5cYJMc6OmTMPNhYKMosqFxtNkG4DFTovchtsBk8pJbopR0t8uuC2gyGJuB0wqRRsrcyrI1IVF&#10;ZOf3LTGpEHFRixsQZNw3uo9X3FwokJdQypKAsvayJMucklFFF8lmbiFLyARFf21W0oUCNg4J7hU3&#10;JyOOTU+wilvKErL9K1ly62RwI1xQ7ZsLBW43DXmquTnZ2pKuum+uYCgLAhBms29OhtgirbPAKWKa&#10;2DUFA65GrA03JxMiAOFVnJIDJlWvcHPfgoy3+xmXX8Mt9RIqtFQrGVhWbjdI9eaUJCoVhzA5PcVK&#10;BhncCL40NyDArJx+uDX7FmRyuAJea1bShYLCBlWMmeNkh4vmtGob2XBzoSDkMoe5WUknQzNHV67O&#10;pAsFHkliqhW3ILsCltQkPnKfbUk4/bdVy4UjmSooVfvmQoH3hp7kRYCURK8YJPiWbiVdKMBNcZFm&#10;35KMEnlNoBm1MwZJk+gmzfJIRllIMnPONYWEpZIDoUL55zbOgQzFpImRohvE3EgNbErgHMgwg6tq&#10;42R/Ojeaycs0KuYWZCh4VKhoVtKFAmNEwDb+yUDBEgrgulXcXCgIXy3zoZhbkIG4pa5IM7cUCtwb&#10;hHnBLcjInkAINdxCllB1WLG6gluQ3ZCuV2mvURsV00gVMBtuIUuWuGwjlQPQytMBGKpayZAlbdIL&#10;6Aq7AXC77RrGBJkcVspiP5clgUzFgFYn2mIlg4xH+JZk0IabyxK40VKowI9zCG1J9OR3FlUgU9Xp&#10;ufMYBhkgCCFom7m5LEF5IjmwuQEJaL0FhFJ5ngKaihpK4ehq30KWqNxNA+vjXtoGYKzQGrJ5TYMM&#10;9R6HdKMpRL1UFdIgbNecyZAl9HAEENjsmwuFa1w6ejrOJVdWWqUjq3pIFffNhQJeZdLRK25OxoPT&#10;lVuhor3vGxmkhGmLuQUZ3Kj30dg4AVBFKSS42NyAIMNcJ4W04uZCYTH7GpAkIQpbEgUJVafofN8e&#10;XcEAIkgJoGbfggy1hNJN1dxSlpD8Xr2mCW1datk1NyCgrSDx0fCruaUseUQqVHNLWfL0ICzn+X0L&#10;SKziI12sI6qp4tjHH93IkiDDpCVnuNG5ogorLw7SvNEUgowX5/mpgZZQLNOOsl7TzqIKMrg9kERX&#10;3IBAquKyxV5s9i3IeLvpZdfoJQFV7XWuIEMALR1Ozm93IFwx1x86GyfI8DJTzqqJZAZYFe0VfbKR&#10;k0HGc0MHh+Z2P7ksQePiclf7FmQtvpuwmZ1JWX0KJZ/f7iSjARG+iOZMuiwBNqIiiA23IEPcQddw&#10;CwUDscXz3XALMvVkbUpbUC3OVxKIcdUN40hGiYSmRuZNQlZRKCVei31zEYSbheTfRsM7YFafn6pm&#10;TnQr8iUBy4IpXOxbQF3lw8NDVswtyLimCIXmvgXWtfcYBplM2s47E2BXxCv2czW3UGdU7KOSJYlb&#10;RZTgfGpW0mUJyAEFt5p9C1mCX1k1Yc7PZNR75aEig6DxqmUVVqWAVd6ZIOsj0AF4VU1PLIhmbi5L&#10;hNtgB5qVDFkCJLcq20Gwwe6bzD6CKw23EArU+kCYNHNzMpkPVWlCvCM2SAJUNOUuTkmSqS4YsZXz&#10;ud1GCVc1eVNQ/vRMJhk41Gda7DTcwlihdWiVlH6blV/vQQ7cFDYOLgRfyZ6bk2FAt9xcKOCep0ds&#10;4Xu9DbgsKbm3N43PHN0s5vYkwmbfnAxud5U3FG9YckOdrE6Jk8HtSbUcTrVX7klwA/PUeDCSTFU2&#10;0RUabi4U8Fbi1yluN00vbZBwky3ccHOhIG73TV81ZH5yK09JAFjRQsnub+YWZMwNr1qzb4l7RShU&#10;9Y1ug4xT8ljZAZTBsCVBcgH7a+5bkCmOdtXgFCh5ldwojFTkOCeZuOninN+ABLDioEfJK253kC3c&#10;muIdeB5yblJMGm5OBjd6hTQ3IAGsNOMgx7/hFrIEbVJPfrGSKUtw6jRIVFDUtiTEdsH3VHNzoUDB&#10;G+RkNTcno77gbYUxJDffBqnyOrQXa1bSybhvtE8qPBj4HoIbKKRq34KslyUBYCX4Cn6ymVuQ9W93&#10;lHDlksqPXaxkkElNqEpc4EaOlQTD3fjMk4wh8io3NyBxr/jiUISaubk6QxUKnBGN5DrgXgnHNBmm&#10;5K/akpBeSlJ2c98OuFckEEf5XHsNMhIj8U9WN8CFAg8H961aSSdDMydFprAWyZuyJdEzJcB4MTcn&#10;45Tg1mnsgACwcgM4JRW3kCUPqBiNp5fwaswNR0h1SoKstzoCwIrCxdwaWRJkvYYXAFakMg9jc0qC&#10;DKlMbZ7mlASAVQ2maUxdnJIg48Uhsaq5b4l7RU/As9xwC1lCHawqH4cliFOCcdqU8U4yVvK5yhG7&#10;DQAr+/aA37yZW+glYPfwdRV6SdZiBfRKM9eGW8oSUsEbzxNNjGIltSjVmXQyJNcCKT3XuRL3en99&#10;WyFR8fXZIHlx1GCwWMkAsCIn2bdmbkGmom44XxtugXulegXJD8W+Je5V/Qwr2zQArPiCeAOaUxJk&#10;NfKbkKBtQI3FTjJKKGIaN3pJAFiFOatiHSQv2yAx+XiFq30LWUKOPMpas29OVmcjEIO0QSJ+uqyt&#10;JJOnl1JazZl0oUAomYrB1Zl0MqQW7slq31woEJKEYXUmg4zW9UqZOJclh3KsrGSTR4Vfyzfgistd&#10;rWTiXtW5pslGoJ2Ic0Pj4kEt5pYAVnQnvHHFmUwy8KtUSGm4hb+E9hZV+XXUkJhbiY6+Tdwrx6Rq&#10;C3Mga+v4YcL6IAmcgnJrVjLIECadzzwrsoK36byhSaYKkZXOdazISky+OiUhgtqCoASlfCUJgAIP&#10;bVYyyNoazZTNDW5ggSsbJ8luiPY1iH1QL8ENsGZT0uxABuBKS3IuuRLAyhGpKn8hTH2QcFNZrYJb&#10;6CXUpKTuQ7FviXtF6yVq0XBLoXAPVfPiJO4VGJIasxdzC70E01TtZ88t4cS9Esy/r3wKCWAF3oBG&#10;03A7yBKc7dXcXMEg2xuxUM0tyFC66IPSrGQKBSzhSp9M3CtICrJpG24pFIjINHnCFHDxG3CNqVJ5&#10;ehPAyhBvmrwO6mkFNwVJqrmFLAFOVBW8vj1Uc1Xb9eZ2J4CVeKgKjp/fgCS7woeNUDi/bwlgVXPU&#10;yheUZAAAKnQ0xVh8A9j9qllXkmGqP1btRQguOTdZD9V9CzK8k3CrVjKEAp4gQG7NvjlZnbcIFjrm&#10;BgqvugFBhh1MBZ9Ge00AK04dDmUzNxdBCC5KozWSKwGsvPdPTR0MMkVtSbCE6SJa3bcQCihcuHqb&#10;uTkZElmd/5r7FrKEEpDPlQ8vcK94MHi8m31LACt1l3gFirkFGdk4tFNqbkACWOuIWJDhwUYxb1Yy&#10;Aaz3ZJNXL06Q4Rzjnaq4hSypI5mBeyW2SLSv2jcXCsS7uTpNBDrgsuhA9CNuvGoJYCUY0MWEgwxu&#10;hKia2511WmsUUpARgX54ql7TJxcKPPhkxTbWYpDhiKM6ejU3Fwrggmi0WeSIEcp1yaV96253yhJx&#10;q+bmZMspqbglgHVZyeZ9C7J1JQuc+W0AWFFlKJ/RSK4gQ51k/Zv7FgBWuLHfjWYeZMyN5J9GliTu&#10;lUrn6ip5ruEFmWqe0EKleHES91rjgoKMU0KXweYGBICVG1DigoKM8P8jd6eZmysYr+DmZEKnkyLT&#10;cAtZ0p8SJ3vFSrpQEHqsw6ol7nU5k9XcXCjovlV5izxnLrlulfxT5BqhThgZPh3in4XnKcmu8QRW&#10;lTyBzAc3EG5N0dwku8acq7LtMDOSG/iSQnIlGZKL17S43ei4yQ2bqpBcSXYNhPsB5enUWuQdTG6o&#10;JoXkSjK4EQEtZAntP5Mbeknx4iQZK0mkvJDKFFJObnToLOyAJKvfAO5lcuvi3UmGFnRV+YIo0R3c&#10;KEPSvDhJJm5XBJuKU+JCgdUHiVqdSSdTXKtq20K9ksPcKp95knFKaAdX6MqUhU1upeQKsl5yBYBV&#10;/iPeuHNNAZ3HBklI/knd5873LXGvONqvG/wkG5XcSDaqVjJkCT3MKh8exdyD28Nz1ZDpLnGv/dxc&#10;BHFKHkGLNisZsuSB5ruN9noXcNlrugLRXr7hFrIEuAE59s0pcTLSbykuW2gKNE60DaAiLaered+C&#10;TA2gqMvczM2FAtwQQdXcnIzQIqHNZt8CwEqECvhkI7mCjIZ5eDAqbiFLWg2PqKxtgCrU3TWVqqkW&#10;YGTyKVRVpZIMXBDB/MKiAp8c3PDGNXjlJGNuPN7VSrpQQEbifW1OScBlEXZwq+bmQkFBhCrTgoQA&#10;WxL8XEBDK24pSyhc3GSk4SBJblR0abSgGxcKqtdUcnMy5ga35nYn7pU6JLzDheQKsl6WJO6V6lAC&#10;VZ/a3ZwlX0mqx5DgWkiuALAiuchRamRJkEmSP1ZnMgCscMPz0ejKQYbOhb+kmlvIkvrFSdwriGq0&#10;rmYlQ5ZQlkLu6PN9S9wraAfSiBpuIUvqtzvgstQ8IXBXraQLhV7DC7hsr+EF7pVBcneahXRRouJQ&#10;jZfrLlCv8AIw3vByQQIvpTqea66BeRWvyggOKnhVaF5qM7k4IGO0UkiCCsedij+fz+sAXKWkYHOp&#10;gwrkEXK14RVqhXKuGlEcYFdqNFXd4cHJ+xqSmtokIieVNIpuXi49ls6jRSgFjd1G+IRF1fgjKftr&#10;VOLVFNlIKnh15/DOJQeBrHK/nEpr2OBkqKLl86I6XHcOneqRvI9KJ4jKrtQh6u5XUD2SL9idDbdl&#10;CPVXidW8ybYa8FLZ+OIup9wggFWdQ6eCV2c1JUiVRKnKvRpUKg7QIFuJVtlqUNZBVR3OH+egglWF&#10;DMD/4bwe4NUoAkGFlK86VpB16rwe7yQBink5lWZVnY3AtFIP7q6BV+D8thHCCzu3OIcBTSUhrrvL&#10;QdWvoUsAoA5V21Cwezav/my45gDUBJRWs19ORfGBR0A753c5Qal4TppwITE0n5fUr0YHSCQrIqAB&#10;spLGH7zQxpp5JSCVUqWVyRJUGDpKSztfw4SjqpBbox8GFfkBav9T8Aq5gVehul8BYa11m4CikpQJ&#10;oKg4h0El/0X1Lgd+leuPt6bh5XJDdfkbHDCgLztR9NkW2uNcHgYVGR3qLF3sl0uAa6zg7mwElQKm&#10;lds7MKjXRD4bXDomhi8Hku2pwUhR4ifIqFtTnfqkkg1WLaMLAblyKjU7cKvXYIhUAul8zwKAitpW&#10;ebyDiH7IHMXmPgf8lNWo1JsgUnOzql058EPbMfrWVipHEF1TGLbq68GT5bzQl5vrHESUzKN6Q7Vf&#10;LgUElGkOYlRpvSbTpPNhBuwUCFzlCggicroIUTeHPrCqpGI8NkUciX7YynPoAZ02RnNiTgF3NBVa&#10;sXaDGU07CWwXNyykgGobNxZEFGiluQOhqKKkHNmuPkZkaaXiJBWl9FUe9HxmCTilJlDl4EsqQFuK&#10;MxfMwmBBgyDIdv6QBUoVnAuZCg0vFx7YHRS/aHg5lcIL1cFPrClV9CtJFVQ0e6F6aTMvFx7cFlJD&#10;m3kFFSp6p70l0JToWhVwTCos4Aouh0PEzz1PUlP97EDFhQbT1CzjQRBUDR8JCfgQr4QfrJiF+Li6&#10;Rodr9iyoam0garJSGUkZUsUlC6Fz1eo5iTFtRf6BqtXgEmKqiEkzs6SqddNEmLZ3OqhqpTvxpffA&#10;ARpZFVS1MZHoUpXcqni5/KiNpMSWPgEgqDbMzZ3a+IuKqjfMqzscLnNqozbLsLZOiKCiQ1HnhAhU&#10;KUVu7puuFtSfMkGF4wJhWgjFwJQuvKqz4aKj5UUJHRshoAEBN07FVFKRe0gtqvN53ScMtebl2op4&#10;NTA1ahLYvLCesayaeTkVME1qGzTzcqPl7oFdLxylFL6zEcIL06/h5RIAXipnV+yXUxF2lhZ2qicS&#10;o7MR4pRkFRteTkU4TKGtgpdLABy7OCEaXk51S1drMtcKXq4+4OZGtW94ORXwAuI5DS+XAADaqOHS&#10;8AoqugM1cgO0qO0Xan3VrT6p1CWUEZ6vYYBOUevJxyvmFVR3nI1qDQM7KhhDUz+NHCJbDf66axLP&#10;iC8ZFXmXAp+c36+gEvinsY2oFWW8SHKuMJJJhTNGWe3FfoUEEGSukfOBNWWzyBZseKUEoLJVc+YD&#10;oAr0Fi2/4eUSQGAhdrnYr6BSn5GKl0uAWkZFddVaRgVatJbzQVXL+Sitikl626Bnifr66VXBtAKq&#10;SzULo6JkLH3div0KKkrBqrbC+ZkPnOgd1m9TKQoNw0aIWX9FVduCl8sN1UdocOrE6IPXLeDShpfL&#10;DVJqqyAVWd3Oi65/DRgBdL9R0Y1b2vL5/Qoq0hhUP7pYQ5cbwKwpKN3wcioKHFTAB6p6+LzwBTS1&#10;HZOKmGdVthLktfGq3+WgIherKrl+H8hQeLH4zRqmvsF+Nbpo4EJvwVM3fXPvg2pJcilggvSd8jUE&#10;Kl6dw6Di9FLnrziHgQlVd8ym8i1Vy22E6K/cy4ZXSIAlo6/Yr8CR0tWaQoENr5QAJAU0dkqgSOEF&#10;RrPh5XLjFr9NE+YDBxdr+EzSbcMrJABFgAkdn8uoQJACD6gahbJkNkIlKVa6TVDVdzkApORHErJr&#10;5hXSRjKqOvMhAVSSutHnA0Bay96AggqY0e1X6Bu8KazG+ZsSUFD0qKum+gEqte+y3spmDQMKyk2p&#10;IqW4T52XCpRU83K5QcLfc2VXBuwUPYpics0autxAP6SwSXEOA0CqltKVjEoAKRWX5Vo6v8xJJju7&#10;WkQXHMDiHqtOZpi6tmMAXKpi8TyOTvWsfW7EVJKpnW4jEgMNCiYRZapaRpcdOCurVCeOg8+s37Mg&#10;q/fMxQCFgKi/20iqqJGKUd/kX+P984k96ug3vIKMHauU38CDUryJHpEVL5ceBKcYY3GjAxDaL2KQ&#10;1Yvo0oOYm+RicaMDfYoYqDwPAQgViKFKBAU2ZvuM56HjFVLgimk1paVIxXdeFLJqrnMAQgkmElip&#10;DoeLnCcBmpuzETKAtrRVAwFgDjYvVaGv5uUigHJxD019A0xrZ7W05zpXBAIP+oxTugoIBBVYGgoT&#10;FUsYeNBnEAWV8A0qXeXKORp40Cd1DG0e56AiDt45RxMPShZaU1acQqS2XeRpkIrcrKGLDbnNGzQz&#10;MVvnpS4ijR4QKFKqf6ElFhIqqIjtUSixmZff/wdggg3CGDCFzQtDgOVoePn9f8BorhS3LIB6e1MF&#10;SCmKayMktfSxcqgEFcnHVbWq+8CQUskDYH2zXy42KCQuYMu53AgwqPpHVfpoULGEVUctUuJsDQmP&#10;PFYOsKBChNLos5hXgEGpxV4hjKl2YyOk1E5Vr5myNUZ1DxKpCqoEFYX+q6qIRIec19qv+dx+CCqc&#10;t5IA52cjwKAYcoIhFbxc2+BpqOpCE4jyeeFsbwAjSXVDgLTJCqMkofHCc0OiYTMvp6IGgVz7xRqG&#10;3HgAP1rxcipsZiRiw8slAMlTVUEx1B9bDbq78MQ2vNxOAZuCMtqsoVOB0yHXu+AVONDHJ3okNOcw&#10;qFCV6cDR8HIJQA2TLqAd4FGwgSrneX42olTpE06OSs4H1TXOmyqokjBQguBVIDGoMG5I5G3m5RKA&#10;akE0HijORhY3ld3byKhAgVLum2bxDS+XNqiiXaDjAB1FSam8iEH2wCY3dzkxoHL4NPVVaIJgl/mO&#10;TJcGMHIoT/qML6u5zEHGs1c5sxM3SsRJLVvPH5UgozJjdZcTAKowXZMDAb7B1hCVoNKxE/9JwzEq&#10;GRXzCjL8nJUJG/BPAEjl2Qiy9mwE/JM2fQq5NfNyNQVh02QJ4OS1hVcLzgpUnGRkDDYVTqgmHbwe&#10;71HAmnk5GS3sKgdzgEaB7YMCb+5XkKlqeSN7A/75iv0KudHul2sOqEM4bhpUW6BGEaKV/zBAo0Lt&#10;q8XbudwIsjtcRIW+gXjxs3Glig0FryRDbjTv8kOARnmJHkktOJ9XkuGib2wiDOSY1/VDpfgmGYjn&#10;5v1if4wXfnaG2EzLqUrX8kMULVWjwSYGllRrdbxz1YakR5vWo9piVLvlVK0qSo1e54UqelMtoVPh&#10;aK/MZV5h54VZ2Uj5pCIMo/jSqdr7EMVKH2h300QdkooMSKybhpcbHCQzArRojqFT0ZMQ5abgFehP&#10;qsap8cCphCKJy1aeYnNXj828Av1J8fp7ELQFLzduSMKrCp3xMNoIVTSUR6/g5VR0wrpqSnCjNjkv&#10;QohNlbOkuqVIe1Pkgf5kyQuLuZmXU1FYWaVXzs98oD/B3XZSPqg48RRabni5BMDpKKWy2C+nou9q&#10;5XJ4CPQn/XeUwlvwcmlDZVjldxdr6OrGDcjFbr+civcfkETDyyUAuaBC3RXzciqabFB/qeAV6E/U&#10;XpLJC15B9cgKNjmC1OC1Mw+vq8blkFSEligJ28zLJQDFsioNm1pmNsK2gBWBNaMiwqk2LOf7FVSU&#10;A68wUmxQ8Lq5avLNkooK6ddN8SVq6jkv+lojRYt5OZU6YV4VucwPgRml62CVX5xU2EPqeXd+lwP9&#10;iesbXGszL5cb+AFRHhpeLgEwHaouYZxxW3liX2CeG14uAdq0WGIazgtVubpfgf5UrdPmyAcRZ7Cr&#10;oYJ/10YI2KZSsYOI6DK1pJs1DPQnrZEaBxE/bQMEdk+1x+ZsBPoTR2X1fAURLZhuqhAHV9eGiHuz&#10;UnuDCDQQXbCa+xXoT+5JU2gEnd8GyH6RDlOtoWsOz1StqM6hE3EOyc2szoZLALmWCzQAFz7mhZpC&#10;d4RzGRXoT0moRkQFkeZFec6GV0gA1rCI0FOVLOd1o2t5Pq9Afy4FVJpFDKpn5HwlewP9CcAXg7SQ&#10;80HF9SJtt5lXiABiFffNWxmYUZ4UQKMNr9A3kGvVhgVmFF6PjbuXJFjfZrDwDfQgqagCWhUoogOF&#10;81Ll+ebQB1WtRyX0EzuliaZgLdgIa/0wAaOkkdwUID26SCQvTN/mbLjmgLpBSZ7mzDtVrWMH7vMa&#10;4dsA50jhtnnhmwMTVMwrcJ+UocItUswrqGgtrXIa5zIq4KK4vklhbHi5lsLuUeCw4eVy4wYMTOUj&#10;CrAohhRVSRpeLjcIH/B/zbycCvwWScINL5cboFLVcOrcdgiwKMEUYm0NL5cbLdyGOIidw8Uf1egA&#10;gRbFsQRarJmXyw352RoIPTUQbYQP5AdWPr2gWi5KNS+XAKg2V5VPL9Ci8os2+dLgUGxewhF2a+hU&#10;tb83gJ80XFF26/k5DKrFj92sYQA/QbRXeQEPQVX75wP4qRhs01f4IajquEMAP3Hp4wxs1tDlBsNr&#10;Uorw7trRuEZjo31pw8vJFCWqtssFgCDBGmJxNpxM0a+KlwsALCliaI1uE3DREg3AiHwN8bMR5Gjm&#10;5WRttDLQokRh8Yw2/sMgAwP72Kg2gfukZSJOh2peLjfAHqEQnasAgftUY1kBMc7PRpA1T1dgPtWQ&#10;BWBqw8d1DVXSaKbkmgbxYcy8ipWT4X2tZuVXnywMsC8VqwNZ9ZgETlSty6tMTrz+dknIWGoq6nHV&#10;jQik3TO4uWa3nAxlrXK+Bk5UhQI7t1eQLTVWmqPhVx+B8fxUebCj0ihRigZPiXvR1xBPZ5VdmWQA&#10;lpsuMXT4Sl4dpifJVJq/cWwk4rPFKpGhYEOkMmn1ch0Qn+CHGrzXQ5C1a5iIT9ClVfYyznGbFzjR&#10;Ju2LWgBGRDYLPccbuRFkN8ioar9cABAguuq0tQCKUjCtwQJSpd3nBfpNterOX5MkE5qiuMsB+JRu&#10;rea7Ba9QUFpeITcAOXcaVOBEF+26mVfIDSIHmPPNvIKsnVfIDeqsPTeJXyRS+jaT8Ny8lQH4JIMT&#10;eF7zpgSZOiU3ZyMAn7RKJvbVnMMga+V8AD4JioLrrXi53Gi10MSJUvdETSLOz3yQgS1pCrPQENY3&#10;GV7KaC14OZkqcDVO5cSJsoC4lRteLm7qNQwBgNRQofdiXk6G76UKEB1woug2leUVZOTAVHpUAD7R&#10;RanYXs3L5QbJ+k2RQOD1fjZwy5PR0qyhk/FYNM4hvIvBCzRVk9CWZFLnCxn1mDhRYomV5ZVkT3hE&#10;i3eZo+DzekDHbrp2JtkzJkc1r9A3KDVRecvRxH2I6GxNtJffdir+vG5cGwcyXGw3haQnXnhgBt7u&#10;/CQeyK7un5vYF12eghmddYEenYqOAxku0UYm0pskmIGoahJ8DmRCmBVR2MdAi1LChE4sRejmQHZD&#10;55xqz1wMwAxIUKHh0DDTFwRVoBHB1PZwqkeSwJtCXAcyEmIb/ZeX1ZlRJJtHszggSSa3YyNAAjFK&#10;Pf87ItMNs5A72DnA7k/9RCQRx8ykDhQS/0CGo7/B96A0BDPesqZGwIFM/vZqZiFB6GZT2SwkLPkY&#10;ccU2iimwXqfCqKoSs5KM+P5zd/RDgvCyV3UX0bBtjDcc/cYV9hhVQ69xGF015liSUSpbOKTiNIYo&#10;gBkw8OboOxnMsE8LZoEBRY8gA7p5YpIMpEB1QAI6ikAl4a+ZWZDhnr6/bWxovNi+1XC7ArNz/qAF&#10;GSgwEJNFBuRjAEFVFl3KZsEtRA+tO+l81GybCxFgD0tFnoKbk2E36lFruLk4gNuicBbcnAw0KNXi&#10;C3sJMEHsm5o4FLZZkkmCV+kdKGLBDS9Bo+0nGdxUOKBZSTdIWI6Wm5PBjQe74pYi4Zk+H9UNcDI6&#10;h18JmnQutwIXytwwI5t9CzJhhiku0XBzbUQ5wNdNRiQN3m275TlR/KSYW8gSchaq7CZUnf8/bi4U&#10;SKQi7FqtpJMhua702Bdzc6GgtC1paOe3O2GlKgNdvW6BEIUb/tBGTgZZfwOirOgNWHgkczM3F0EE&#10;KUEDN/ctUKJwAxpd7ZuLoGvqggnXW+ybCwW4EXis5uZkBEWX1ogFNxcKNwrdNJ7A/0fa2SzJkhvZ&#10;+VXa7guwIjN+adOz0HqWWkjLZos2HDOqSSNbEqWn1+dZGVnwE7eZ50jk4nZ5lQMO4ITj5zgc+ODx&#10;C5hvOEoHky1UlNqgEJxlSVOb2LARZGr0ZAsWrdpq9/X+C2hq1EZPOvNbCxetnmTonNqaLyHJsPWW&#10;M5FewwD4KGlqE2vruhvwHiUt0NT/ApoaXwABqhZKxgUGtZlfd4s15eu+f9ycOaCFjfqeq6nhufAJ&#10;Vm2jU/C9cos3Ze6mNseXtASl5K9+pKAzvoDmS+5ECENFGCgZnQK1EX5nfW+jmt+TLXyU2jihcvxk&#10;U5t4fKQo0/dt62GnBNjXEvt9TzY1SJ26kOvUNjoFUMK6xJlxWuQpXzdhiQ4mW8ZRasPjWT05uiBm&#10;qcdVLaMn+7rkxkGBg5IWfcobKcw4VtvElzwSPhrjNqpBQJPX06ptXGCweuWExWrbqDaxfSDDiYOS&#10;5ktIIGalVCSke5g6qI0QaguTo1OomxeV6dToyVGNxBKwSVZto1Pg3BTixaptVKsUk95JYQsppTbC&#10;9JzvralRG0fyTttaUCn7bs5LnO+tqfFMMcGejlduYaW1BuUExRi3psYzr2zfrNpGp1Ah85vDHuLf&#10;RkySt4hYReMLaBGptO0R8Pkek00taNvoFPzTmZbCNBi30SnQk4/UO0bbRjVYCh6ucXxJi0slJvAR&#10;dGfU1nwJ5/mVqe79HNBCTCsCsdK6GrU1X8IzORxFO7WNTqFqI8TfqW1UI9gZf+7sA1qYKbUR/uHU&#10;1tSKGYFbNdrWYlRBCSdPzozT1HyUtMykrMvxXFZt43KGBxE4aHe+7pabtKDFRsAYt6YGj8vi1aqt&#10;rUsI9qVxTm2jGsgif5hVW/MllZXbQ8moxqqEB0mt2kanQKIL2mb15KgGgUOklYXJ0Snw8hBx+A4f&#10;0CJW2T6TI9pq2+gUeMSRNz6tcRvVJlKw1wLjvedqUavQl5XZxEHJ6EtuzG51rPm+thaAynaKNb3T&#10;tq4Gjuug0ahtPESlNq4LOCcYLXIVl0C4h4OSFoRaN6+t3Hfc+h9WChxOQitabRsXGLc7uw5rFdSj&#10;V9kukivS6cnRKdw4/OaM3kCJxK9W3KtV2+gUgrY1NQ5MIPGdto1OIRi3pkZAiccatXDUGy/W1gC8&#10;Xyl0NY6e7k7uRzIIj+BiMuXVGae2psZ+lvfnnJ5sTqFSZ1jnky2S9caCki27UVsPSuVwrO6Kvu/J&#10;rsZimUx3Tm3Nl0BJsmN0amtqFWTj5C/k7dNx3HBbrDCc2poaCxNipJ22NV/C/RR4BKe2rsZFDmvu&#10;bjGtBLUf9T6sMW7NBd0YN2sf0KJa631zrqk4tTVfApdf19rezzgtkWllGOdhOae25ks4vrCyNBNc&#10;OqIEbt2KsBY1MpmSHc9pW3cKXKOz4hRaSCzfKJ7SuH+3tehWDj0IVXc8V1ejtgMq+e24kdvu/6Un&#10;RY3cGLxl59R2cQoOSuBJRyM5xGaV7dTWnUJtO4zvjW95rI0FxuHsFok4GtVIrXcnmOLt1y1qZP6o&#10;t4qMcWtOAfbHetme4M/RSC4ZEOnq1NacArVBpjlta2rUZt3i5TMZjYT/tBLZixq3msy2NV/CMpQ3&#10;3Z22NTVCkKAEnJ5svoSO3J2UXtw8H7uEtcwHD58aKGnrko95ttYlXN9pteGVnTNzbgqMah/E1jp8&#10;gKjxfI6V8o0D+VYbabOcQG9RI5K0AkXe92QPdz2Yu722NV/CAZ6VOo/Zc2gbCwVmLseXNDUeItrx&#10;eE7bmlP4qJSxxtxNDvbBSGrjIQLHl7TQ1coWtTjx13tX88dt9CUEhtY+3/i6W6RsZevEeTk9OTqF&#10;ihu4OzkB9h7zSuDwxmbFwOToFEgM9MGq12nbqMYREh+ccdJL4sxhuDmwggB1/GRTozZOZ5x1SYtf&#10;pTZ60sFkU6M2utJpWw9ghZE8HK6DBFNDl9AhVOegpAew7iTTc7I57E2N2irPkoGSFvdqB+pDCo5t&#10;q9QCTiQqp92DGkftq/WkZFero3Y2Ak7bxgXGxEKNAHrjC2gZV4vasuK5iC8Y27YxBTjselfjqL3S&#10;Gjtta75kozonLxHng4OR1MaxmjMHtFSoRE/CGzm+pKnRk7dKsP3ec7VkqJxE1GtKzriNLqhCoy1u&#10;kcXS0CXUxs0pByVNjbaRashpWw9g5T6DlVcaCmwwskLv4cSMnuwBrNw7vDt8NxRYr41Vl1Xb6BTI&#10;lMfUbfXkqAa5yzUL5wvoAaxQD7g8AyVNjdpqn+/0ZPMl4LheZ3+/f2txr4wbM45xpoBjHAaAVxK5&#10;P2z15KhGbczdVm2jU+CckRSzzv6th8su7HAcHoedUGsb91idh0G6Gm3jA3B2VD2AlYDSSlpijFv3&#10;JVwicWJDOVhsbasLfU5PNjW8MneGnO+tB7Diyq2ID4ZpMJLa6ElnNm1xr2xV2Albbeu+pDbeVttG&#10;p8BQE2/gnM60uNcKgimy6f2M0wNYSaXP7G2gpKlVbZXywKit+RICZ3hEwqltVKtrPNaDGiwgh+GG&#10;oTI9V1MjVAqvbKGk+RK8snem0OJeoRCYcJyvu8W9EgLDfRALk6MLojaGzaptdAokxz+IGXfGbVSj&#10;Nv7vzDg9gJWjICutNmUPw01tQNkZtx7AyhW92eHf2J2PtdWbXA6zwqnWoEY+CJKFOF93U4NXxJU5&#10;81uLeyWHHEnrrNpGFxTU1vY4uBLrFsne4l7Zc0MlW+M2OgUOWbg46sxvLe9qBbDu1sq8JV6FWJkq&#10;ncT72bSpVXgVe2jDT/YAVu4RWs8Pk4hvAFe1bbN2wi2NagWqEXvstK35Eo5LyDrmtG10CnYWICJP&#10;e9v4uh3P1QNYuY9mvapEgsxem4nJHsDKq4WVUO09Spoa4wZPbrWt+ZJaXzi5SsgnN7ZtIcjWiaHf&#10;ewCrmymqq+FLat9noKQHsIJJK6cSb7D0thVt4dTWfUltaZ35rcW9An++bmfN1dKqcp7AHOD4kqZG&#10;T7ptG50Cgf4sYK3aRjV/Nm1xr+So5M1Uq7bmS8hBtjg3rgl8HIabqBQvS2VXq/VkPbb6fvXaA1g5&#10;saVC4+tuav7qtQewcj2GuEuntrYu4V2BaXJOQ1vcKz1JbK6zMm9qn21zTtV6AGulj/Nq6+sSHJe1&#10;o2rJVvkCSNpjta37ElCDkQZKui9hpWYxYi25q+9LWsJVrih5Odp4fX74cGri5uTDadvoFFgpHN65&#10;cot7Ddo2OgXipPZKVfB+Nm0pXstPsstx2tZ8CS8p3q31ZA+XXVyUtABWVkHEnDlta2rsTfkEnHFr&#10;Aawc87IzsmrrvsQ9nWkBrNPOuFmeq6kRVM3JkzNuLYC1cvDU6zzvUdLUCHMmJbozB7QAVphML3vP&#10;3tTghHkxw6qt+RL8j+eVW+ZWbrHBQFsoaU6hbj5YfrKlfCUzEcHRVm2jL+ExRq6AOl65x73aEVY9&#10;7pX5xrqRhl8c/SSuq2iE93NAD2Ctt6mcfAo44VYb7PrNqa0HsBIsa2UUAUqtNj4d524fKeKbGl+A&#10;kyVZ1MorWLt8iXvlgNJiVrpaXcp0slqyWG1tq+s4zj6gq3EWQUCXgZIe98pXQxiS4bm6Ws351tfd&#10;414JYF2tPU5X494uGzinbc2XAEnrpjwPxo0DwKmHtzLvca837j5YURGiVlS+M+P0AFbug1S6z/cz&#10;jqixyXRugMI29C4hSaiFyabG0nx2uI6jx71+cAXdiUISNY6+uV75HiVHD2BlxuGW0vueFDUiZyqo&#10;+q1X5pLc0JNEj3GwbNU2qtWd8LqEbtQ2+hJWChVR57RtVIOhhRAzzku47tbaxmm04ye7GquguQL9&#10;jba1dUmdtDtREVwdHIxkhVcRDk5to1OoK+/shZ2eHNVg+9jlW20b1yWszL0zPE5jxrbVCYYTPcaK&#10;blADIt4ZXldjH+DWNjoFauM01PBcxHkPRuJKGG/nC2hxrxM3myy2j+u9vTbvdOZoca+VtA+3bKCk&#10;qfk92eNe0auN2Ns5AOK4ta3iiRxMtgBWcgcXlp3ami8pG53zEuK8ByPrLrl1OtPV6BGPNz1aACtJ&#10;8CttqNO25ktqMeOsJ0k80trGixEOA93V4Ls5tDXizDnsbrVxpuDscbqazeUzn7Xa7mSkNXbCXY34&#10;Em5JWpgcnQLTBlfUrC9gVKvarMePiTsd20YWW57uMVDS1JgDOKF3PFcLYOVmq5UE4GhaVOYFNBLD&#10;OzSNukiD4bRs1CIylJnDmUtb+GrdrreWQE2LEFt60VnetaBXzhw9H9m0bnR9hTi/X5O04NXK2Gq5&#10;kaZFYPSHddmaNeAwZjvvYjjZGbuWfcJ1tNBVDhh5R8oByOh7gpaNToQHxgjRcSobtbgvytmd40Na&#10;vCsnQN6U3bQACP9zKmtxqzy4yFU0p2lNzQ7B5jr2gJC6h1aPUL9fIDQ1fAjgdz7rFrc6sW0rLt6o&#10;rTsR3IFzvHXcx3UFrp/AEqu2Ua0yufCWp/Fht7jVaeKI3bmuyC2MYQCojT2qEZ5AVPigxnKEtZYz&#10;iTY1avNCQlkPtNrwEJbzb2qfIaFWT44ugYUdX6lBYPJdDkZSG3O945B7uCsb58rVZ2CyuZJHuKvV&#10;tnFdwaf92DUYtY1qtK0aZ2Cyxa2y2eBc0kFJUwtqa76EO5VWSChP8vRxY3Jz/GQPdyX4aLfGran5&#10;KGlxq5UN3rr8z6WP3jYTky1u1aZLOd7otbHZcL6Anq+VGNm6Lfcek00t6MnmS+qmhOUnJdzV9cot&#10;bpVADx6bcr7upsb8xpbI+bp7uCu8p5UkBZKnjRskn/NEBy9JDGrQ9/ACVttGNVYKzAEOSlrcKhlN&#10;WSU7K4WmRm2PqeP9MrnFrXJVhcM0B5NNrSZ8K/UwBMrYkySz4yKI8QU0tbrSRxiZ4ZV7uCsn197h&#10;dVOjtgpnd2obnQI9yb1i5+Cih7uyAbNStGPU2JMrCwxrPdnUQMnjLMdASfMlLIJwy864jWrUZm5K&#10;W9wqCzwmVAslfV3C4bVDYB493JXTzA/rKKGp4blMX9LiVkkHTziQ1ZPdl7gHFy1uldBCkhI5PdnU&#10;WL3yBTheucWt+rNpU6uVOcfexvfW4lYrt81mHTg1taC2cYFRnqTe6H4/d7coWX+F1+JW6+WSu5Mo&#10;i8OiwSlQm3fxk53ooMZamfMcq22jWlDb6BSoDSOt2kY1fxXU0rz6R+VNja+bMwVnH9DDXWH5vHVJ&#10;UwswOToF9m8cqBmB+uS2H4a7aquIjfdzQItb5Vn7x9np+y+gqVEbM46z6+jhro/douMnmxooqeWr&#10;07a2LnnshK3aRrUHJp1rplzPHQaAcasXvQxf0tSqNiu5DfH8rTbWJc6F3a7GuAFlCyWjU+AsiO/G&#10;atuo5n9vLW6Vcy6Yf6u27kvck/kWt8rSidMxx3M1NVZBHHNZPTluVjifxJVYbRvV/H1Ai1vlqIBE&#10;bA4kmyuZCVu1llwtbLXOa63VZNPiUJn0L846oQW78pga+zejZU2Ls3kGzdkEtKBVrmrXUua9j2xa&#10;VEbLHB/ZYlbpDPZFTmWj9/FjPFrI6kbnW0RA06IydorWmI3ugPcyrBehYA4HT8eUsZHIy3D+LWCV&#10;d4CtpDacgrXKSIfnXBwkfm1Q42lemClnzEYtUtBymm114+gLYFM4TXAqG7WCbhx9AZ6R8y2nslGL&#10;LRtcuvOdtWBVoF9+5/131rQqrWX1/vuVTwtxxRFY+TWIJxtG+lYMgDWBtlBVDiw85qZpEXRNy6xu&#10;HH0Br6mUltGNo9aNXIyTcyOedGlDh/BYlfVQRtcikBC2yZk9W5zqgruy4habFumm6klpByCjL+CJ&#10;t91JRUocwdAfBKkyyViVjb6AJDGEdztjNmpR2a0SqRjQH30BcWWzteKR0FbclcU0tNBWzoIrPYCB&#10;xuZBGDQry/D00UJbl49pciJ/RK0ei7SuSqE3ugMeG8HVvW+cqJEw2IuARm/cmsy8VeUcRooa8wXH&#10;ugYm0Rtdwp0b+85MI2ok8WUFY3zc6I2u5E4w7c3IUiJq7GCP6pW3HwF648KCy1lWsm1RozrWTF7r&#10;RsfA4ZsVTUt1o1o9dmvt69EbXcOdU1pnZSdqnFBx1cpYbaE3uhSiQK0jSVGzH5RAb3QPzB08tWR9&#10;d6NaPea+O/kFpo8WrVo5X5xwAVHj+XLeVjTOLdAbvQpvnltsqahxcLSTW9P5EHq8KrsUJzyB6kZn&#10;xAzObOxVN3oVHkG1kqVT3aiWVDd6FQ5YrFfdqW5UIxE/3sFr3ehVeOmBU0YHmT1AFt7HyliCmc09&#10;EMrirPVEjYty5MSzZoQe60rErPOQC9WNzoijEi4TeNWNXuXmt25Uq1QIVrwHZjb3QKpE56qWqFWS&#10;UehW57vrcaukLaFT3q6MWJW3KFkfKj1yleW9kwSM6kZnxFKFS5xGiBV6o3tgd7suxjG2qEG2wpFY&#10;s3mPXuWEkrz1Tmc2r4LD5DDDGrvRPdTj1iRgcKob1UAmX4I1I7QIVp6zqKW3U93ojColObtjq3Wj&#10;V6nn5J28moxdU6t0Ok6CD/Sae1i41OFBpanRttXszOYeuP7pZCDGyqaGb+CpUqszR6/CmtbaR1Jd&#10;UyOJGM8oOdW1UFYiKdkkOFDpajxxze7aqq65B6pzIoQgOZparXCc+wjojV6FCeHOTsb4ELoaibit&#10;9GNU19wDY+B9d12tMmo7AVBU19wDUHFCN1UNZn92IqDQa+6Bi3pOwghVI3icHP0WVJp7qEfbrc1y&#10;i4Mlr4s9ds09EBTmkB+0rqkF1Y3ugZM6J+KK2kYtHhYh1bXXl6N3YB3mpCCjtlGL29qksbdqayGt&#10;ZHj0FipNi0uWjIA1t7aQVkLqnbQKFeo/HLzVJUvuNTiobCGt5Nj0UNK0ktpGh1LpSKx5vAXC8rY8&#10;B1TWrryFtNYb8UaEIz3ZvNCdOcQh94vMHEaAjYi3aGhaNT1uJkpGb4JTcBLC1Jp3sJFQsjtJVS2U&#10;jF5hrcfqnGmnBcISFcMX4H1vo1dYWbZZa9kWCEtUDJSX17bRK/BkuHOhkJ4ctThn5U1Dq20tpBUW&#10;0EmLN300LdLb8QqZtXBuIa1+bc2X1Kbg5rVtXJ3YmGyBsPQkbbM8VwtpXUjtb02nTYue5AV2CyUt&#10;pJWjZ28l1LRYr3Gu4rVt9CUkbvKWeS0Qlue4uURk+cmWwbW8q9eTzZeQDGPjWNA4eG6RsGz7nWgC&#10;voDRA4ESrkh5tY2+hKUhy3pjwdwCYQle5jjeq230CuQacsge2jZqBV65hbTatTUtwpCLSHHGrYW0&#10;crLnea6mxdzNusTqyRbSao9b0yKiFa9g+cke0sqDbtYX0LRYT7Jh8do2rjAITXXiYNkvjFpJbaMv&#10;YVb0/GSPn2WdQAiJhZLmFezamhYumZ2tVdvoFSqsw/q6WyAs65KZbARWbc2XcJhurYJaIOzj6/ZW&#10;5j2k1UZJ9yU8X+Zw4hX4N6wMoXic2BPRqvhZ65VH9MYVhv0FNC3W5TxmYo2bZHAtD2TMAU2L2fQO&#10;u+6gpIe0csJpHdE0LfLZkrLCa9voFXhb3lsp9PhZXrW18uIxbqMvwZd7c3fTYulMEISRr5faRq8A&#10;kj2Ws2lRGweHludqIa13Zg4PJaMHwmTGzatt9CWVndarbdQiEpnEbNZ6skXC+l938yX1yKO3x+lB&#10;rY/duvG9Na1grdyjWqEErTmgadUdCt6Kcr7uHtZqt23cGTHj8MypV9t4XlLPl1m+pMXQTjzbzq0Z&#10;q22jL/Fra1rEWhBLaNU2+hIbky0ellUQ/tWrbfQl9ozTAmKT2kavYPuSFkdbR72VnNbYUbUMrraf&#10;bFo8nEIQideTo1ewT9Va3lciYokMsGpr4a1Y6M1vTYsrmo80iEZPtvhWDrGdZ06J8BpXM/gfNgKW&#10;V24Brpx7OHmKqK35kqC25kvoSY8Za4lfOQvCM3sD19xCMWMWEdcCaomVIIzH68vRmxCUwIMTziKv&#10;BcfSOu5he60b3YlNCbToWF7rAihebaM7IdW4F8zWUr+yMCSWwZoGWqTr5r0uX/eUhg0EGCHDmrX1&#10;bgGyfDrekUnTojYCm5yeJHRusNI9ouxauJM6jzAcMzAcaqu8o84ir2vVmSFvaFm1jY4BJsE6xIBp&#10;H2ysqwqVCO69q4RNG/TcBWzX4p0KVibeuDVvYh4rsPgfbGRCPTxWnxO5plfJAt8vYFWL4wjr6+Zk&#10;Z6iNMwzn7KkrTQQR1ofjDNvoSupQyWta0+JFt0ot79TWnIK5fmXDNnRIzTd1L92pbVyZFG/n9WTX&#10;cvf5BKQMVrrr167FfpHrXNa49aBYc7/IOcJgIwBl22F9bi241T3rxb+12ojhsfbCzNWDHs7VYvO7&#10;Fufz3szNQc5QWQWgWR9A08JDV+ZXB5ItsLWaZlxWY9Sa/yGYnWvwVm2jJyFfkRWnzQc29AgXDjdW&#10;asbX1qJaXf4Nxm2sbOULsOa2lve1ghucTT400VjZ7WDCt1o2egT4YG/abuGzdevMoh44NB1tZJls&#10;Oa2mRZgoScWclrVo1mO1EszyWY9epGKlvTFrIbAVfePka6xF0tAhdSvUOpjhcvegxldu5Q6itlGN&#10;eaYCZw3wtwSuFbbh3PamttH54HpIw2XV1vwBt1mci3/UNqqRddF6chG10R/wPrl1GU/UVlb/FmVK&#10;bPowboRskIvbWWw1NU6cKjWbM26jR7ixmXWywtC2UQ1fR+yYVdvoSLgu64W4c2I3dAlbjXrR1mhb&#10;i2ElZmNxrs7XRnmsDeLB2iVCHA9qRCjs1v6+q/Fw32zRigSejrWBSeteSVdjXWE9SUWXjE7hxsmM&#10;k89K1LhVat2eR210Cly7IJTI+QKaWt1Xto7vuHw99CSpZHgkxKptVCMXNJfcLEyOvoQQneIrjK1U&#10;C3qdP98Vcb6A0ZcQa8DUbdU2quGUgYnVttEp3FfWUV5to1plQmfD57RtdAr3ndq8nmxqPE/iZAfg&#10;sxydAo6LbKBOT3a1A2rdWiW34FVqY+Fm1Ta6oDuPM3jj1oJXK2rDukZMdPL44azr5vnJFrxK7iYS&#10;7VttG10QayBeVXdQ0oJXIex4I8SqrbsgzuatL6AFr5JU0lxzNTU4/LobZXwBLXi1zuAsLoBjn2Hc&#10;OKjybsMBpkGNp3rv5hcwqpH7w/0CRqfg5iTgMx3ViMpdD68nR6fA63bEl1ooGdUI9uByjTNuLXiV&#10;3K/kS3Nqa2qVIsMinzlTHMaNa988D2zVNqqxCLp5RxcteJVP28qiWwe6g5HTzum5NW4teJWDeTa0&#10;VttGX0JuTi+gnbPZwUh2OERiW7WNahzCmavXFrzKSa2Xj4AD68FIcjR/cGnV8CUt5LWoEe+It6nR&#10;QTC0Vm2jUzjwJVb0MAFOQ9twr1zUc5o2+gSuwfNQgjVso9q8QSNblY0u4SCD7806mGkRrzyZ5bxg&#10;z4pnXJRwCEfWCgv/TY/UPtZNQra9Q+9Dk3DvxLmX2fXq9MKaSnvkKndJeXfXGbamx3Vh7xyoR66y&#10;TPPoUvYmQ5+Q8MVak/TA1Tun0Hw1xiag6Zl0IqviwUI7p22tpgc9jkCt73odlxZUdrPedqSyUW9d&#10;IeqM77pHrTJnc6RmdePoRW5eCBeTxNAdxD5WMIpV2ai3rZPlRFqkK+s1zkCtVWvXA/vWoLVIV5Z5&#10;B+lanKZ1PR4ItL7rHrNKN5LExqqteZ86O3Iw0mNWZ54QYyFvfGpNb2VvY1U2OgN2jAybhZEe6sqW&#10;1KqsrSqCykY92Yz+7qff//t/+7e///qv//LT73/6E//xu/qvn//xy1PGf/3w0y///uO3j2/1i7/+&#10;5e8//OPHbz//5Zdf/v4fv/7xvzAb/e+vH//rxzfUKRKtZzH/TJnhHZWnSJnV46h8i5QZtVH5HinT&#10;m6PyHCnjYkflJVLGZY7Ka6SMCxyVt0gZlzYq75Ey66NR+YiUi2Ietfk5wpiCLENZ0bmt9gxnxeo2&#10;9Qxpxbg29QxrRaE29QxtxYk29QxvxXI29QxxxVs29QxzxUQ29Qx1xS2O6vycoK7Ywqaeoa7ov6ae&#10;oa74vKaeoa4Iuqaeoa4Yt6aeoa6Yt6aeoa44saaeoa5Irqaeoa5Yq6aeoa5oqFGdnxPUFR3V1DPU&#10;Fb/U1DPUFWHU1DPUFZXT1DPUFaXT1DPUFdnS1DPUVcaQpp6hrlKANPUMdZXTo6lnqCvCYlTn5wR1&#10;RVw09Qx1RSk09Qx1RS009Qx1xRU09Qx1dYrf1DPU1bF8U89QV8fzTT1DXR2cN/UMdZX9oalnqKuj&#10;7VGdnxPU1RF3U89QV4fPTT1DXR1CN/UMdXWq3NQz1NV5b1PPUFcHuE09Q12dyDb1DHWVVqCpZ6ir&#10;U9OmnqGujkFHdX5OUFfnoU09Q10dVDb1DHV18tjUM9TVWWJTz1BXp4NNPUNdnfc19Qx1dfLX1DPU&#10;1VleU89QV6dsTT1DXR2bjer8nKCuzs+aeoa6Othq6hnq6qiqqWeoq2vWTT1DXd2bbuoZ6uoidFPP&#10;UFf3oZt6hrpNUMfP0bgL6rjBnKjXZeLReH6O1AV13BaO1AV1XBqO1AV13OeN1AV1vFcTqQvquHEb&#10;qQvquEIbqQvquBMbqQvquOQaqQvquLWaqNe10xF1/BypC+q4VxqpC+q4KBqpC+q4+BmpC+q4yBmp&#10;C+q4mBmpC+q4aRmpC+q4OhmpC+q4CxmpC+q43JioP64njrArQVaAAK+uIGYFCPTqVmFWgICvLgpm&#10;BQj86u5fVoAAsK7zZQUIBOuKXlaAgJC7MWEBAsO6SJdZIEAkLikr4EJYxIyFIpEbbFETLqQFgqwA&#10;RSI8RlaAIhEmIytAkQiXkRWgSITNyApQJMJnZAUoEmE0sgIUiXAaUQFKYtQ9q6wARSK8RlaA+kSY&#10;jawARSLcRlaAIhF2IytAkQi/kRWgSIThyApQJMJxZAUoEmE5sgIUifAcUQFKbNSFm6wARSJcR1aA&#10;IhG2IytAkQjfkRWgSITxyApQJMJ5ZAUoEmE9sgIUifAeWQGKRJiPrABFItxHVICSHXXLIytAkQj/&#10;kRWgSIQByQpQJMKBZAUoEmFBsgIUifAgWQGKRJiQrABFIlxIVoAiETYkK0CRCB8SFaAECJFjYQGK&#10;RDiRzAJFIqxIVoAiEV4kK0CRCDOSFaBIhBvJClAkwo5kBSgS4UeyAhSJMCRZAYpEOJKoACVFKsg8&#10;K0CRCE+SFaBIhCnJClAkwpVkBSgSYUuyAhSJ8CVZAYpEGJOsAEUinElWgCIR1iQrQJEIbxIVoEQJ&#10;GbvCAhSJcCeZBYpE2JOsAEUi/ElWgCIRBiUrQJEIh5IVoEiERckKUCTCo2QFKBJD5oT3DPspdAki&#10;C5Q84RXhsABFYsifkENXmhAyKLzHoQWESIQ0aUf5ZJAM+0CRGPIoPIShFoRIrHSi7Vg45FJ49lML&#10;CH1iJf3sFoRIVEKF5CDZKFRqzmZByKmQL18LCH1i5c/sFoRIrIyYvYAQiZXjshcQ+sRKW9kLCJFY&#10;mSh7AaFPrOSSvYAQiZUvsheQIZHENL2AEiROlXRQWkA2O/M8tBaQIZHnrLWADIkkG9cCMiRy9UkL&#10;yJB4q1SJ4zCWIBsFQSK5rMICBIm3kGPh2rw2IUSiciw8MZ81oZICtk4MORbSyGoBIRL1aggJJcMm&#10;KBJDjoVHULQJIRL1gsgt5FjIV6UWhEjUSyK3kGPhhTS1IESiciw8R5AN4+WqSMixkJlPmhByLLzs&#10;pAWESLxcGAk5ltvlykjIsZD1Q5sQ+sTLtZGQY7ldLo6EHMvtcnUk5FjIvip9EHIsN70+UoJoYtEL&#10;JLeQY7npFZISZBaoTww5Fh7p1U4MfaJeJLmFHAvPpKsFoU/UyyTcmw47UX1iyLHclGMpQTSMeqWE&#10;HEJhAeoTQ46FdzplFEKOhXQSWkC4TtSrJbeQYyH3pFoQ+kS9XnILOZabXjApQYYDRWLIsdyUYylB&#10;ZIFeM7mFHAs5dWQUQo6FN3m0gNAn6mUTXsIJ+0B9Ysix3PTCSQmyUVCfGHIsZDzTTgyRqNdObiHH&#10;clOOpQRRH+jVk1vIsdz08kkJMgsUiSHHctMLKCXILFAkhhwLyeEEByHHQo5XLSCcnfUiCmmTwz5Q&#10;nxhyLCRtlyaEHMtNr6OUIBpGvZByCzkW3iTSJoQ+US+l3EKO5abXUkqQ9YEiMeRYyE6pfRAiUS+n&#10;3EKO5aYcSwmiPlCO5RZyLLd6wK6d4oQcCwkOtYDQJyrHcgvvqdyUYylB1onqE0OOhdTO2gfh7Kwc&#10;C9lMwybo7BzeWLkpx1KCqBOVYyFJeViAIjHkWHigUEYhvLlyU46lBFkf6I4lvL1CzmhtQugTlWPh&#10;sYqwCeoTwzssPNaiTQhnZ+VYyIYXNYEHdrsFJUiG8a4cSwmyAgSJvIMcFiCz8z28x0JCUe2DzCeS&#10;XlELyJB4V46lBFknChLvIcdyr/efxqmtBJkFsk68h/dYeGdVLAg5lrtyLCWImqAcC88RhwUoEkOO&#10;5a4JuEqQNUGRGN5jIVe6jkKIROVYeO4gbIIiMeRY7sqxlCDqROVYyB8ZFiCz8z3kWO7KsZQga4Ii&#10;MbzHwrM1goOQY+Fxcy0g9InKsdzDeywkAVYLQiQqx3IPOZa7ciwliIZROZZ7yLHclWMpQWaBzs4h&#10;x0KGWBmFkGMhw6wWEPpE5VjIah/2gfrEkGMhQbQ2IUSiciz3kGPh5Ri1IESiciw8x5R1onIs95Bj&#10;IRW4NCHkWEgLrgVkOxaymGsBIRKVY+FdhrATFYnhPZa7ciwliPyBciy8ShoWoEgMORbec5RRCDmW&#10;u3IsJYj6QDkW3lUPC1AkhvdYeIdF+yBEoqb0uoccy105lhJknag+MeRY7sqxlCCzQJEYcix35VhK&#10;EFmgHAsPWoUFqE8MOZa7pvgqQdYERWLIsdw1zVcJMgvUJ4YcC/na5WMK77HclWMpQdYERWLIsdyV&#10;YylBZIFyLPeQY+EdBunEkGO5K8dSgqwJisSQY7krx1KCzAJFYsix3JVjKUFmge6dQ47lrhxLCSIL&#10;lGPhoZmwAN07hxwLrzYIEsN7LHflWEqQ9YEiMeRYeEBLmxAiUTkWXu0Jm6A+MeRY7nqPpQRZJ6pP&#10;DDmWu3IsJYgs0HssvHYYFqBIDDmWu3IsJciaoEgMORaeRRUkhjnC7sqxlCBrgiIx5Fh4AlubECJR&#10;OZZ7yLHwmHC3oARJH8zKsZQgK0CQOIccy6z3WEqQWSBI5DWZsABBIo8xhQXI7MwrpGEBgsQ55Fh4&#10;A01xkCGRh2u1gGx25sFiKSDkWGblWEoQ4UA5ljnkWHg1TZsQIlE5Ft4LDZugSAw5llk5lhJknahI&#10;DDmWWe+xlCCzQJEYciyzciwliCzQeyxzyLHMyrGUILNAkRhyLLxtKFAOOZZZOZYSZE1QnxhyLLNy&#10;LCXILFCfGHIsPB2unRj6ROVYeGA0a4JyLDw4HRags3PIsfDmnPRByLHw1qAWEPpE5VjmkGOZ9R5L&#10;CSIgKccyh7nCeO5b+yD0icqx8Jxr1gTlWHg1NSxA9s68MRoWoEgMOZZZOZYSRMOoHMsc5gqblWMp&#10;QWaB+sSQY5mVYylBZoEiMeRY5stTKSHHMivHUoKoCcqxzCHHwtOz8jWGHAsvnmsBIRKVY5nDeyyz&#10;ciwlyDpRkRhyLLM+nVKCzAJFYsixzHqPpQSRBcqxzCHHMivHUoLMAkViyLHw/qwgMeRYeJxXCwhn&#10;Z+VYeFY+7ANFYsixzMqxlCAbBUViyLHM+qRKCSILlGOZQ45lVo6lBJkFisSQY5mVYylBZoEiMeRY&#10;ZuVYSpBZoEgMOZZZOZYSZBYoEkOOhdev5XMOOZZZOZYSRE3QeyxzyLHMyrGUILNAfWLIscx6j6UE&#10;mQV6ihPeY5mVYylBZoGe4oQcy6wcSwkyCxSJIccyK8dSgsgC5VjmkGOZ9R5LCTILFIkhxzJrrrAS&#10;ZBYoEkOOZVaOpQSZBYrEkGOZlWMpQWaBIjHkWBblWEqQWLAox1KCrACZnZeQY1mUYylBZoHMzkvI&#10;sSx6j6UEmQUyOy8hx7JAqbRrKCXILJDZeQnvsSzKsZQgskA5liXkWBblWEqQWaBIDDmWRTmWEmQW&#10;KBJDjmXRXGElyCxQJIYcy6L3WEqQWaBIDDmWRe+xlCCyQDmWJeRYFuVYSpBZoEgMOZZFc4WVILNA&#10;kRhyLItyLCXILFAkhhzLohxLCTILFIkhx7Iox1KCyALlWJaQY1mUYylBZoEiMeRYFuVYSpBZoEgM&#10;c4UtyrGUILNAkRhyLItyLCXILFAkhvdYFuVYShBZoBzLEnIsi95jKUFmgSIx5FgW5VhKkFmgSAw5&#10;lkU5lhJkFigSQ45lUY6lBJkFisSQY1mUYylBZIFyLEvIsSzKsZQgs0CRGHIsi3IsJcgsUCSGHMui&#10;HEsJMgsUiSHHsijHUoLMAkViyLEsyrGUILJAOZYl5FgW5VhKkFmgSAw5lkU5lhJkFigSw3ssi3Is&#10;JcgsUCSGHMuiHEsJMgsUiSHHsijHUoLIAuVYlpBjWZRjKUFmgSIx5FgW5VhKkFmgSAw5lkU5lhJk&#10;FigSQ45lUY6lBJkFisSQY1mUYylBZIFyLEvIsSzKsZQgs0CRGHIsi95jKUFmgSIx5FgWvcdSgswC&#10;RWLIsSyaK6wEmQWKxJBjWTRXWAkiC5RjWUKOZVGOpQSZBYrEkGNZ9B5LCTILFIkhx7LoPZYSZBYo&#10;EkOOZdH3WEqQWaBIDDmWRe+xlCCxYFWOpQRZARKfuIYcy6rvsZQgs0DYvjXkWFbNFVaCzAJh+9aQ&#10;Y1k1V1gJMguEY1lDjmXVeywlyCwQtm8NOZZVOZYSRBYox7KGHMuq91hKkFmgSAw5llXvsZQgs0CR&#10;GHIsq95jKUFmgSIx5FhWvcdSgswCRWLIsazKsZQgskA5ljXkWFa9x1KCzAJFYsixrHqPpQSZBYrE&#10;kGNZNVdYCTILFIkhx7JqrrASZBYoEkOOZVWOpQSRBcqxrCHHskKpNPK+BJkFisSQY1n1HksJMgsU&#10;iSHHsuo9lhJkFigSQ45l1XssJcgsUCSGHMuqHEsJIguUY1lDjmXVXGElyCxQJIYcy6r3WEqQWaBI&#10;DDmWVd9jKUFmgSIx5FhWzRVWgswCRWLIsazKsZQgskA5ljXkWFa9x1KCzAJFYsixrHqPpQSZBYrE&#10;kGNZNVdYCTILFIkhx7JqrrASZBYoEkOOZVWOpQSRBcqxrCHHskKp9Nk55FhW5VhKkDVBTnHWkGNZ&#10;lWMpQWaBnOKsIceyKsdSgswCOcVZQ45lVY6lBJEFyrGsIceyKsdSgswCRWLIsazKsZQgs0CRGHIs&#10;q3IsJcgsUCSGHMuqHEsJMgsUiSHHsirHUoLIAuVY1pBjWZVjKUFmgSIx5FhW5VhKkFmgSAw5llU5&#10;lhJkFigSQ45lVY6lBJkFisSQY1mVYylBZIFyLGvIsazKsZQgs0CRGHIsq3IsJcgsUCSGHMuqHEsJ&#10;MgsUiSHHsirHUoLMAkViyLGsyrGUILFgU46lBFkBwrFsIceyKcdSgswC2bFsIceyKcdSgswC2bFs&#10;IceyKcdSgswC2bFsIceyKcdSgswC2bFs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aa6wEmQWKBJDjmWDUmk8Uwky&#10;CxSJIceyQamIBSESlWPZQo5lU46lBFEfKMeyhRzLBqXS+yDkWDblWEqQNUHOE7eQY9mUYylBZoEi&#10;MeRYNuVYSpBZoEgMOZZNOZYSRBYox7KFHMumHEsJMgsUiSHHsinHUoLMAkViyLFsyrGUILNAkRhy&#10;LJtyLCXILFAkhhzLphxLCSILlGPZQo5lU46lBJkFisSQY9mUYylBZoEiMeRYNuVYSpBZoEgMOZZN&#10;OZYSZBYoEkOOZVOOpQSJBbtyLCXIChCOZQ85ll05lhJkFsg6cQ85ll05lhJkFsg6cQ85ll05lhJk&#10;Fsg6cQ85ll05lhJkFsiOZQ85ll05lhJEFijHsoccy64cSwkyCxSJIceyK8dSgswCRWLIsezKsZQg&#10;s0CRGHIsu3IsJcgsUCSGHMuuHEsJIguUY9lDjmVXjqUEmQWKxJBj2ZVjKUFmgSIx5Fh25VhKkFmg&#10;SAw5ll05lhJkFigSQ45lV46lBJEFyrHsIceyK8dSgswCRWLIsezKsZQgs0CRGHIsu3IsJcgsUCSG&#10;HMuuHEsJMgsUiSHHsivHUoLIAuVY9pBj2ZVjKUFmgSIx5Fh25VhKkFmgSAw5ll05lhJkFigSQ45l&#10;V46lBJkFisSQY9mVYylBZIFyLHvIsezKsZQgs0CRGHIsu3IsJcgsUCSGHMuuHEsJMgsUiSHHsivH&#10;UoLMAkViyLHsyrGUILJAOZY95Fh25VhKkFmgSAw5ll05lhJkFigSQ45lV46lBJkFisSQY9mVYylB&#10;ZoEiMeRYduVYShBZoBzLHnIsu3IsJcgsUCSGHMsOpdJYnhJkFigSQ45lh1IRC0IkKseyhxzLDqUi&#10;FoRIVI5lDzmWXTmWEkSjoBzLHnIsO5RK74OQY9mVYylB1gRFYsix7MqxlCCzQJEYciy7ciwlyCxQ&#10;JIYcy64cSwkiC5Rj2UOOZVeOpQSZBYrEkGPZlWMpQWaBIjHkWHblWEqQWaBIDDmWXTmWEmQWKBJD&#10;jmVXjqUEiQWHciwlyAoQjuUIOZZDOZYSZBbI7HyEHMuhHEsJMgtkdj5CjuVQjqUEmQWyTjxCjuVQ&#10;jqUEmQWyTjxCjuVQjqUEkQXKsRwhx3Iox1KCzAJFYsixHMqxlCCzQJEYciyHciwlyCxQJIYcy6Ec&#10;SwkyCxSJIcdyKMdSgsgC5ViOkGM5lGMpQWaBIjHkWA7lWEqQWaBIDDmWQzmWEmQWKBJDjuVQjqUE&#10;mQWKxJBjOZRjKUFkgXIsR8ixHMqxlCCzQJEYciyHciwlyCxQJIYcy6EcSwkyCxSJIcdyKMdSgswC&#10;RWLIsRzKsZQgskA5liPkWA7lWEqQWaBIDDmWQzmWEmQWKBJDjuVQjqUEmQWKxJBjOZRjKUFmgSIx&#10;5FgO5VhKEFmgHMsRciyHciwlyCxQJIYcy6EcSwkyCxSJIcdyKMdSgswCRWLIsRzKsZQgs0CRGHIs&#10;h3IsJYgsUI7lCDmWQzmWEmQWKBJDjuVQjqUEmQWKxJBjOZRjKUFmgSIx5FgO5VhKkFmgSAw5lkM5&#10;lhJEFijHcoQcy6EcSwkyCxSJIcdyKMdSgswCRWLIsRzKsZQgs0CRGHIsh3IsJcgsUCSGHMuhHEsJ&#10;IguUYzlCjuVQjqUEmQWKxJBjOaBUGstTgswCRWLIsRxQKmJBiETlWI6QYzmgVMSCEInKsRwhx3Io&#10;x1KCaBSUYzlCjuWAUul9EHIsh3IsJciaoEgMOZZDOZYSZBYoEkOO5VCOpQSZBYrEkGM5lGMpQWLB&#10;9KEky0MSFiE0C0VkjB8KAseHJLRCXCNFZIhEQSD5kIRWiHukiAyVKAgsH5LQCpmsKSJDJgoCzYck&#10;tEImbIpI0anEy/QRMi8oXNAZci8UcUFnyL5QxAWdIf9CERd0hgwMRVzQGXIwFHFBZ8jCUMQFnSEP&#10;QxEXdIZMDEVc0BlyMdOHkjEPSfaNKB1DEanvVEKGIrJVJQoXdIacDEVc0BmyMhRxQWfIy1DEBZ0h&#10;M0MRF3SG3AxFXNAZsjMUcUFnyM9MH0rQPCQZOpWioYgUnUrSUESKTliZtlaliHRmV6KGIrJ9DwoX&#10;dIZcDUVc0BmyNRRxQWfI11DEBZ0hY0MRF3SGnM30oaTNQ5KhU2kbikjRqcQNRaTohKkRdIbcDXVe&#10;fGfI3lDEBZ0hf0MRF3SGDA5FXNAZcjgUcUFnyOJQxAWdIY8zfSiR85Bk6FQqhyJSdCqZQxEpOmFv&#10;BJ0hn0OdF3SGjA5FXNAZcjoUcUFnyOpQxAWdIa9DERd0hswORVzQGXI704eSOw9Jhk6ldygiRacS&#10;PBSRohNGR9AZcjzUeUFnyPJQxAWdIc9DERd0hkwPRVzQGXI9FHFBZ8j2UMQFnSHfM30o4fOQZOhU&#10;yociUnQq6UMRKTo1fRlFpOtOJX4oIl13agozikhPlJT8oYjszB2FCzpD/ociLugMGSCKuKAz5ICm&#10;DyWBHpIMnUoDUUSKTiWCKCJFp163oYgUnUoGUUSKTr1yQxEpOpUQoogUnUoJUUR63qmkEEVkrBAK&#10;F3SGvND0ocTQQ5KhU6khikjRqeQQRaToVHqIIlJ0wgfJ4iBkiKjzMrOHHBFFXGb2kCWiiIvvDHki&#10;irj4zpApoogLOlOuiPN7GZGSROjk2PVSRIhOzsYuRYTo5ADjUkSITnaZlyJC38lW4FJE6DtZr12K&#10;CH0nk+qliNB34vkuRYS+E3heigi5ounCFZUkQ+eFK5pSrmi6cEUlCa24oDPliqYLV1SS0IoLOlOu&#10;aLpwRSUJrbigM+WKpgtXVJLQigs6U65ounBFJcmsuHBFU8oVTReuqCShFRd0plzRdOGKShJacUFn&#10;yhVNF66oJKEVF3SmXNF04YpKElpxQWfKFU0XrqgkmRUXrmhKuaLpwhWVJLTigs6UK5ouXFFJQisu&#10;6Ey5ounCFZUktOKCzpQrmi5cUUlCKy7oTLmi6cIVlSSz4sIVTSlXNF24opKEVlzQmXJF04UrKklo&#10;xQWdKVc0XbiikoRWXNCZckXThSsqSWjFBZ0pVzRduKKSZFZcuKIp5YqmC1dUktCKCzpTrmi6cEUl&#10;Ca24oDPliqYLV1SS0IoLOlOuaLpwRSUJrbigM+WKpgtXVJLMigtXNKVc0XThikoSWnFBZ8oVTReu&#10;qCShFRd0plzRdOGKShJacUFnyhVNF66oJKEVF3SmXNF04YpKkllx4YqmlCuaLlxRSUIrLuhMuaLp&#10;whWVZLDidz/9/ud//PJvf//1X//lp9//7Y8///rDn3/89udvP/z647dfv/3wtx+//e3bD3/48dsf&#10;Suen3//1p1//9Pzb+s8f/teP327rzLtoDNqf6r+n28J5av3pf//L//zjf/7LQ+nXH/7x47dpvnOJ&#10;+7NB/BEJY89jqa+//PMvXePGG9Gfp4O3leiJ1/H7+Xfnv3991nDjJZ7Po8D6+/kVJH3+3c9//svf&#10;//hoyFedT91lvt2exPFtucMJnWP19Zc//48//MfP/+mP/6fZuGDjM9ARvXn9zOVDT32atEzr8oyi&#10;4dek2X0U+/VroiqfHv2GvfevY4hW13drnkkH90Q6ujf+9xyjZ2fwMPMz9pFfL8VyfQ7h89doPNcY&#10;/Jr3Ql7Hc0bNTfc7RRMH9+nRKJo2PQD3anPh4HmQz6/DNtPdz73toPtV9LqcB3bf6+15ZwN6IvC+&#10;Yvj5JRhtPhjIl+53xnlZXo2639fP9d7LsN9EVx/Zf4LPdV7vzxOO23JjaM8D7i98nih/Qm+d72cC&#10;QDRY+50a59+d/77+fpmeQZH197eX8z//7retIwlXvTRSxAqgomPPc+8v43pDP6sk5RIO41QDgw3B&#10;pICZnkTgDeOfr3ieXUoyhOlJ0PHbbf5aSL0dywO4P4/7USV3dvsyuFm+vD6r62/5wL+MOnXLib6v&#10;lnfGnici9O/6vKX3ag85Np7naEB34X/tc8UPbs9Yjs9v6nSe7+ut0Pj5GWeKLi7oAfuzYpiPtS5y&#10;fA4ewO6jAKuBYa9f/6ajOEHyBBOBrWdkFHXi985J5/y789/z72eCk0efcbbv/LvezpfWet4IpxYm&#10;iMc0/9Wy5b6+enymx6VPGcsni1Y2DikJ344lFAk1n/aWB5Siefn3ee50Wwqe0uW8ivOkvfg1nuic&#10;bHorz7Y/WztNXFI+XdB6+3qK4/y789/z72/UctoIuF4T7vl3vbZTC9/9pGpvyzo/j+xefco29Hx1&#10;jF/Tp71lrDrPiHt+zSx/jmOvq/901szD3a+aN/pUiqbTXt5im56vuX4ZxnT46nK6/2t/9340p4Pv&#10;7XREPJX7OTG8iqYfz9XcbdmW5XOvM/yadj6XKV+/tnwCB+UUfY7Rd4q+Y83LMGa35iFZbD1s/fx0&#10;cS9fu4b3bb5VF76KPnW/GnXw65dhfMB9MO4T3XB6he007NLmE2nPEb5PzFsngket8+/Of8+/v+E4&#10;Xj1LT52bifPvvouje30an+Qhw3UByv2OGZ+bDH6Nu3vMi6+G3+ny14iseIXvf5vfr5mF0fNwE/Sf&#10;ul9Fz9t5M7J+zYKi+fj78gpUHn596dPv17wsZ1DBoPtV87J/zT3fMQyv/5oh6qs9vXWv6+z1c3Tw&#10;QS8tZzRrGvgeZs5ye21nLTy38zwkZbhYp3Yff0f0mpB5UEWmgDtfxTM4i4U2zXzA2OxT2vSa+fb1&#10;eZ36q0/5Pl5Awfl8ntsOv76vr3UEK52voIb33yaNPN+/YqvEDqPPLnec7GvtTkakT0b6q2YWVa+l&#10;EbPUF8Nq1EyLn/f5qPnU/Sp6RPB3fs0O59Vjr1+bvX1jAj79Ef748yjnq2aWYq/tzHd+TZzUa0Z9&#10;dYlX863G9lUzM0d3dTd6G9h8OllWafrrWne8tM+xMmu+1T74LPrhj8c9Gr6StfT56xNCry5hOVDL&#10;3k/DdrxNMtfWVvSs+QreCSfw+rR500NWTjh/9oxnzedH57UZioQF56nLYrRjG8HxGufr5z7RJa/B&#10;GH1O9x39p6cnId5sfY3UVvv25n6JUj6f+qp5QZcfXAA53yLDw/K3gSdhnblPZ3+9VmKvgeQ28fZk&#10;8lkOPmb8EQbMGbdnCB+/Pteal94+vejZWi5bvw402JG9YlrPvzv//fx7lpZfH37tEc4Ts/PPvtel&#10;5D46o+HYtIBG2UmxqDoxxi7ik8A4W33w16/Vd30HZ4W9ov7T01b2R6/+uu6kcFyvrQQLiM9l76ta&#10;TmdfbrkWdv5HQ5LjLz/BuU73yjud8VoRgdK+5Cdp/Jmfgx0yH5ePnh339Dp54JZG377h9ipNx6cT&#10;YFbon9Nvbsx7t/72zh4GDuA/B3FmAn1FFH9t7U+EPIE3M7DPq3w3dlV14gKagev5d+e/z79nv3E7&#10;j07m416z+T//+421zGlRucBzsXKW29t21sLu4XQcM1OTfPycTLIJ+OzG7/6aldvr1zi/VxjZ+yl1&#10;5u7Cub+mK2uLM37dcx1VPn3DTBZr2VDNDMDpLunNelDhs3d6K/tPr5HAYz2X2+jOnzm2zy9hmtmY&#10;PoOpGKjH0WkzDFf0jK7n148p8rs1/5MzVZD+jJO6zduNZfnT9t/EzkI+gnPpzilNHWB+1nmO7fnv&#10;s4V1fHPOkKzz7q9UEOfffbdfFpYa5yli1fIZzPHqFzbk2zN8HLOZjh67jq9fz5wAPbcX7BSGJ7c7&#10;Fn67X7b7hAd7gq3AcW5rfrtfNo4Tzo1TzYGK+bO9z35ha3G+EX/jm/p6NOP8u9/+4jf8+LmSqmPj&#10;F+C+jPtep4Lb87GP28wOox83g8M6T3x4qZn1xCcTcnYpD6fV+fPnb8cvulfUf/psKW71/poKOEyf&#10;2tqNd2/qHODpHC+u8//DJ/9TZ3+ZKNo+72D1hJmfRtUMdI5lb1//6bO1rIzqKvFTlamtF4wnPTv5&#10;OweMDObrVJ759itepsO2/fSsdjwSvRxuHytNOI26LgJYSb1OMGrp53tOsgrup2e8EhxkPTzzknIM&#10;UiuW0a2Wh3+tUHGhn4ealzXTdzsZnLx2lPUFyKJmOB6+Vssi8fT1X9SHVy3HGyfZ9Z21FN/86/Dr&#10;NXqvD4gN0WvXVidK358kzo//+enQvS9A1MCcODz/7HudwwoABub8opiOGgLry371ei1G+m85sn9t&#10;mEl/83JivaL+09NWDmpfq5CXh3g1f+IR0NeKQGdYnu9+HQyGM+jGZ376jzrE/ozPPavF8x/PG2xM&#10;kOfk8/rthu5pFEcFn+tBCwob0D630fP/5exMkGRHeS28pb+GW1W9/4297yAdGWGcab+IG1GdbWxA&#10;aJ5ALw9lsT4MyzOOfTOyAxmfHkp5HBAhoykXoRH2DsjS33223ziMuor0C4kZP9G55COetIVLqdEn&#10;eiF28Axm9gDuHnZlc+C12MGtAovP7Srs1qzJP1htqW2QMtxxWjN31yrMEmIHof/AAuHiXZkz+eoK&#10;DHReYOmnHH1f1CeS0voD1l6YRbcQA97i66g+v9FcummD0uL++Z/fMOJugQyk8rQysvc8op9XUN8v&#10;YtQWCP6dfLXwUYhuLfP89Opc+0TXiPEPYBnvFCIrP9prxPhB47BU+oL88GZMR//Dadu/8YWu8tEQ&#10;44fRdhp+SVJaC13W3CgqQIV36Mu2umLb3Vkkai0KgwGGbmVA/vDYXJy4y08s+RZioOWgViXGIbGi&#10;CqA+DI4VxzgvaoYF3ASohc59Y7egshnvl7wrzTfbjuAMZHRgSwNZX1Di7WlxmFgaSOHoYIQ9/jOQ&#10;0eQF0unkL9Fp2e2l9q50D3tXsSh/K3fuwEcL0KQeXsh6v0+sW+REbtTD/NfD//04RvL1zT5XsXwa&#10;/p+Vvi8FUX16HnZNWZ9UTyr4PbgYfrjPyki/2gp5B7hWku/xhtw7cWg124YmPqlwx07KeSDnThSf&#10;9B/5s+cXbwF26XxgaMg8zjklzwLJbpHFJ1qG/Hhjh19ywrVPf+A5Kf/rATyTDf5VRTPzbWyUI8ex&#10;7bJjTpziB5oDvCrfRQJ00sDXQCVwEuzB1Y6Z8ZbVutGgwee7xAHGcCub96w4dCNKHqMgemFER0Lq&#10;HTPj8TEDA1kVIL8/M54O+9YOkq5PgzsSdnEYKJJLMJMb/RCcfjx8sbdnxkf2Ydb5xSzhQzpmxqda&#10;0KanbJeMH1yTC47GzN+0ewI892dGV/eqvznTOKljZthpaSAnjg/2fZELkjOD20W9Haf6r8Qw3BY4&#10;sfNdqKSra0Ra+XSCk8iJ+pGwqWNhUIa5JA6Nv/Ab3qKqD9CikjW+sQe7fvoByy1v9/dJJyOIS+mL&#10;F4aMDDfqvZnxxpTcBrJSSOdNwY1/HDyQ46yLwQ82XEk035gCR7OJ9/T8i3Crg8Sy6TLnAx3o8B9i&#10;3nd1A7OHdfucn6maJI9Iyc1zJiMjKLIOUqkOdZClTh6PcS+WY1OicaDBTWhTg1sKMhv8aFoSMaKf&#10;8jfI5bOwuB+U5NqzUjseUBWakO+axAWHqt3PmXkVHwz1G4m6oMEPdjmLyccc1gPuCbssq/j7D+Wv&#10;k80Pfn+Lso0zF6aG9Z0zy059AG2Fp823cU8vriyKDbhwNPcMNWeb+Tpn5XDW2+pp8gDaOC1kLAx4&#10;kQO4hC7wyCqby4+Vp9aIDs9ucUB0iCvnw5aHybqtVZ9iNWQLzI85yI6ABHKOFFfwvDSrPpd1k+Sb&#10;32TpZqWRMu2Oxjce5781/t+/yluuzDwoyOP81+PRdbK4Ad6OY8Yn4XH+W+Px1hq8M/w8ru/Gb+GO&#10;cFxAXvCFBAj4lbW+OVJ5IG2DssBH2KKUGmsIO0QkEG3TaoPGBDtcnYpn+hmFYFB8lY/gHEn54WCL&#10;XW1IFwrxug8f9D1O+INKXoKF1IyFBH5QcLNdgSIG8vvMYumHG+DLfn7ICQkPfFUU5sxkSQisnEDQ&#10;emXRv59s2XbhU+6PDeqDxOeZfopiONgLMOZkdRuxpHRlewWuJZ5xPLGa0MOPjUKiqegRAuQ1reGU&#10;OtYo69r81t/d0g4SFYdpLh2XwqKI/uL7KvGx29k/1wh+ctIcbq6xz9V/eX+E0aDUkEwbLQI8stHw&#10;DVdeVHfCcd/mRIf754TB3rvnVBZFRoh5C4v4DUz/8CV7jTj9wlqbzmC/M+7DqpjayfmEOCZLySA/&#10;q4x/iNXaGXZaOPNPO9vOzOAjQrpRdLE9nZOHAxqG3GjzDyHiNAmSHAle3z9NoYmtjsNhUxSCnVuM&#10;HTs7g5nHYzTKio7iLA+ecnPPYEJpdXCIRT+CBVcSDd4rTJS+Z87KEgdvFVrz/T1z13Sl75w9Zx9g&#10;dxUdEMnXwcycEMtAutzA/y/4KHgW9N1PdsFgDDYU7HyLIwqdbMLIdfw3YjR5DwLjL9y+0/g+W9KJ&#10;ksqy9vfzC9uhu5Ix6DEcE4O/IPsAWp0mx0seVK4RXvlE8yMPBhUj36U2ppvkODEwaww0/Bld1CMT&#10;RbD5Ns6Tq9O89GhhKBUBIdkORLxyAxFX+PF54Ac/Ygw+B/8NyCKXdDP1OHSGw47y0D3spYsKRTe1&#10;3k/YWLkjrtaGU4v6jgQHb2AkLrN51ljcOv4cBlvG674Jpw/z/ePSbo/z3/w+5Rf4UXL3u/W82D3d&#10;XI53sbmLdV/uno48IEvOhmyqGJtX5b9eHfqDLalPvLkFX4/z3xqPbpuoSkHBd/UE8bjr3XyRXWfH&#10;KRgtmzZo/2ozGHEUFOZeZFI7TcJz+W+s7YvFO4sAT9LHg6WplKiS+xACGVODY1ytTW/IyB9IPXbz&#10;2k2r8SUA0Z+VtNA1mx1PwgbkulHPojywxk55/FO1ObDeJaORx7i2/LYyFu7zeQXj3GAZPya5ok2E&#10;8Bh3qukSazSCBuaGVJuBVmlRMlaJce/5PG+xWSMXtdzV18kH7b9GxrY/dEHP4nEXMMVrUVCBITWF&#10;YAE5FNF0+X6OsKYHvgXe/ft0JADDln+CygE0oum1MCTCwucvcbTv8poA+fiX85o4IGzTdwQoh1ke&#10;MvEZZcd2nDWc4zywfJALSRJEVnGp9uHXS/v6Qt1NiY0H5WDCB/31XSbJ43u1qopVmVmVBijmoNya&#10;QaKYCdGZsJ4SwTaywTTxBuZq+0R9i+gF38Tb45OsuBp2eZj/5vo4Y+JDMRwr/YTQfS6/xDuGhdKB&#10;G34i7Mnby08S3+90+QULtHuKqcm/225qNy0aKtZXfpjMhoCHoYVGJUdJ7ETZJo0q8G2iQ8TTTy5h&#10;OBq+vnWs4sVVhu74sIpOe2wIe6VKq2BDuKy1n1pUe4rL48Fu5bkwgwJzer2uzLpD64Cv9mnRE52L&#10;84lD6GOPOVsgg5HW2zEeUVXafgjcmt6wU1RVP+8Wj4ejFMBpuhbuPZARjaYTHLFKUZo/zO4tmFUV&#10;tpytSrZ8tiDjRQJXR3y861K84lRR2yLuNmng63B5Nmr4O52NY1eabHydevCSa/6q/yZfutqBh21P&#10;SkDxkjZA4Rz9lLX3Si45hu0OenhSFF6ju+TWMM26owmU+LGxqoh5J34s6HL1q4qtwrl9f/1XgIhM&#10;31I0v7BAgpJMZ8QXSunDFCP1ZEYfeUgMiy/K/R/kRiOIK8BAMo4uhZjwUhV0BqM6K3SsxQ35Y+WG&#10;gN5/gbWgWN9f/5W7RbUwqzterd3CYO2E+SJKFCp0PUVQmYKPp/emJUXClsBmt0ioYz8nIKObm4Kf&#10;ni0OLmuq1D7+9KRRxaqyJT3RGnbbGDt19zhmAh0VTgzH5q3dyn3llGWscdxs89nCH3z3EZIFpGkn&#10;j9+fHBxTARxpPL037aiXy1fRz3qCIkHBg9Gc6XacSr4LNYW0uTetvIheMRH0HmHGL0uOVH64JIZR&#10;inRrVN98CpAfiDHFukvwfmBVNDCS963s9JSt6C5NnlCrV51LSOxA99QB3dotZi8cLj/M6UV2rfcj&#10;pcy7VY3aR5M2OGR+zeEOm+XetIhsYzIlvEuF1rwoFXR3MSaXpLkU4ZKjjqUziP4rFbI/UUHsdjOt&#10;tmN17TwtPiM7lQ4z6tZuv8lycrQDp8xiYlFVUhV6G70JP5ArP7BoiE3fPttZ06Mlzn8LZY4MnDz5&#10;MyaDUWadqDfTtVdNRbHcTfH8/anKlMBSSCfQBRB5mP/m8KutedjuCDu0UOganbyGdKOxsoRvHSEO&#10;0le4gV5iX8oGr3Aem+M/RdiZxMoKKPIkVcZKBCI0O//UU3LpLd9oLUcw+DbmIEr/HAJAC4BHzBwf&#10;xaEClkjfbC9T014ZgP00ry1Igk1k7QdP+pDPsNjZYUIaQwKR9IbtVb1xLiRbx38qqysQlVyQs5b6&#10;anX4vrw64vz4wROsl6vDlLMSKeQ41292yOSepGIk7/34j8q9bvOSuYj/PlgZvBetrkkEHpPR58eY&#10;Ww8kEe9y11vwQXLMlBs/nz6eUrQ1P0bOdtWVx6zbj8GUKkbou+y/vOcfdXQY5wLf59PLzPii0p7m&#10;/EhYbbRP0iNve88z3vS5+i/PDMrXquH0PSkIfQpbKkUDCCPkmdRbhfoxsxOfgNlxc0LjlvuZcXM7&#10;LKwkvW4Yo1JhmPrTEFtXrPEkf6Pv58z4aUJ+n1jagv84/FDp/JaQMnHY4/w3ofMJhtmcFbmgy4eC&#10;4XH+W+OJdKecRdPMtLJJEFxAAm7it3Am9IgTkKCrgB8jvNYjggNaV0ELU67eXSVI+XW49BIeiOMo&#10;WTBHI9cXvDNDAi+7QwW8g/sY45EED1RrzhZq8aeVU97dwijbJIWNhUEQI9O94R1u01oYBlsED0+n&#10;v4c2yS2pcKJu8unG4xcmAAdrviseUz7gPaMxA/n70JYx6Hd5M7yXB7Qb4yPZbJmZcrEM+bN5xj6Y&#10;GfSCewc4UZNVRTeDU01NzNnAARVxtcfk23rPWFfEW/Z7vgzPCcvgUTk/MhY5ElA7ZMf2rHA4OsOe&#10;OAAcoZ8VWQxO4FBwgkhCWze+QzcZwW+NJLlYd+NVScnonk7LGLILq7eBhMNIzVYBY/UdaI9ZTXFV&#10;7KEKFPVd9l85M44ActAS9WF8S1wCwxIBaMqgbGVZGA1fSjziYgteco8yCLz+lBzBnQKFtU0BzzQE&#10;UDb4dIc2eQcwjFzYfx8/F6bnwjGV6FyAVJakz8jj9jD6oV7zmj1QU+b2SYjhUeDRNkIcPKUWHEBJ&#10;yNrnTRjJy5SUhLG6+ARQ2XDqGAj4IroFx2Pw2VwPm6HooO+y/zJeEJ5P34uMTmKR/XTIHy+WiJ4a&#10;8apiLtTlu3ETw4CzKbDP1X95ZoCUKT/QAvBaZp5ogVjTz8cAZ83MXGw7aR+0ebJnBLs4rAwrCBzv&#10;0vLpmf6xCYIlHjNfcZ2+y1c6LyUMhrkClUXHB98ynhpWdDZKv8IHGUNH7y2P899jfNGrauNCDk4a&#10;wzoeAKZ9qtDpEfPxuFe7+aWuPbHvh0gJHCrw/no3eJtS/1FMmWzpfKNm2/FOSci8k0V5lso1aORH&#10;uk76vlUukb7vOjUCfNZJ4PkY7+PtE3V6BQlHPF0H3IlRBr++hqPGp84Fq0DFGjg9je84UrOgEBkf&#10;z6jO2aMQJwssIjt2Bn/NmMxEwaed7WeGgDOGIT37pJYgwk2i5OmnQnTMjO1SOg/2RQiNmzMDnNSZ&#10;MT74dKf+L5QDIxW1twrmz4eNX9QxOYQGbxuD+i77L0Mb6jeuK3Np4XikjCFyBrQpqaTvRl8Y2U9V&#10;BkSOG/BL3O1z9V85s+oAHQf+H3HmRRKy5Wp+CTyQdW3PYHUVlyCnnqSTMxjLugLWhF66DMafocMb&#10;niZcIEvsFH6HYHT8mlD2BbQX2pEsLX8mbTpCmZlo4TSeLn/p7iIDAF0nIetx/pvQVMZi7QnhU1Ed&#10;j/NfjycQnsiMLw5NbIB3Ws/2zAj+Wrail5M11SGHu5RDC8ihC6cKWhRCN1TptenCw+m+x5Zlpdx7&#10;/YfDOt+SjH0NCXKhpJHFeNJJT3lk6/fl8XYQ8kcY/e77+Nm8CxxjJWv93T3kUJLsHT5KIg/QUBEH&#10;6cWiMR5ggBOFU4Gojnr5GMWksKfP1X/FScMR5ELwuwTtlk/PCYv4j3ueC4YhnsFcmGouYb0hz/pc&#10;3rvn/HcQL9a0Cj/iLY/zX48HGe3/xibICvwJG0/j8U9legOq5aFpeZz/+vsQsX0GWNRHfqDH9d34&#10;LYoQfGZEFlPP95mhpqH7GzQEyHroColHynDCHa1KCVo3IEczNhA4TkvVnZWa4ZX6b67xT/ZCKMP4&#10;4fC93JGxaDUwlBCilNOQsjFwvnaGiClw0WWBfw0bKdnC4xtrpE07uRd3diZjJvU8VCSlKb7GCbRr&#10;ckRylrkMzxDYnpmqAVL+R++D5kwDFSmbzjND71Iji5nOEEnkgXtOyrT2etF+Zrp3mlLOfRWgWRaW&#10;6KBEmB5xBHtwM9djtLcHM6MJVnbmufGC2HRlVI4Szw4S6Zy1MNo/l3XYd9l/JfZhy8qyG2xLVSXd&#10;p0rxEKFGg5Pk4QjQHmiGAzgtNew0/JMP9oyBWD29Rylv3xRZ9GoVMBZGfBMdt50zhVD4ZP0YYXwL&#10;g6naraaAMJ3/Sms2RvqvaXMuN5bIX2lzHU+BnRP/0IdwOb+mEHoWQJu5C8KWH28oin4PpbnAz0j7&#10;ffN9/OUOpCI2Do3W697iBF39qhsOrFwJnjOJwa5kOMTJVK5A4USTN9iCFxqlV2BO/fdT2gyVwnKh&#10;vJY3SqXP8wftyCtcxu92hgKMHJ6lcMM5FgsN53HgAle3q2nj5GiDPImSn9cZUvuZ4Uq4gkI9OCUk&#10;kEuncKwfoz0sM9NFoLLYwKtKee5z9V8BWVRDZvaqsWr6aRJwZmYvDBTsEVMeqxNELgwPxQMKJw7A&#10;p/0uPuROwpQtEjf2EVY6hPGIkCndV/24EgbvWWN0MJLnZ0Ab1UuHOh/kBwhuDFa27QJtYppVAk4u&#10;J22pE7c6fPuvhDaXW1XXEOUTRnTy2BTxPTNMIhiE3fvC4DeWQEdk9d6eieGrC03sGTV/CUNQPFWl&#10;QtRoUQ7RZsYXUJ1+8SDrRuWgv77LTrWMI6QeJwyYoWBDyuP8N6HT7FyYzD2qbcazrONOtQoKpmqo&#10;4p3fBabkuLk3VARJvMa+s/7L651jN0SqetoNoR0UK7s5UXC6dOQxlrmho/yd/cwrjMjCy3PE74od&#10;8cZuxPgpfxUnfHjR/d39zrD6y1+xCRDP4R8+GcZlofGIAQd9oUTLAbHFlv3MCAj7d4jRZu5IfZoM&#10;Dt/kiuyCXDrpqvuCMQ7NGdXn/sx0xgfnBoWg2BAEbHINZROfbRAQ/illtTQKmf3+6HpPmg0oAxgO&#10;nzNjg4UFfOxZV2tF+jgp8URglpmRF6nfEddk5Rd7fhFZwu1HpEG8Ad8IOrPP69KnSXsrF8p8/CNO&#10;EbC6tOfA2DfjX3hcFdzIZHvKFRRMzzO9Xh3+HWMvTOStxY8DAhsp989CgzdOu9liqmy3lJzol1Rc&#10;Nbub7tN8KYlgJNOsj9HPQqTzNs1QDPM+V/+VfId0AbW2ifMS8nRMxUspR10+luLdMFUhQPtfWdjB&#10;Efpc5g85J2/9Iw8kPzqdgsf578s1vocp1SO1M6+tKAFUU8pMLgLrre8M3HUFoyqPDq2v7+wVrlGO&#10;g+E2JpApVZGEa1zDi4wV6TeER680UyjhH2LuGB/EPMFlhSOs1lKCMrus7ZrG970Z+vNb4GF4dQ44&#10;zo8JDiyaLMUmRC5zjXhuH3ijGqWrJduSkcJmUOXz08SCFjUE3o973I8JGz2hCvJ/HC9WRXb4Y449&#10;YxA4JExm/qrokpjBHVcxs3Jvy3vR4dt/Gdp4jB0LBVhSW2d9UrlIFiz8l9rV9sfEJI3UpImWL63P&#10;teIFcRKfERMkD3iLF3Ses3zEUSJrsS1FCoWXgpDrrkQyEIgk+vHM9ftK+y/DSIkw+S4qiS50bDNj&#10;45gdoqgu7cgw9uUtitNB2BwlaH2u/ssz4wl3cAWFInN7DrzA0PDBq4h53TNZH86xoegi+2cB5z5X&#10;/+WZp/wHQoAcUt8z1npadQhuws0dL7C2EJu5ZxhbSaU+V/+VM+NmqNQKvKcoM21mKJ4QRXwaikON&#10;Wh6DBn4Mk42Fnfa8YCSpnhVd46Oy1znhCSOX8XSFwc2Y+1Nqo/Vfj9vubM4poYeFdOGGR/Nx4Z/t&#10;Xjhx9IqFE6xAd8k19rn6L58mVo9zh9R+q/vCQNEjj4acNbmf2sKmLByakx3pzX2u/ssz43iwvMeA&#10;TLvowGAI04wPMb0aQCRCEi4KODftrs/Vf3lmsmmNKEiF7yV6yErwNOen5U3tmil1pvTFz8e3NQ2I&#10;3xdBSN9jbwse7VeKNUWkJlQD9O8V/DN7B4SLyU+JJPek5NuwiFAsThi/n5mItPPC8H2B+v3gSSYy&#10;00TPo3FDf9wEos4nd9vn6r98OnKKpbaExndK3ZoEItipitWGkdO6Ue0eZflSlVjCFMcVfrP+aQzj&#10;EmkEnVHG28yTvERZxTfwYM9qVJB7/lFng2VmYsoGCYD/t+oXs5jBe33P5kam+6paGPXIrGA7Lzgb&#10;JqrVVJVZxhqn8fvTxC2VEWFVJuCv6UCDrsGdgeAkF2YfvYMJ4LVxejM6LG6Q+zBFHXLB/SgDQ1rO&#10;x8WtH5UVhbNw6TGGy/zItSMhRDWxAZ2+y/4rMXhO9SIitRQh8OkjT09N2EMRrT2rNZRlc8sT6nP1&#10;X555yvHD+FruelQAy/221MWSaEAHyZRBRPg1L8a6xy/wsbp6k84W2O7rp3GfJIKrNfm6ZyXz+zHa&#10;zIW2uN8zCS5WgSm4VKyjnfNUOrHJBKU+B80rEBCP2hEX73P1X4Y2EcnMRtCJIkj7zCCvtb//ENAQ&#10;+Lww+iZX1q6a3n884JGt1EFOuOXTsycLh+wiF7htgUhS7FlRtFjYvXOe/HvEZXi3KwR4KAizjk8T&#10;OjhnpB8pQfCskUF3m6qoxKu2fnLmLro2AZQqNGRZ2fC+qIreFNXmnVTr7CV3b8+4TqqWicQMkKQd&#10;pIL0jhfCzpi8P4apuW4M3SwvZ7o5M+pcairK3yfpZ/k0sYY4SB4z8/KYkFJSFY/dQeLmzDSMSu2M&#10;uAL+1k5VKGdHORTlh8thYA9W+6+neU5ofbpWSyJBogN49z0TVHLtOvd+4/teHrOw4CSgw9Sno1Ow&#10;tfGkZEI+JFjknHQ+K2+jx/lvjUdYOe5QwRQg63F9tnxLrvj0SBKwpuFD3xke/bos66hZLQye2+W8&#10;aDuznxkPa2UXEcFYYIrFICV4gJwUh3RQHDPDnR1lQYActWF9Lu/du0XWmyxwTNBJVQc1wWgdT3IM&#10;ik0sAjskbKBX41FK86QpxVG9/OvvEzIpGECwERN88X1dApx4CJkdnTC87r5771qOs2SAm2QynOzV&#10;n4esBURlw17MKd0BETAAehc26n5m9B3zmXNJLQhHBNBkRb7lIibFIFzOxSqe3ADJNtq7KsKbBV1/&#10;7Orkwi7ViaYXRPDIxkGcS99l/2U6hDcZB8jjQPvpMxMlT0sOijnlRMr+dGScEGRmVN6cuXEpVc70&#10;mRsDhDMvXAo1peqqOZaQ3zdnxtmajnB2D4dboA3VGYXobQK19oUBo9RZOBfOeaz75szKfU3cRv5y&#10;VP3TaOgu28Pvk/2hj3PG/wpmBF9HN43Iws2ZiaqbdjdptaN4L3Gbyp7V89MKBmFuYQncm1lRYScp&#10;YJ5g6rY962JFCytSPjHB+2Nyx9Lzj77DxUfj8c2ZwU4Ld7JOlw6bcKQqk4NluDygoE3xL1Q5oA0/&#10;otBlnNXNmQnqgpE6KYLLFK0vm8LPZqcEscVk1DWz1PekZ7xszPwAwwg46abfmHlTqoK71WYy6Qpr&#10;hBYPC3kP8XbL3O+8o/9KTvINtB33wpcvY2XmYfgZyHHIT8tv28kdXFdp3Fj3EcC9B21B0LnsKKZL&#10;k6hus0GwCz2Tnut8E5gnyTwPzpl+IcozjlUjbZZzBl+rGIrEtaUjBWYs9nWeFRk0yfVv7hmT2r4E&#10;6peV1dSgDQIaeeXPCCZ1YBhS0odBSActT2/fnHn2ChAFWghWmo4xDG9nKus1My1jyJcMiOGZU5HB&#10;7Zk55AoGbLzXc0GjincWRoNvDwyNmelPKhZ/f+bJ34mQW8uEcQO5cgBvvS6IbYfRYkikZUOf92ee&#10;vZ748haNl3MvJyNdYOGlfWYow3WDI/L5ZGbowg5KesSfXKOcgAlWWboLArZY4Q9xs/05WxNMHoJb&#10;WClGg56gpiOfyOP8t8ZPUVDO5aTxbjkVMLMVgfsTU6nTTnus60s6p2qPlc97AdMXeRVkGzkPgUyW&#10;9G5BfdfRZAq5viPvXVzmXUYp/k3GZ5LBrfFaUfKxsaI1j/JFbJwLiBU7G2cGHRx+vmM321Mg2udC&#10;H1RQBHuXkXM6gqJzCwebkxmkHF7Q1IovutLJcCSD+V4Nh+7mzixM8IX7dftK+2M8+S1rXhpiZWUc&#10;ke8Tr11XOuUs0BuAA02e4XH+a0qYx5OBcoqaLeMb/Coez6o87uLMRDBJn8of6KGD9tFKSije349U&#10;l/Vs+aBXkDsDv1x1AJ7I6bpA4gVuopAgZRM3CSBVvveBm8ts/7AMst0QXcnInLY24HH+a7gr3bSw&#10;Hw5kqeJx/lvj0StTz8GhK6oLWeBx/lvjCWUmxgLwjF9N53Qaf0RgCN4ckt3jtucqp2+tipDrx8IR&#10;p8cbWkTJ/rMu8oIWL2Y+1osPjPMSPApl8CAUeNGoV0//LP4oSruyfL13w5TaveICqP54ct+cARSc&#10;Z4bb92ib6u9e7AzZax4sDtVpBUSbHiOElo3DHq2tgPWZ8nviGvuZCVI40YueGskLDpgq/pcLA8Up&#10;A+4gv6KZPtcLqsMwde9ceCW15aahg+r6t/JcyPW2Zc17+B16DO/tY7pUJG863r4HMXxrx7sw6UV1&#10;bDNT+/XRyaM9LoDenXnaM9lJi+u7LQwtq7dbwwUwrbvo9u7M5JYk5zqwurBk/rRqWJecOi7R0tVs&#10;oanBPJ7Eamf8IJubGHRDQKIM9snjvYYyVjRABqUFoXSVypTrONV/GcOwAEwZG6WVJB87lUgacLLX&#10;ARIhc+4ZYwPvQfKNPlf/VTNjyid2knlBgLLvGTdIPYaTLT55oOBoAC55dHFTVJ+r//LMmPx2Nmxy&#10;NajIg7/EQR4pu8eeqQ6oZCT2/CQPQUW4TgPZpL4QWyWtOGbmwjYKCjtI8E7Yk0GiL7lJ96HNIVcO&#10;LkGYvCW1NjXni5IPBfa2mbFCXLNN/E0pPQ9m7u9ikS2fhusnCuE7kLHTxB1uACdIHFlM9+gZkab0&#10;uEGRROpgJf3TOAzqINXjb7Fq8A8aDTgKolMP9jzpnkcO0wTtI3lXE0doenp86Me0BJFoCmncsdmy&#10;1lhNep65F6eddjGQ8jj/vRpvbPK4Plu9xdpMHAi1Vd+diONIma6dNdJ6yi8I4jn9UA6HpUUbyY5u&#10;l0jFD7bewk7I7bIvjjLhbCR+D484H12vHpydyPbSlg7LtZggFSRsq6EZUcDq6gKb5hqw7WnuoU3u&#10;qnUeKmnX+itYyI+dVjuJJOPTtolURZ9wn6v/8jnL6LU0K4v8OEg+ZpFDERj+xr7n+THQDpDchPY0&#10;s/a3JHuS23LMDHQWVwVVeA5VoJeitz+B9iRmkSg08Vg2dUhhznQtDJvlP+nVtNJ6cM6T7kDyb+aR&#10;TtCe1EdU1SWJbNYemnbZT/ZaP6UEmLD3QHDV6pfn4NBOzRMCOxjv1DLGq4LklbWg0Uk+jD5y2PzN&#10;F+sidTrNKBwT6rcR8xzr6jvM1UkFChZFiQRnNp8ixrI943jW1h4P5MGmwkwxY3bbuoW1hKZUaisW&#10;geMle3z5/OBLyrHXQ/RZckragqTuxZuU3B+3I/WdGVa5Q6WThhEv8VgRII/yX4/GwxMuRKq9SVN9&#10;fVqsJstFGX0+rfXb0+pJf1sxoe/C60GxC7a0AcdLQE7nQ6ruAz23HbuucGtHgMM/FQFUAph5ezjj&#10;IG5G77DvbIGKNhj25C+he7SIl/RB3nhekMXoQ4f2N6/pg3QouT+EWPLfVg3IG/rAtQjXHG9Rh93V&#10;HjKTicTlQ10j12BB0i0MNd4kA2w8vEcfyiDNz0JZPbVHRYRICH1WDUwW+BMgTa86vOOqG6RhZQ5A&#10;qCfacmiV7+CPKp0aKKPVLOHlaU04OK/HK+h44fUA8dj9ZoPSRoIBgAZLz3lCQ0pCeQNxzx2zEbEj&#10;Kh7voMoTjev7eYFPcM40BsmezwQszvfAp2Um8DXTa8gQQD9ZZlpHc7ahRqETKYt8Wdeuu5tsEb+j&#10;XhV6x3xVvVmSdSrXNhyHx0MSkBNyBGLZVszWz6f/Svip607OiZ0UUe76LKpgatkqDevaB+lUPucX&#10;vHw3pwplM0bIpUe6KWzaJx1T3CkTkbX0PCNu7GYrMliKA/dZ+q/ESqWjxz6JU6cd632SvuV2BmSO&#10;KzgzLwjvKIxQWDlu6HrAB3AlYdXqTa44VERm/iyR6iR1QtLEnfvDEcwab8Lsgknc4z3EH9O7p8DD&#10;cmR4GeBj+qz6KKCgtEnRNW01yPiOd+/NKoPSH0al43TnrcqiCAhKIVjC5Hh9qyk59J+Jz6dpO3lB&#10;AIqXx06kxvlUPGyLA4ojeR065r59blSwhUyKjNKp2x6Ge3lMSGBSKMrT0yp302LUOj2BCZYensTu&#10;HUbFkuOs50mRxnaykacpOr0953Clx2oJG3QtTNUoQQqoPNTvNlcAwHTIhPeyg+StfU6fRbAsLW6n&#10;rdAagxY2bZ8HELB7M35+mtNHGwRN1oy92LiwsnyPdzzKfz26EnKUyFZOBo/anpsuMg0Uk+7R1Sis&#10;PPxCCWAp+m0/kFkiJxnuqSCf9rObk/tADyTEKRZxvOJT2Kb28aAcpPZ0PMWTlQtWU6YLO9RbTr5I&#10;QDmbDynero70gWMe5r85nIYH1K0E3ckF7Kp7D/NfD0fcJ6qRzZ5pKpenRJ502bPwJ0VdXi4GSYd1&#10;qMUQGCQJ8M1o6DBO5eCM01K2x0HhbdIuTZrUMIT1FLyxtlI6kg6qRp7t4cHe6+E9FFBSQRwjyZeZ&#10;2VhzkoZqHwnWFSHVNimaf4oqOBhVZ4Zf31v/ZTyYXq2TqmnnD2O39WxMcs6Uip1IgRn6ZFo8NRYc&#10;iOVY8TEtEDbDhpAWsTILHTXFus+SP9qr2JeNBYq/OzFLheeLnGhPdWd1ol0Ha/+VQJ5E3U7ETNTN&#10;yJ5B1zjDMwHEVCX3dtNOovS8W8z01Hp1efchaPv+FrJXvLNOdRLpHtZfNgZOUD9rCeTaYrwFjp01&#10;DDn8POFD1YX06TRfdzrRRIxndWpS4R5qaaByppRslD/SCjNiAz+WY3LmKwiFpLWn2ujkmDkrubh9&#10;U5xu1GM00NRDnmrdL5V5ua7i0EjrUC+EeZ9q1ZAPrz1FOzwihiw1SphyNloojHth7sjEijcJQj7h&#10;nsTnVSOmOdnTmssEEFLrlkBfkkQvrNC+sxdWLApkNuXEPFVQACAiZy6tWI0PXt3GmzL9N2iSmJBM&#10;Je2LrHfFBeLrHuW/29Hn+tbLnDjsDhTcMQ+0TUr+m13o0vj0eciBjALzal2MRlXJr48E6JejyTlJ&#10;/zCSTq7H16Oh1mjcQmhAvSxej6axWO4TBbbks+HYTz2gSgLfvywAhhUvlYok2FJKPLam5hmEjJje&#10;4nO6H5fs4id55HiUfDsNlvrSy5ECFNcRMsOSkgrZ0NQpFgRNR1XHLb1nunFQF3Z2dRsfN1nM8VmV&#10;lzW1B1+M6wexLNTkKM6gQ7P/Ctii4PPd+CwqZE9iJfcTKTwe0tZrKR9QuCWLC0jIpFR6O6fPNelD&#10;N64El1DM8o2+SjGXUywwEVVn0zFrvx/lZ+WSaSnYwYR7Kc1fBbW7ejFuQAxKB4AkC2/3s52TOHYq&#10;acQaVYk0oaASLpL3qZtVuBuNn5iIbiNPIktegXQLV6brqMc1Cm2fOIZsGm6Ql2k4LHE0QHX0x+k7&#10;6+dG3uATGn/Dba55OQo7l8aOtanyt/jnwcv7KpM/4DTMOA5vUW0yw5+bVN27luo9jNH+8EPt7AQL&#10;8k+U+rKjmwUWaPdZ+oypkQyHM/Mo/821qbggd0T6ffXd86jtfpClhgJOz84HEBQ0UIslq2d7i3sr&#10;Wyh9rnQVepIZpDSk1Phh0LRNbWDCQk6RSahT/scJwb9pUZoOHNJs8lLuEw57vwkVNWIInzXZ5UeU&#10;xaP8N0cfN32ytHt9T8ZN7wkm2tyGJ+Agu9FLcBw7LtSeXzXzbwmUO3yNd5xihPmOJE888j78N/YD&#10;K7c8G3lnjhx71A4nOEuuXAiqpcq3R8lJYgTN4qGE1RDBtdnR+iYe6nbjvbHmuXOF4vtxPhA+SPV6&#10;PwifjPbovr9I0bukCHwG1tcYTQbfm2/jrMqt0aO/PDpe7xZWBDLTUgJx1QlmQldF+pGPg/2dZbfS&#10;c5I3ci07it+OH2znnGSASmAaiZAd7H76uuEA62Ve0CQDrvFtOyf5HilNcRmqG1f77OhPFTi+EgCM&#10;35efDIq6gxO0EFXzgPHBGzSLSpKQFFdAJAckX50bgkwO+TEDSR/93BBBNKnKh7jGGoDRb92WdfC9&#10;/X52MCTeg0UXn5Uzr3mflVxqAJ8ZMa2szfdUWOUd9ln6r+RnagaTkMTb2y8ZoB8TpSuxoNG8YD5U&#10;MqLt/lTZaNFOn8Uwztkoh7Q0oYfjiTqvpTGZAfJoj7UQGVFaUxzia3Gs1rZI5HhtNKqat6AQp1pn&#10;6JShUilrE9bq6iJy7fMpsZD7FAh6stp8FcV7cQzCoFUvPKZFD2MFbVodYKABoknXeMZOO2D7rwAv&#10;01K56A9jZS0fBlPtwBtFd23aP5xnqX0Diyd5lrgGFLpPIMsP3T9MIXUqNqiVYnjzbq/Ote/vBWIQ&#10;onfhJvo8ywhovcELGKo7l9dbllK4V2G4AUaOpzcR5iYHkDgecjoRajipGH31eTrqQmpfMiZMPxxM&#10;n2pASSZC90t8wNFVqTgwhgWFSnRzVhrPpwRiyyFGjp2qQDeoqjYzPdxCtu/txckQFIEtjUVDvGXE&#10;vDkZtWfJ8jo8b0HntSQ0ZDh/fBL1qynQuJHV/W48xICp+Zb1bkL9uJhVSRZv4hRq/FyOVjLN4qER&#10;rBZERwIXlNGWNrTRe+eipj/pWCTKCveeqUL9wJOhcy4LX0K8uA7nD+eaMf7GPtWtPnGB8ElXRPFF&#10;498MHKPV9YKetMF0m0Ci8xcGdl9BYj2hOqWWCXXP+CdEzzxRtIbOJil+Rx+OF6HC/Ta7fKGUX73j&#10;B5mQ0B5xzUvtj0synHwlDChPhb+52w4c1hfogG6Lj0JF/O6+peteGh7hLOL/xdpw7z4AobrZ+bNS&#10;3/pnuQTPny25aPTkzi56KcScJf1uoacas6dqepaMavPmkAz8A514wl10GFpWxJyQ4QNdhFiV2qqH&#10;WJRq3j6Lremw1klm4lpG6Yo3YclImxAC/QT7r0BPVcU7URmGEnXoBh9NEpxxTj2bGmdM+6SRBLGU&#10;MacI5wI/d3PSEZIQdr4prGifVYOzoELC1ku/Exo1uAycKPuRJdVn6b9in2qGmowe8l0auKjGwM10&#10;IPMwywwEpee4TQrsL7DvFg6RQCsXrM6TG8Kl2k7gU3WB78yC/3UconwC3SzexMB8AFvijmp6pznV&#10;ZTKEgLei/llWkzmyzlZxOpRzBiDfsrVxcPoWXHhVNv2/5DeqDbDVgv5VEdJX/IZjc/sRNZPuWWig&#10;K+p7bJbs885v8JLav0mHvKs+B547sIT4rsr2B/RItAoH9uV+iPI5uRg+eq+jFDWkzjaTC6xnVFBc&#10;65TDERlq/iSyXyDQwAl8+0E19/BQzQxjV/T4yPsmjBOIGBwr8VldvNe0Msz96iQGTj7gKzBIS1p1&#10;He5FCsSzXU8a96PNhAEElEo3qAZu/yCXXzp9JqToWpdlK2jeiXyk/JBj3uYEy1K9pGlVcqRbsEWP&#10;pt4gVitkbEdGI72qIWVPvcwON2nZXn+8ObjDvTlBE8umMpB8nsgGN07UnbzdAUukxJdpoSumfXRr&#10;TgKgqjTVqcD2caPP4JMr3WaXkrgbDql9aJ4KWRFZZHZvTh1ToKb6VndehuZn85sOWRQOtwWxQr+J&#10;E6I8vV0y9F/BASQDvVrET++fTXqa49JIsOUmOUxAX+GJLk0WhxZ02mfnN1QkqqJkQFW2hn3eHuW/&#10;uTaYcmaro66dfa99NHEgEDIYBq1/qouwR70wXOReyEozXPa4zGMnbwwXhpKjNjZDclLonsZKYlKo&#10;cHGWiIGuSfBQgYHx5ohtbSG3Oy1KZ5TBHm/i+GmIhzVCi+N8SHfg9SFiNRaE5+OBhOWzSOuAK8Z8&#10;19JYkPxfsSCU9kYmlPGqXUo8RHce6tQJQ7b7BGb2lHIlwrIVRSC9IBCvaWkshxS+BDzMf4+V+zlh&#10;0xnWVmPy1ukZelRS5djK7uEWf/osL/APpdMxjuGjvYd/6IbcEBZLQntqDIH0N1SPwAUVKPRzISHC&#10;aUWEVB7U6lF79P1htDZ0C+cRZM7XOx8aFixayVgtLPPCe9ghFlxAblArNoW5x5y0y0hZTzOsLo4A&#10;AkeadGZquYd/WOO+vxfJ3Rk8+epck5eAlxtfx1ULujjLvrMXuMCRounHqaK9jlNlzW94EUVAPxkQ&#10;LwyqJemKtWy5ccYFrD31JRdL5nbKUCnvwQhjqQL/1DI1TUDZrHYCqttZhxHgY8CYExXwgbTCK0Cu&#10;Up4ovKjPyR2UWHcdxQoIatSevIgw7ZN6rv/hn8qsT1rA98sr4HjgZCwI261384CH8GbgfPkV78F2&#10;+EniTYylTtuQriLnOjFs365k4cZlc/HskbNSHb5TeLJshNeM1GgXlUTPYfajVit9p/CV1nJrlzRX&#10;dHNKFCq0j3lORHnZ//I5tKP+VTPKOOmHet2sooK03bcynAMB9Y0uqSaWAdqPcY1dcumFsjfuRmp3&#10;5MQZWs9Zf8X7nAyMmIeq8yZuQgmcI5DqLHmhY/UVBNek5EPOqjEnPQG7AJhdGSBXZ2/011OmiN4k&#10;S4XF3d4nBa0KeI43iUN2HKKliYukNn4O6DZjEeQIohPdnxPvjz0HZz/H4BexICpGu3ZCazAV7I7V&#10;wtEf3P1MsoLaQY83Oc8udDCLdQGiHp4NXtoBOY8WveWqM4A11jhJBQLL6MfDYdh4lP/maEJJ6d/6&#10;ojz4VJF3Gk34PhYLnyn88qgdZnGJCDkE4x2qRRaVD3VMnk7tnh4ui0cUY9wsWAT94JTVcKHYPm82&#10;TgEHloaoOVFxTx2V4Cv5ELb2wLpGmVBv2PFZcLLLGvx/avcYD/lsXxDxZ4y38ZAYb0G1Q7P/itND&#10;gVeEfryJddTrWrgt1oEdKG3tCUQ6kIFAAPKBfgUPxO6LORGpnVNMZb+/hJW6WwNXgNJntFpcmHkN&#10;8YnzG5dih8pPSD36F8hU+r5H+W+Ndt3gUS7NDB61gyFtbeyxxzUtiE0MFc7mcsJN8TzJM8mnVese&#10;kDjtZzsn4ZPkmVgOq75IaoEDP4SpFl0IaCTBUGB6lfXh/SZU0LL5iuBOqCgpcILKMhrVEKYxRqON&#10;hF0zjd7uB3HvGcDD7iBGM3btJND9tyhE80Og8sDmm96EO3TvMUUCTtlH+1nCMDg7fcm3bp2vPJ2+&#10;s/4rITnVa5IN8NHIGAeQaxPQjlQaNSMSqUFpfBF+yJDIPVw5ain+w6MfEDrU1KrdwGuQDXqPh1UN&#10;olrFQKRbc6rDZ7AVErcV55l2glqRevGmAgOHWlqRoNmjolS8Yg5g40Na/P3EIu2uQmlHnZoXRFaC&#10;9UnYeZYd3domTjuHjNSEs4OWQHIyKwLHeObaWeNUydNEU6Og8L5zUvG5oEV9VSUVE2ynrQC/pahV&#10;zQHzTd3zHch32mcnZnxmyWcIU9uvxDse5b+B3tACZCTKB89Ym3flUTuSmOpIoe1svGAMnOpI8Rqq&#10;VnLaLA5BWGbMpms49olQnjtWKIdgxivVDx0rlQ9e7kdkHmgMNHENvk511HoyRsho4VT/9m73B6Eo&#10;+5Ijmzc4lT1vSg5VdRVbIVqaTQxPp7mbE7z5yex6XZQd6oIhDk7hcRlQ1d3F3V7BKSvaEchBIIpF&#10;cod9lg5xuWozxwte+e4a5sF3A4iM/g3sns6nz5RMlSAKobYhcH5RDLrvCc6e0UXILDPda7PTQ8Jr&#10;FTDrs/RfnvP4LPHd7q7HUVEL4j/wPExYC2f3DeMvBPB2ztdy/dAI8NYvtZMYu2lsv1A0lnPTlUXZ&#10;OInslZ/XuK9Gb2kG3FeckGJ5blzRQQv7BiZYWfpW5OcIX26dm9LBgjDxP2Q38lu4r/y19NZKv+zK&#10;2tBMA/kUClw002EoDizjnpvsHnNvTnI2MvmH2Nt6LwA2YaZX0BZxCbHK95FyC3NWZfzBUTp29F+B&#10;n8TRfUuvmt93gUcWjjNmVHG8WDfEqdM0JpiUgfx7+yTXMfVO+AsLns+TnbmtLl5bLshqDxEcrr0h&#10;bBaOmVtzAj2nY5/tvzm7XanqLd+DzDH1bxbXwHElpLgLW9yW1iaoKMowu1ETr99nZqewNKX/TLQ/&#10;B+hlju8l1u48KTVw5s+w8ttW8Dm7K5iuk+vas9JO03msZPDAhFuwxTZxfpTqUjv4cLfYIN3le1BR&#10;GfQ5qOb+Puc0EszEzhMAtZPWaOuw+ntwkWfqmdxIEaW5t0/MynQwgPCLdwoPLLVbA03Y7+LXUvpR&#10;wvapuwxZb9VCkdaGJpAKcjbmPPvviCpnizFksVyWd/GWJHWnLxLUU2x8Qk1ADQ+POc9+SvSL5AlP&#10;3Z+YDakx4JtWKHGec4qWn/yxinBlcs8RnL51nnK8OUFMHLTRChqls3DOfmcSbCClAQTmjvSdW1P+&#10;90fAI1/E69NmhLeQLBHHuUnEVAp2PJTL/v5popFimMacQ0LOkEVzpA1FcDfFEJYFEQ9OwavQxJM5&#10;4Qlm8QTVls+CYImZMJrOLrAe8JoFSyAEE+L8FmhlPBnhz5EdbhlyYh6xgH7UKm9xqsbTUBOlt+mP&#10;gIeDhhPW0jQFXhhHRsPO3poL2wyrL+O2GEHWmjpPXzQtpKE7UGD2o0YFRXvUi+Adoy1yLb/eBO5Q&#10;7pW5PFT4RVOmmknVT3pEeLefLYxDMRo9U4pTrrDvqv9KPVm13k6JA78bIEmCcyWZcKI/+4/FxISc&#10;qzfXp+i/ckIa9rsgg4U2fkPyAMIxd8jJ9dWoCcVH2sdEdp9MSeg2BYgAt3yWQCmq0IAcJLM8RAtJ&#10;SiRn6on9AQY6RbbetA6i4JYE4DhJyagG2X8EZw9xd5GGuAct5nkG+2gP0NVG3YlpfQrBDSBnklEq&#10;SPpYhD5jQfeof8orwCDoeqzoWxqz9jlKofqcuATS04mKHZrEzTk3bxZssRPrs2SKdNiSaeCkKXIi&#10;H+h3bOX4LDjU8Xb67DnaPidXOPPi5j6nnA2kVkfNOdtDdXwNti3pQHetB8fqWNN/mTwJxfvITvvE&#10;QqhCOunkfU4SOtJ0ewhbKlDUGm+giTGhzhPHHJI0HmJoLnOCYWk4F4Ldg63qPo19sJp+nqQxFNmj&#10;VC6wnRgGrG+8eXNONII0i88kiAWhMrHBh5T22WGLfE7WX5R9c05cXRm1IiC0CH0cjoQixpxnxkhm&#10;A36oeChFdotDloGWJiQ4z8pvvuNRW4zDUWPDYCjMbePIQnTbvohCDSSE9aR68x5U2BnlEFefJUut&#10;igly4zUnPm9fo3s9p/ebUCEqSj1gzEZF4UBh1ulR/uvRRI5WLJlGb2HImjAjxwwjw7nBUB3CUizA&#10;ovv1CuhnREvilB9yYfy9ahY6qPbEKVRomO7+c4oRMS/nKV/rfQtUKE5X21bNRgD8TVG77oO3FsXo&#10;SijyN7cw/P4EisFolJrQerdIjVR10pgezrfkAqLipi/sej/7OTmO5F9n9Rj9wXbvOecMOlPPkLGg&#10;ye/fZ+m/TKMHXeMGXTyjlBvgShifPafs4YmqfiYA4Qnng94SQueUPWLGusNWW9k9LJ5JUWqoZ/do&#10;nPRM18ISHf9YmDjhleQrZWIVjdPUiyz4WJArEG/OecjAs1nHdeAUIozPng1C8rXVYlhAkD5tHtFP&#10;sP/K8yT2iskQb0KHfZ84iBzpU27Yog1hUKSTgx6HFQ3qs5hmPBvaqcMaaORep0f5r0ez5VybXHgV&#10;RvMw/83hDKafxNiKouYheCfedx6OuuXh5P0s4mYd/gGXjMA3IKMCbxne9+0l4aqw0cWa4qXCFLKh&#10;uIAqVqCU4F6PSlZaZbcr18TBrD7Rukp6SP3kJ7kH4i0M1DcsJRmCPmymCWR9Lm+KHE/Lfdh0SKRj&#10;U2TLp0lIcEgW4GwqcPkEjYViyyiDYWXcow64aglWvB+Le4Ju4STGxYfV36FrQIRyYen5lH0+YD54&#10;qmikmK+y2+XDsCbvR2Zl3y25jUQK413c/6GD39utsk58MvhbenxZlXH0hI0PY4ksnhFYtHsPsbxH&#10;2QSYncdFTpTVLPvBT5CefGpoxJPns6WbDscbi5JdauruSNR/JUrpummTLhSzKJocvD0JROTF7du0&#10;6jeXmmY5Pm8C+U8O7FjxyU+Lz5dQXn745ByWhaxsC7FcgoBZ3XlvWnqz23PFpfVLtESdBdxRSNcc&#10;Y9rMu0WIuUcRGgeBaD29OS2BDddMQiK9ZpJcIdKK4vSoX1yyG7k1HeMtMBnPtrIbdtMuzEhutuMl&#10;sDJf8jD/DSRAbJHxHAyZXjpHDM7DdpiDgMKf7koKOsw2HgoHxKsQy6ZREdWDMyznp3j2kPh3rBS9&#10;9T9fOUlABhvo9bYo7nItn+7ISNbEkb3cl5JCnUOimrCueHMGyPlQN/mo8h76zsatBoHYKGnJtW6h&#10;iTKj7FxGa/4Ct5dPK2Abn4Z4lnI13h76h8iCzC7c85aT/fT6r0QAHEvO6CRTgE0tM4Ohmf8O1SA5&#10;lz2rn2mCBPZ3lWpsqHtOrCtHY6h0S1t+Op2X4xFgFiUe57/1fZKrUiBL5w7L4NX30ce9CzWMsvfF&#10;391CDnJ1BaYSjrK/jWUyHBNjNzkZeecp/6bH+GeNTMiaYDn3sAWZTDP7xDQhYpMJn+Ch0jwGOgw8&#10;XR+TkpXIhCH5bGaqVMye8Ywpm35ilMTyRq+DnPlz0RdIhCcEVAujtGLP0fbQJhnMYS9Ylorv2szT&#10;49F9rMkrpeDrAIJCYOAXvPRi5mPVx4VZx0FOF7opdt7d/MyMPyLRgDYlB+72ufqvxGM8mAJhrBrq&#10;6poB0EZ99afhXd19zGO0fb9NIsEDvxfvgryGl2ZZwDmhgaJ6PWWOt6GMPGd4Rsa5T7ht6qrdksiT&#10;61WL1DjhiWovYDQacwwY6bK3JcUExuhsdlwMI4eyoQ0eZaAabyuTdI+R60qV4pVWDOo+uWLCxWml&#10;5/F1Cag6w57smNN4lV57VVyVsfKjdTxsuSCn7upv+GM/H3nzlvVfQPqgfcVCe+R5QRm4xMJ1GjaC&#10;XHu5fzHzjOi+pu+gwJlMsMW6irxQIIj5ZOZG3My80MHMdWA73VBZuA4z+xz7LvsvUwPmXnr5lMGn&#10;kH9DXJSs0ghkAizQxvsFFiS/o3jQJ9zn6r888/wu6Xw9coKWOH1aGsE687DIkmc9hLYI2Hxjw+/m&#10;x+RUhTvrQIMZJCgtYayeuM5+z7r80vDCp9iDFhzkdBhIz5XJzG8rJ/j/e87Kd13OeZpZ++uWCQsb&#10;TQaS+437VoIT9V32Xz7nSSbSSHNJcuLTh8DF/asLKhoCTpRB/qWy9x/MfMhEir0xNJdP43dKNKBK&#10;S3mWbeZJ7BHxoIHUg5knLsRtQUuudxNcuE7/ThL1ECZKH3umswHDlG4k2C1xHXS24QkaB0mga4lg&#10;oUyiWKWcItNQZsh9aE+KqBrx9sgZn2ZT9WkS7Mani6poQeKeSQSkSZ58cM703FD5yNgUx5yNYI9P&#10;K304QfIDAoZSNj1Gi0iaxCki3/ntPROOAXFyZiXWNQ/SqHTKZBRV5klBmzFsXGDtmdWZ9QH3pHKo&#10;Uj5Uh7mwR0xIhyymu7GPPbfHwO/RnpWlHHv+Vc/jTjaQEWkN+ZiUrUU+Ewl2iTTRZGIKT/ZM0MO6&#10;OTJyFcCz3YwWTlFwhzbPXdYx/FBPZlav9Txnwo4r34anq1hrICBq2qqyQGe0cc/H6tdovanzy/4r&#10;uacyUa057j5Noye4R8y8WRgme0YMlYqFu+IBbr+DNsas0WBzGJOX4vk5j6hMbIqbLdeDVO6WD4MK&#10;ihX1sYRs8dKl9vA1dfj2X4Y2fNvyGXtjqWkhzWjE/MfC5F5ctCH18LQdhXs4L0k6aQaLVk3ukkyq&#10;+Cj5SCEMrrV8xpMM7PHwVXth/N39zvAd2IgjYUDhjsaKFO5NbzYyWBdb9cf4bzwnOwvvzWln+5kx&#10;jUy1A2jLzMgka5g7kFPaaon0+DTRHezeR08jwadvSoftPcP4ewkPD6d1k2rwIKoJokzgRC6swo4O&#10;n9lVjw65uOW7MwzMwaTOE1Zvswf8AomvhLzAJqRw7/7E0ZEF4IMkQrX4FokBsOl4G47HMu7zC9g6&#10;XDDfJQF93RTdYxzWUD/h3qYBkfHrW7UV81DOwm0pTIP2X+M2W1pSZPg0e06Q0NaTDPOGBjSIcL0K&#10;h8L7pqeOzf1X8gt1zjEr4qrtbJBTYhal0y3twHG6Gnaqoo+Gb/am8QqtFvZ7Nl17TiRCAZITriJW&#10;j9uvlB6BCSOc8RiYy1IoOXSfR2JTS6kuPBElNEMEEEpW1d6jf/iza25VI740DsOKIwoXp6MSH/zZ&#10;/XToJZacR/SYnsDTzN67YSRqDs8Gb5Gb4DP1OP/N8brroHKhCDeeePAWporTpbTAN/W1tH77pNSo&#10;wjm0Q1xiQYpuyFcmSoVBjDZxO4xfV0pwLu+B5BiIVltz8zj/9c7aLKhM49wn6bLf2bx05GA0CSi8&#10;7hsn9N2RqUETvvkkTsClab70FH2YmQdNHDMjStLnrJovOtE2bCF04HZ7wJSbJgcynbBlv2dCGkZE&#10;sv7JiO+fBjOJMcVxcVpxK9CxMHiHA3D4MSlg0tunmdfTIbe2svfQTt9FEPBnwb9yESTtl63i7/pv&#10;nj7xIYyQHI+Ar2ZGHue/NR4YhKZKngukaY7kcVvI4RcS7gdoYCOh3xZo2JUjseMm80Vfgz/Lbhpv&#10;qxj4CecnmqrOIfEuAd3FMUZhDAk7+Zg4yuJK/CAInGo7mh6pqaaNvkvvPWFENBV5kh8lZB3bmShq&#10;HQ/c0/BlewRYjZMe12fzLCLzPAk8fikPC6ZUpatmYmx8NPTsXFN5q56THmEUrN3BRlU9ZPQTNIMv&#10;uwbCK/Vfr5FS8WwlpvH/EQsLnPc4//X4tioI9RZ2Ybur2VhuVQHqRpdq+JnqM6R0BlSDvmoxt5DY&#10;nwHFeelX4NPUCXVehKPBaY7CQ1IX+8KkxiWtwuuz7d6JI+xnBmMyIYkQCNVCLa0Q1obNkLwIKUPz&#10;nj4zam3GzRFCsHzHDfpc6+mQXZQ9+TlNVeIlpDzOf32aKLGWfow/qpE8rs+Wb6mVkXNYpYotmjHN&#10;GKzKkQJBE55+2IRr3EmUx2CQ19jn+j/Ozm/nj9tGw7dS5HyBON0kbtD2pMXuyR70FryptwngxoFt&#10;bLB3v8874kuRGn22pu3B5180M5Qoiv9JeQaG+T1pSyO9i7e8US+fWBbm2+uVpEFm+4KJDs1QvlWR&#10;StCpunz2hAS8X76RWf4m1JK2Z1/TxsSSACEW5e5n1EKOaWpYJJyGdpa8ghhIalhYmvSp75DJuzGn&#10;oSvvk6YoSo5BBR5rhsssFXsMM7FQGylrjhy0OTHSryIziKpnBK51mY7fvpswbWAGZ8S4D3fei7vJ&#10;8+SJRuoJquSs3fV3/df7KBLN79Pj1TTm5/rs/Bb7HUaGOqEHFudSK6Lgs0skk6JRTMbA48uYeAGy&#10;aqPiXRgRuIELGzLL59NeDu6F7pYl+Ue6fbyNxpQ8ucPqv8aaEYSYFH6Xywa6rqZeknwvPg3tj3SK&#10;OTH11/awvOCunuuw+i9DppognAaUxFMU3zgzuMaLkp/GwF5QQoQj06FUK733inm/DRPjOboj0TUL&#10;E+nz0k5BYLfL5HllSB9wEeiTUENIDXmTekRc3gLXZYxMruZ8hRCw6b3Z5I+/oEstK6M7sZwfl4QF&#10;OBJlmen6/Ex9vCrvhtZVTuB2z/DpOxuHt7huZJk6MtJ7xllYmhDIfHLKO28T6rfu0GH1X7Fz5De7&#10;quAbOiTAAdsJUaK9lV5qP8DaMqx2ZgM7eHJfyjLYQkZy0yrE71KB3ddcEltxN5E/vU6MnnCGjNf4&#10;SUIg/cFdYyw3F7ZSXxRMIRJsBFnZ55VpEJm0i5Vhpnm9fSSNuHOeWQdX+BZ9fnj489jTds8Ove1m&#10;6CakxBg4Mfft+O2/Yp/RRrPtwdypCRlHmxnlt2hrXZ2DM/J2nB0c+i956ZezoDhE7pFKkjxfP+e/&#10;nqOyXEObJSVErYO7zrxfGf4DK7l0+Ykczbky9F4bYAQM1Nqq7aZuuwieQkxQXagGzA6r/4r5cted&#10;Ip8XbxDTHf6GhEwXDcVNxzA8bjnU0igtAq7UUvPADmvBEUYbXMgflf2y4Gh9noyHuXOaxfJ8h+ad&#10;kO3tqQtpTSHDD0/XrBs55MJJglb/kMCL2Nk5TgkG/T4ZTtLA/DQMzor1jk7xUML9BuQk48OzCQ/G&#10;ZxCzNvVNyJgx1hXmESjDKmLy28bYIeR6+DZrhrZsaqH7LrdiUKUmK8drRjg8wTaOf9thNMrkIjDt&#10;1FyUmrB6nzfCQUUNxja+5Tzfnab6L1PYvLhty95xteShxuXddULaCjOxhMzEH0g8tbJJdO4ESxVp&#10;d5RIdhiy5OEDfoEb311UcZiZRia2sZmTtnHn9jRgZgJ9msIkaveQl/OP+x+TIKgD1xy6Xeep6/P1&#10;/EmFvSjiS/oLXio81QFFbHER1rNCiWobeNA19Vw4gmzyKOqXXtDMtnSEyYoXICCD30Vw4R1xS1Eg&#10;I9cWyKDcluV1U41X22H1X+b+pK7kflAWN5oEz0Wx1dEhTpBvw0TNI1NAqRAUo2155LI7BI4cKOIt&#10;/v8l7o/WO6FACT4n/u52ZWSoSLcYnJB/D0rLleFeSwuCdBS4T2MapYJQyhO58NuV7SETN7ZTUqX6&#10;PexIo7tsScGnkVGdXeFvVHQi5u2JnfFg9c1KBWizKCz0ZHWbYZSM5P45fAa5XGPColBAOonCCLCW&#10;xqJUA9NjgzgRiMvFmpkDJs45trEEnQ8FZN1G2jayFMsyzDSWicGC7Oudw4drnhW8208jBL0ZaG9Y&#10;bn1ikIG9nnP4Btk0HueVKgnfuyWYtLAPTPk5//XzXFJpn5UaBOGN6ZxzS8GUNpJHFdslZbQj7aoq&#10;D0apfPDhfsyjRWQ8fdNzR24r20Pevls+zQVWwSgnoXxh+BQyITEvik4xQw8on8bJElrEZAhlmKBW&#10;6C/zUB9ChvpNg9QCoxQ0QuE+WkTCyhAmZMR3VOUqXIaWFTvc8dt/BXVQ9a78weA1Mq4WyMQWLRDv&#10;LJRI3uxWQKOBJxb778lVcWSBPMR4dy4Kiz1F2n0YJ6c7ArBmDv0DbRHp6fw0jgPHstM2afjZyG43&#10;PJtSlLdv+7yeQmIU6AOB5zJfP+e/sS/qdpSMWjcsmx/6ue1uVsFCfF8Nq6sejN7kC9CQ5ZKOfRgt&#10;2lKLbeXOpXM6goXK/zDWd1eNdPtcktldsaodiBDLuo5o8Ki+yv4rMEVIL52fEumLYCG/Ve2mx8Q2&#10;w7qCwbI2h7+0m6hMJM74o+zVF3iwuLtjddcc7Wv5/G7ipE4dPbGSJ6R0FCCxGTLuHgG1eUqYMIXB&#10;wW8r2+K09MfZqZv0Ild9wsDpa1Sj7lnCtFXlcQwjy63ddVj9l+l+XhLG6TLd55qV7JyLkmnR11y6&#10;1nzubG4hVy1id+yLmrAbLqIeERsTO8N26WTDrP3uXDOmzMT2nV1BWykckpudQUbKO6lVXBT9vTEE&#10;eh9OP95mGEMk+UUOH0LGhZj+kfuaSS+Zn76TAeHSKS/JnntCYVU32fBIeVvSGYYqsvjZLqll0pcb&#10;1Ce501T/FbRddVwyxRRLaty5slCobTFXENS+rAJPAyh7wCPB9ZTyutG8QyanzZnkRBzwBXSxwQ0v&#10;LhAiEoNn5sF5RqKogcHFCwhTr40QiHqnoYQ3WoUzFSVkaal3+ngbbffVgzUT4HPOLe4IhFNfM46/&#10;TAWiIZQq+xrkUqevexmGNXNG2y0ohh656FSkvyRbpxZdlb0NMifJLI4mNrJNGD6CrG7mbn+nqHZU&#10;+5mTkOSFRAl0SqfsAQPl3oGygW3yjh7VZ6htCXH+a6cIVUee44SsxCQPQ0HDmJ7DNSUAN9kDPZKd&#10;VQVpQGb+3bwjdefr5GGU+8vrWrBNm2Lyg+JtmG9U8Zxhm0idesJea8afq8ul26dpp+81q6l3l1VE&#10;ekgtCZSQLUBo7HyfSZtDJQ7Iv+eStw6ZvC4XoeN7AHJfMzloyh8Y8yanbZDB2ZohK1e5sgLutr1m&#10;nRtJ/NT1VrSq26SJkQMRkMFe+NcOIZOHa8e1HKcjUjYhK2skNoOtUIJh3QxabiYfUsXKUFlukK2P&#10;DY6tXC6IYmCKuJL6a46z6Of8dz5PioefB4rPrp/zXz9PWoazIwitR1CHWfm5nRwhj024Cyh4uFbC&#10;4ihGSjxfxD/QGJ82X31urt2HTp7o2ljeZFr4XSzNwY/nHsCvnGFMxX4YLXOYiXsHmZluYRjY7Kvs&#10;v4wpPIbmikxjsc3JOQQlMTE8ofKVtt0na9CBHrKcJUePIStt24Yot4DpBqr6aaL5aS2CntcjXTPX&#10;/AqWGhnznEQi3k8gk2zkjaSdkDISG2TEWrJrKsuWU/41MT3nm+AdllJzvGb8ae57xT/ILuun/GL2&#10;QYCYAtGYLdeMHOHoDwojh0KZkeeQkfi2rLBP1eGxrplatEyEoQhSXfnKMByHYUP+Axk655DJkiEj&#10;wXJEN7o0bJMIw6eDwhTbWrQzEiOVTXydKqgz7rq78ZcdbRP1UmZhvAubWfxOag03k6GI0zeUwL95&#10;O+YNQUR94iFkee78rm4Ga/sMaZOJ4ondk3+kl9tfRuhP/PV0n4lB0krF6GQjO5MaQaKAjAIVJf6m&#10;MModiXbHvGdSxdmaudWZRKSBbdm5Q9fIT6MDCcPXRsqEXrCNuZRePvlIXsgr2u5zs1ry3YRMGAYS&#10;NGR/eg5XL1++fbZmNK6ZFpGRqfJpsVRDvsW11Kcqh2WGPDhVKjPxPk/Px4SsaiRv5N3FQa7/jKLn&#10;8OGa4SQzlndzj1BzltdyqNngwkk4VC7rwQPizTiDTE8ZuIHReYvlKZJnVkEN7xrqA1zmW87hQ8hw&#10;pgx056wT2+q0OYOMdgnNYaU4+GQ89BiRSzxP1d22VQ6iRf8G2+rGZuk+h8/WDPdD2zO2bweW/4Db&#10;08M32oaV0OQshtMxeYNsfWxoIwghdF9/9FuugF+zh9fn5WzN523aA8XP+a+/r7Zd9jLgTEt7yM/5&#10;r58nf8vK78zgKd/f8iNUGTf8I46vIE8TpmK7SQ6ZFJfUAiXRoykwlzlgN8ztIcsUNdbvuQukTKTN&#10;dk9sIzI1XUfK4TpnR6Q26QaAwdxhAN0yR6HFLeNR/aj4ACpFxx6FGZ9LOwR8qmL4qpfScljc5EQ6&#10;Rk3xUKGkVRqFWB+4cXGuIFLGjNHLl1p64qDSwIfGgiiHSxdV6jXpONaGJBKHbXu0u9gUyYQwupZO&#10;NrBVmTkDLCy9r1YN53wc4U8Kg5+qFKp4drBVzZO7OxwvE1sWYG/ZxK/RcR2eeOjhIjGBDfSH1QCi&#10;oRH1Nzpu4gJg95q+iufStwSSPvxstbA1y5iZeezDqUrmiWQ4XN9bTkFOOTfobG/ZHR+Re+oyXh+5&#10;IoKkVqUOeZsiVWlBwwd0BBYqcbU0x+Hi94VWicqSaWxWhDt8UWPlbrOe+jSvmJIO2SDBMVaegPsH&#10;QyFZxiXj2sQgcJ8iUoOUC39KzrAJtFMvCi/X8D14h1UV6quvcAeDkkZZ+Icgt3wbpnJ+kLDRsSK8&#10;qDt3pi5pxmDSEZ0Tw9P6tUn+ysXbr3mVYKjl9kmRefPF/C7dzZwZQTVD0t/dyh05hlKTlRXXDiti&#10;nY+axd8FIiI5KxJmCu4RAdPPAUYYnq9N2uWjYUvqM8jy0mFRDgrOnOfcLrwSU5XZDEPemRGUaceH&#10;kPW5RCfIboKNMwnLy2Ghu3JODcs3FfP28CFkGW6pP10LrMfyUtBz2J9OlDBT+Wn+JchqwJLaKPGO&#10;znlJlMYHlmu+DxOBz2i00HPuLaIbBXHAnPXt06jfaoP/EhmQVcSNrh5+RmFE6twhaadHcp8kmfrr&#10;pxPb1yUf/zLkvEsCyLeNxFuX+VeoxYHOCbkNE+s8VyQJmOG8tly458yrA/PkJLeJkb+qKqzYjGfY&#10;btF1nc5+qpCTqH3xaQaHBpVrVj3C5LMQ+p47b7mnOlU6oLGpsUGDUj+msag0CCZkclRzYg/rTQik&#10;4Fn1p+UWbKxCJqPjWtMdNCGTwZpOBpnAD/YZIZoFbhsxq7xRazyEJ1YhTX4eWk/MG4/CAy0aAVfy&#10;Wsjq7I5logV83CQEOfZ4BwEAtEIfOuY1vJln3JO2jOqKNDbyZq4wlVdKFBjDGDNLkpGSaJJ7puvu&#10;BtlyOixYUoYybxUdOm5g4S0/579+nniidRQlhQw3XXl+S8EyN3xqpzGVhNLciqSwLkeL9m44G7xw&#10;DvUD7sxm0GrZ794dmiqitbomgd0PNU0j0xqbBuQNp/s1cxSnimpKmGsm2dgoEWtZ6QjmNHVnU+Eh&#10;ZLrMZPLgzdqmBSCfNonezw557Fk7Op0AZ5DlN8vcQhScHr/Ad19SozbDunTMm/GUX3DTnm3uHSua&#10;N8+UorvcDMmw1J2ThR6uWU5zzxprtxuiXIOEqMxhCYbGQonIu8MzJXti5eeWisp6UqnByBs+8VwU&#10;xbu+FoxP3wRWE9I5fLbmcpfU9tMsJA9sfnpOrOotOXwImZiMLeyN74zq/1lxdFdMWkJvDp9B1ubY&#10;BJ9WSC6KvuiztCIV9jmMFZr++FT3zyCrlePUbeV5ayTEaZ4s7g5ZwdE87k8ho3lMu+0OWYq2GbOU&#10;rU7bxEmLHeLhwzXLGMhjc6NtAiM03Qu2fq8rFlfLM5mm8iFkiVazx/t5JteH+KYh+8DmPhO1njrP&#10;y7S9SFXewtvsjxLds9fAz/lvSGEuFcyg6NQIWZ+f20okHEPaoqFAiJx7vQZZFxnEvfjFMqzVeOEi&#10;s2v4EKd1u/LdRBodvibKk0Rz+DLSE7K2dssjvXb75qHclAhogLdOI+vzaBkpkFOB/xJO6RNG7znj&#10;9MbeSfkgHOZhq/1zZdBmxkQf0qki8qkOprScnwanTomZYjyH5a2bJ4Rz+kA3vxwbPvbpXZufZjPz&#10;6N7VDwoISjMCe/bO6IiUPuAFOrNTwYRMWDmZ7F2nohUhfkO/bY3sEDL6eFI/bs/uX8CdnLlwsjF7&#10;FaGyyc1RriuCzmV8uZgdVyofbhyW7pWpGNOoUanxxd0iV6/3AfkR/eWPlktojqtiBqaoS16DBfQT&#10;MR9Re4u+Wq5JwUKKd4mppoXQeVL/Nc4sfhSqL/zqLZSAPpnryXRYbz6ZHJw+v8tqz40EtUb13tIq&#10;KHpF54eVzuoP33I1wCpWU4B9lgVCb3I1pbvY8UwgMViKfYmIeBTXbttbKpCT7SjFaowe7S3W7Uwu&#10;4QyNrIIEi+Mmw17Qefd+c4eDb6nQ9SAga8uJd3uL1ZiOcVWxda8jSYQZElWqdycp9Sk2ayYvQemb&#10;p+78/au5WujEOt388BwlVhI7rxySBz4bbmSit9XYvc16CJn5eG1wQaTOdPEUyZgQtjmRPEuyFBSl&#10;TjmD4DJXKldL3MPyhNzFoIszkgI5NrJns6n8MC3U83jhI+sBTw4QXSw9KTxM58yRFkm0lPWrxD+a&#10;Xsxy0i7bIZlzmxuEevCApIgomA/RUS3akuRqkSuWu/dc73YK5E87F7vfEbW0VU+mlHoQFGb/HTzZ&#10;Wv5mlBOfBwi7Z4RDj/YWgz4TteVk77uHy8qXS6rpqrIH6qSg8wTLiRjxwTOwdGW05UEB35JkiYDJ&#10;lC28KKp5LWDVIsA+KtId1HnmlF0oOc4HiIsPlCNVP0wiqWmVhpdkz7RRLtswx5aHZWzQ0WrV5tWa&#10;yXzVJEXE2b2MSy/NOaq08nEKMH7VOeV8tSiRcYCUHdUNS5y/7u0MWBy9LU5EclY2G5RX+UHIBHc1&#10;FQExY+KJ6EYvIRkxP2K3uVolTgYPk8HygJKV7Zm7h5TvzmzKFbjKMCZFpLWnqHyrBFiDRWg8cOtS&#10;4ZL6kO5q7NE4KucyGCdduYcNCPUrjfzi2A9zxqXxmZ0zdSijIpm0i/SfyyrpKTdczZbZIPS8C7v+&#10;iJJ1N5YzyuiUqtrUsrcsBlixHhhld2HrWl8LPgLpiOYtJXe77fdkALtgnu6Cmvcgfz/mv0PFRBhn&#10;F17lYSVL8mM73UVc3tKcyCL7WReF2plJYETgyYdpo2Da0oJrDKdp3wH1XzFXpLl1MfIhltsJdZWj&#10;cYmoX7oi6kpP26VfY7k/OCdEMF5b4cVptaRFcx9wRtjAxNLxsk2KMzbo6kY5Rnask+ofHy7y7/CX&#10;fn4LKTRwwPVr6Y3r41tc6u6aEbYhWx2x1UqwJWEi/gt8pt0Oi+4qjIg4jhokz54ud2B1wWKEd0k3&#10;J5+wgdVVixGOpMyCXIXmcYHTqRRMh1/aJL7zQEsH1HHJVXbuiNxf8mP95bEBWD9uacSNEBgWffk0&#10;mgiWi8TTDSCVvhX/DWaOLOFs7We5BYvADO5GFQnIaQcH8e++VJRjwH47WAgzdD/8IASFH4C9Sm4H&#10;Xq/rOvqHkQshE0lLIb2+4wIyCo2GUAby5Jryjb63q+UIh4BRiwFccRWNIruoCFBHLn71UcKSQ1DL&#10;LRqJjEdgofa8OkKtxLtBR/qw88ABq0TMCpbqnrnanPIRWAx5e0RU6qdOAUUOUDrofFBkE2WuHaza&#10;nQ5RzGbAeR/srThmvqqoYwOLe8hIxv21tMoBTW6e8jmS8kGKo4MyHf2xoFB0x7XLy/I4oiS6OqGN&#10;EBH4vLT6BlLkDpqLBcB2MPS1HDbAX/XfmAx379ES4XocpHKmPvs4tTVS28bjiKaj225gAW7OxxZT&#10;e9I4GovKCz8o3IFZVPxDYq5G1VULnMOYXz8vfVHcq453ZMySOX73pUWRiBENV0VFNMBYcNBhDcTp&#10;KpGwNgiPXlfXFWrVrcnR81s+R3xjbVFwT59rUhFI9zlZFIpQuF914Sm62jLLBQc8/mpkBvA40vki&#10;60IH20XVl1AluiINT5+fJLDVFTVJy3AV4EeVYrZd1B7sddHgRVVYCPjTOrboxzwUaXr+gLlllATI&#10;oEi12x2WwRHDwYwQo7jAkokTFw68+SE2mChYZKogcfGbN3akiE4kCdIjDA7iY9bX13/5w+T5hZAm&#10;7vy6K9IEFHK14H8xoeQLATtjyihpD2RY2z2cxOvesttGI7KmO6shUaeoPN5b/OdRH1FeTSSrD7v3&#10;NolmjrJBgamnJMXNgQjEQVJ3SsY2Y8fGKIpdt8qRpJEVwyGn964PWt/M/mtsLXdLWnUjYZ+K3krH&#10;xKvC48VFNOjhfRCjySsFJw/kF3pMGG1cbEH/2/ZZlDTrgyQdLokGdPMLu4uMRDB9TsKvWVvMFum0&#10;1GZwgE1JeLOWLBXcw+DzQjxGUCTPHJ1W3c8aGzrfNKVwW6XJaDMIPj3bhzAvrMRsWXNjAWqm5s9y&#10;UgeZ5IR42rN9dv83CpfVRUQtHpNKQ7rg1ujjsT6hOshpf8CAy5u0rFPKeJFlZUJcy7J030DZizxD&#10;ccRw1J7t58QtJryyUgpM/oPPJ1X9i5sWPuGjTSqJas2HhtNPZBeHdOUMk59sZT5+YbVIw+VpVJvQ&#10;oeRHHKy/PN0hjbMvyoqtAScYgG09NA2ND6o6vl8gUigb/Ufdcb+8Hh2soC9UpLjprMywr6c9rWym&#10;gOCntuuZJ1XGR2/GUc6bCuy6SC77gxkme223ni3MSU3SBBdX6jwYmFnq71cIBnUEONdJVafGF2hi&#10;BxPhYM5LzQE+yvZZ3dcSn4Whw2MKTFxe1jzYDVXt7tZpHA8q4cplK0mIQ7Jh4x0/5b9+2nFEKjkI&#10;761P79ajsnJTRs7KbAkL5pXXw1nuUh5jJsKhMp2Vob5bzw4mSr1ZvqzSbpuhHdlRootxF5hlkPjg&#10;E5hsTey4Gh8Mz1+uk00NJHDcVdhT9g2uaufEMf8o79CfgZ1f9m2LlQmHvrHYji9MAquXBkhtcE6f&#10;EM2T8itdMJRCiWsxmjFVdoL7B5faqzr4PftpQ7CvrP8aVMrJS5kOp+jugoI44nyYu3WdiAxLZsw0&#10;jLbAaofSfw2Y6r4WGzzf9O5/fpBTa9XvGUwkgXkMPgFx+0JUdRCGvnTSLm9yAfkDyVw/Kzw3MpEG&#10;EEgg+WKpZyxvwg6jX8SRZIbRWckgssT/6joLTJzaS7hYEX7LQM7IK8uZvoOdx0nHGd1rUac4x+ai&#10;fsp/Y9/n7s2DXeRehxTv4KtNTsFyGhPHBszBZEBJSGWQC9WGbDjD4XwTl+R61ehE0120wilMn2CX&#10;2Mj5mahvIuUb0ytnYoqSXOc8TURgwtQ9W+c8wZxudYAoZwLjySqRtMPhsUiY+JriHOLGxpt7vM7C&#10;UlTV2ZUP/HVR5aEGa0u7LfzDlr7kZvGdLcxOcfBfS0XuLqXxX7zjp/x30BrCBhxcegilmTJBhwz1&#10;Uzv6lH0Q9EmbXVUPFBwWif01iQPdk17kLrl7EZ482jdkjgWkmnGNk5pbc7GooUzRvmlxxBZagRm8&#10;oPXs1lkp+xu2pq2zsA6sUTo/VSSUQ4qaFR6To3XWN8l5WuIFk3/ipVtjGGUw9agzmOXNm6KKCmTz&#10;7q4qVc4rbmjq6djsv4LHFZ7NUVvWOWGC2MiFys2es6WOk9qCoNgOpf+6w7xZcBBjRNwIW2AXXp81&#10;TLxYdoVwZ2O0kjzD7Vwn4nAp0i+fxVGu1KRykOpgmutHMOub8l80uq2D8ra0dRbqUx+0zNHu2Oy/&#10;bjJrvmn0lbOyGZxSYA4erRNZY46MmbJEWArT/febx6zwIfx06kw5uF5fWf811llsjrvnt5gyd8dv&#10;4bSkNj0JIirKEWrT3bFbzEEy2pVQVGio+EngF9OO7ivrv8Y6Z49SWUC6kat8VvG5UIGIP6gErAyy&#10;MssslfMR3d/h1vJlQMOBGXfjocmh5FrO+Sn/jafZ6wiAbZ/erQdPo9kYDj2SvOqUye/yTZKY1CSA&#10;tkNB2NytNPCRMXwu+eVxs3SHp4Qi7WOBjezSO06lcorbpBS9yIAoMXkjpS+v/xoIomm483GU+bLk&#10;oOAbd7UMYJUw2cAWV/P3SMDhEz46j0T/bW8oCbB7AlHpHULC/7smVE/PLvfx4pfb0sxuqcgrx8iV&#10;H9g9MMXVzGXpa+44fMfozQnd1tkpj3TMuOMWKiCab5vTT/nv2AYo2XY7qvhMi/FTu/UU3xqXZcV9&#10;9SaY4rJDUUQO1o0rXiwVxT/gaYWFkDWy9BSWOR/KHqnrqB0VZmF4qByRU3LD4W6dRe2lGlPJF4WF&#10;FN5NktriOSs2+JV3dM67iylID1vF7gvMOogpuuhzU4ecMa6jdRbRh3wPq8H7WXQrkuR0UV6ZULGH&#10;aQIww6cdm/1XHP+prZDpHnd2GCZRT3sIkUgqxq4w8cbYS8HMH5xDmIpl1D1YhM3lr+ImH1qi54Np&#10;af+PWMT5bv4brC0sF+hl6UP0b8q8G2aNSgc6yDJXKpSnBd9x2X+ZsfpuBkxAFNMuJ67gx+LS9TKL&#10;2gXr0JUroP2IgqQ1Bobwp0AVbcMurXHAhDKHezZh8rzffGYly/FlW/dmCHNa/dm7xVo0SEpZ1AXs&#10;dJ3lpKBvrGktU0mEPy3xz+IqwLwOkj7CbTH4aech6VUOAyYfyB6mMdZBD/JXe1S97K5dOYI5bXqK&#10;55d7aqemh/NG5F2mM7k0XucnYnkqgSg+8raWj2JAwenGGmFP3QUzZ/NK0cERvLut0dJsnBDNMg6e&#10;Wu1R8Tn230/5bzx9xWIFnvZ5ug2oP7w7gnU1V1OQshoyYciFuT5HNnkPWs2AC9m0cQ3BbS07gAi2&#10;cFoSCFtUwxn2I7cR9a6idgrrP0BJIxnzCOBUG7h2nlh//ShHKvRJWvIsCgC2XARSVAnxwB+uMsnB&#10;J/AchUFtHjJVKAQUdFcnM/U98rzotRO715HYNxwvSqhrSiz8QjSpqOUqTUrvgj/ZAQWHnso6vi+a&#10;btUJF70YBsOc+2Bq47Bn5aQNYuxQ+i9LhUwHoun6N+OeQiPwStoZeiZmE30+GkyZrR4kBPsAJhpe&#10;GDQURHzfkzNIA6F65DoIukZggUnadJSO4BqICwKPCBNLUHk2Ol84R+M+xlwnEehYCorr2vOWgG6Y&#10;BjRF1n2Lx7glIzAqqzhDt4xSPjvWSef5Ja2DKLiqVzRbwj0KI57CxEnoNFYEbtyC7nWijhKKGp+F&#10;Zw0VKQfR6HAwXjDhtSNIdoRbpJbLfeBqarNU+JpuoYhjQ6VS8JKEiUvC6yTr64F1qsSCsMnopsf2&#10;NZgzcxnPPBZwG9R/CiTgCx+n7Gyd0FBoZjSZRPlrnwWz4btWG8muzUDlvgyd5LdI6ziDOXO/yWjC&#10;S9Jgwm5DA8Uts5QY0FHN/Iqg+5ObWkqSOsSExtJgyuIZUhLtM7L7cz+VTz9wi4fpSSHoJWbis7je&#10;+6WjZNfjpb5IUybBos1gFYROp9K5YVge4Zb0V3j6+CxENKINXgpJzs44UBuNLj3I/CJxO96EGe95&#10;n3n94LQAcO6t+mBTSTPOtJ/y33ga10dIRHrQxU0DrMpP7Xi5AvPB47huI3IKcj1YU0aTZt9UKcq4&#10;IJaxHgoIHsTeyMHDcxFvcpbbmaAZverLxVKUbtB1Qi6comdWDJLVsrcqvN7AipL/B97lL0w/gZ/y&#10;33ya5IqAoEDcgvEtDjHkgiNdvKnxFXQN+9Lp5xM1dUawQuNRaUHAH59NQOtQ+q8xTzWhD8WTJAJd&#10;Z1/4JzvpiBU5jXFRRsKESkNwoWNEdO6I9jFvpDFfW4P/fmRt52chpGB0yNgo4stBZVgHVvGaJFb7&#10;yvqvWOeseYN5L1ZSrbSDVrptD+Xa24jjXCn6p/KQo5td2b6nRqfRJxWVWIsXEuDQy5UH8kOFMxgj&#10;LaT3Dbed4hB/uJTHB9nVL9Bnq9GkWNqr8jd3OCQgp5Cx9g2vD40tKq2QsqBzdA2yNV13wivuog5e&#10;JL/9GIdwK7GE67OItq566ljb74Jt2+Ue7fZ8W6nqi4+y7VQDEnwB8Uwdb8zTWPHfQVMK09oKfK32&#10;vsvTOxxCP5DCtR7y+Ti1FYfcEoQBEoOsrR1GXKiYQ2MQT/84qTea2MLEb+86LMRyp0PaOGKGx2dR&#10;4K6aCJ83tOzvvo2IBdzhBR1pwQrViA6N48RHdn5O1sin7S1Udv0JDhHICiaIJsC6rtUqPOtq4D0G&#10;if503YxSDVe1XMpFzKzjrK+Goj4I+4JFG5UUtn7IfwdBcJ+YYkWaGBkSef+tH+pwxisoDZKI4x3d&#10;wV7XwiAZn8HvOHstXoRvATk7CAIfzFltCdvhihkZhqtU8kw9N7yBYTbDp9NQ9VP79aj3x0AYC+s5&#10;RQhdpNgY/J7FtrUiUp2rT22zT16H0X/FLIk/fw/dCOu0A20HiiMMTxw74o+atgGGtTreKyGJDqL/&#10;CoDgTSJWAKlpbsqMHICyj/djyACr6aDmgProqIkKPPYYz4zVFG+A/8a8YIbZcWHmTvih7VJw3SlR&#10;85puID3xQ+ETWv/Aa0x3jpG+EqqXN/KIFSmlUrEQAUS979SuNv/mHKTgtGNNEi0vBp+CFo+wd93u&#10;Ga5I+NwXqJ0VkeF8TQ3nw4337/H32SlzwiL5hu1ozByrG+11EOZ3aGxbWthDpJNQMMwbRSP2OQvX&#10;CtBwmxeUlGbeGzuNeW9K6iD6r6Sq24uTDOZH2c12nAu8F3zZ795/fDtEw69vPv10efX1j//6+Ck8&#10;/B8//efb9//88x/f/PDx/buf//4fP797d/348ae3/3z7l3cffve/b9796as3P/749pdPr77S0Jt3&#10;v/70ZvxnosIjLwS6/Og3rg+3j7375Xe/XaTIxv/45tc/ffU/7958ur71y3sBHJLlw8dPf33z8afx&#10;5ev9sdZ//vzp7QeLNz7+268ff/j4698+/PmP+td/v//7//3tw+8+fHr3l/dMFOS/+eXHn95/+NNX&#10;P376cO24nvrt46/Xm//44bd/6F9vfvjHhze//vTzj3998+lN/X099cPbb97/9P7d399++PP/CwAA&#10;AP//AwBQSwMEFAAGAAgAAAAhABUej5TkAAAADwEAAA8AAABkcnMvZG93bnJldi54bWxMj8FqwzAM&#10;hu+DvYPRYLfWcbJmJYtTStl2KoO1g9KbG6tJaCyH2E3St5972m6/0MevT/lqMi0bsHeNJQliHgFD&#10;Kq1uqJLws/+YLYE5r0ir1hJKuKGDVfH4kKtM25G+cdj5ioUScpmSUHvfZZy7skaj3Nx2SGF3tr1R&#10;Pox9xXWvxlBuWh5HUcqNaihcqFWHmxrLy+5qJHyOalwn4n3YXs6b23G/+DpsBUr5/DSt34B5nPwf&#10;DHf9oA5FcDrZK2nHWgkz8ZImgQ0pXooU2J0RYhEDO4X0miQJ8CLn//8ofgEAAP//AwBQSwECLQAU&#10;AAYACAAAACEAtoM4kv4AAADhAQAAEwAAAAAAAAAAAAAAAAAAAAAAW0NvbnRlbnRfVHlwZXNdLnht&#10;bFBLAQItABQABgAIAAAAIQA4/SH/1gAAAJQBAAALAAAAAAAAAAAAAAAAAC8BAABfcmVscy8ucmVs&#10;c1BLAQItABQABgAIAAAAIQBYlRY8m6gHAI29KwAOAAAAAAAAAAAAAAAAAC4CAABkcnMvZTJvRG9j&#10;LnhtbFBLAQItABQABgAIAAAAIQAVHo+U5AAAAA8BAAAPAAAAAAAAAAAAAAAAAPWqBwBkcnMvZG93&#10;bnJldi54bWxQSwUGAAAAAAQABADzAAAABqwHAAAA&#10;">
              <v:shape id="자유형: 도형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직사각형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자유형: 도형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ko-KR" w:bidi="ko-KR"/>
      </w:rPr>
      <w:t xml:space="preserve"> </w:t>
    </w:r>
  </w:p>
  <w:p w14:paraId="3900D7F7" w14:textId="77777777" w:rsidR="002E4F42" w:rsidRPr="00812880" w:rsidRDefault="002E4F42" w:rsidP="00812880">
    <w:pPr>
      <w:pStyle w:val="af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4pt;height:11.4pt" o:bullet="t">
        <v:imagedata r:id="rId1" o:title="msoA3CB"/>
      </v:shape>
    </w:pict>
  </w:numPicBullet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735289C2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="Malgun Gothic" w:eastAsia="Malgun Gothic" w:hAnsi="Malgun Gothic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="Malgun Gothic" w:eastAsia="Malgun Gothic" w:hAnsi="Malgun Gothic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문서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구역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454716313">
    <w:abstractNumId w:val="35"/>
  </w:num>
  <w:num w:numId="2" w16cid:durableId="56635913">
    <w:abstractNumId w:val="19"/>
  </w:num>
  <w:num w:numId="3" w16cid:durableId="460729211">
    <w:abstractNumId w:val="20"/>
  </w:num>
  <w:num w:numId="4" w16cid:durableId="1267424518">
    <w:abstractNumId w:val="12"/>
  </w:num>
  <w:num w:numId="5" w16cid:durableId="1838962840">
    <w:abstractNumId w:val="36"/>
  </w:num>
  <w:num w:numId="6" w16cid:durableId="1967464386">
    <w:abstractNumId w:val="9"/>
  </w:num>
  <w:num w:numId="7" w16cid:durableId="1575428008">
    <w:abstractNumId w:val="7"/>
  </w:num>
  <w:num w:numId="8" w16cid:durableId="1559854949">
    <w:abstractNumId w:val="6"/>
  </w:num>
  <w:num w:numId="9" w16cid:durableId="2016378097">
    <w:abstractNumId w:val="5"/>
  </w:num>
  <w:num w:numId="10" w16cid:durableId="465390011">
    <w:abstractNumId w:val="4"/>
  </w:num>
  <w:num w:numId="11" w16cid:durableId="212548984">
    <w:abstractNumId w:val="8"/>
  </w:num>
  <w:num w:numId="12" w16cid:durableId="1541891050">
    <w:abstractNumId w:val="3"/>
  </w:num>
  <w:num w:numId="13" w16cid:durableId="1772319305">
    <w:abstractNumId w:val="2"/>
  </w:num>
  <w:num w:numId="14" w16cid:durableId="898587542">
    <w:abstractNumId w:val="1"/>
  </w:num>
  <w:num w:numId="15" w16cid:durableId="697124316">
    <w:abstractNumId w:val="0"/>
  </w:num>
  <w:num w:numId="16" w16cid:durableId="104810638">
    <w:abstractNumId w:val="13"/>
  </w:num>
  <w:num w:numId="17" w16cid:durableId="15548589">
    <w:abstractNumId w:val="18"/>
  </w:num>
  <w:num w:numId="18" w16cid:durableId="1976644124">
    <w:abstractNumId w:val="16"/>
  </w:num>
  <w:num w:numId="19" w16cid:durableId="229582600">
    <w:abstractNumId w:val="15"/>
  </w:num>
  <w:num w:numId="20" w16cid:durableId="453524116">
    <w:abstractNumId w:val="14"/>
  </w:num>
  <w:num w:numId="21" w16cid:durableId="1308898894">
    <w:abstractNumId w:val="22"/>
  </w:num>
  <w:num w:numId="22" w16cid:durableId="152911042">
    <w:abstractNumId w:val="3"/>
    <w:lvlOverride w:ilvl="0">
      <w:startOverride w:val="1"/>
    </w:lvlOverride>
  </w:num>
  <w:num w:numId="23" w16cid:durableId="395974598">
    <w:abstractNumId w:val="3"/>
    <w:lvlOverride w:ilvl="0">
      <w:startOverride w:val="1"/>
    </w:lvlOverride>
  </w:num>
  <w:num w:numId="24" w16cid:durableId="1183517747">
    <w:abstractNumId w:val="2"/>
    <w:lvlOverride w:ilvl="0">
      <w:startOverride w:val="1"/>
    </w:lvlOverride>
  </w:num>
  <w:num w:numId="25" w16cid:durableId="1308436069">
    <w:abstractNumId w:val="32"/>
  </w:num>
  <w:num w:numId="26" w16cid:durableId="1527325556">
    <w:abstractNumId w:val="11"/>
  </w:num>
  <w:num w:numId="27" w16cid:durableId="2122263988">
    <w:abstractNumId w:val="23"/>
  </w:num>
  <w:num w:numId="28" w16cid:durableId="553858999">
    <w:abstractNumId w:val="11"/>
  </w:num>
  <w:num w:numId="29" w16cid:durableId="76052369">
    <w:abstractNumId w:val="31"/>
  </w:num>
  <w:num w:numId="30" w16cid:durableId="1818061617">
    <w:abstractNumId w:val="24"/>
  </w:num>
  <w:num w:numId="31" w16cid:durableId="379134845">
    <w:abstractNumId w:val="38"/>
  </w:num>
  <w:num w:numId="32" w16cid:durableId="1009260451">
    <w:abstractNumId w:val="33"/>
  </w:num>
  <w:num w:numId="33" w16cid:durableId="705056878">
    <w:abstractNumId w:val="17"/>
  </w:num>
  <w:num w:numId="34" w16cid:durableId="751898058">
    <w:abstractNumId w:val="26"/>
  </w:num>
  <w:num w:numId="35" w16cid:durableId="402530809">
    <w:abstractNumId w:val="10"/>
  </w:num>
  <w:num w:numId="36" w16cid:durableId="2013290463">
    <w:abstractNumId w:val="27"/>
  </w:num>
  <w:num w:numId="37" w16cid:durableId="20476885">
    <w:abstractNumId w:val="30"/>
  </w:num>
  <w:num w:numId="38" w16cid:durableId="2137019689">
    <w:abstractNumId w:val="25"/>
  </w:num>
  <w:num w:numId="39" w16cid:durableId="443379157">
    <w:abstractNumId w:val="37"/>
  </w:num>
  <w:num w:numId="40" w16cid:durableId="970868342">
    <w:abstractNumId w:val="28"/>
  </w:num>
  <w:num w:numId="41" w16cid:durableId="1238900997">
    <w:abstractNumId w:val="21"/>
  </w:num>
  <w:num w:numId="42" w16cid:durableId="425462624">
    <w:abstractNumId w:val="29"/>
  </w:num>
  <w:num w:numId="43" w16cid:durableId="12510455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37C"/>
    <w:rsid w:val="00001773"/>
    <w:rsid w:val="0000418E"/>
    <w:rsid w:val="00015440"/>
    <w:rsid w:val="00016839"/>
    <w:rsid w:val="00034F83"/>
    <w:rsid w:val="00042360"/>
    <w:rsid w:val="00042FB3"/>
    <w:rsid w:val="00047F91"/>
    <w:rsid w:val="00055973"/>
    <w:rsid w:val="000572C9"/>
    <w:rsid w:val="00057671"/>
    <w:rsid w:val="00066754"/>
    <w:rsid w:val="0007169D"/>
    <w:rsid w:val="00084752"/>
    <w:rsid w:val="00086540"/>
    <w:rsid w:val="00096EDE"/>
    <w:rsid w:val="000A2384"/>
    <w:rsid w:val="000A324B"/>
    <w:rsid w:val="000D445D"/>
    <w:rsid w:val="000D479D"/>
    <w:rsid w:val="000F4987"/>
    <w:rsid w:val="000F65EC"/>
    <w:rsid w:val="00102D74"/>
    <w:rsid w:val="00103670"/>
    <w:rsid w:val="0011573E"/>
    <w:rsid w:val="001234D9"/>
    <w:rsid w:val="0012634B"/>
    <w:rsid w:val="001269DE"/>
    <w:rsid w:val="001356D0"/>
    <w:rsid w:val="00140DAE"/>
    <w:rsid w:val="0015180F"/>
    <w:rsid w:val="001746FC"/>
    <w:rsid w:val="00184D56"/>
    <w:rsid w:val="00193653"/>
    <w:rsid w:val="001A24DA"/>
    <w:rsid w:val="001C260E"/>
    <w:rsid w:val="001C329C"/>
    <w:rsid w:val="001D15D7"/>
    <w:rsid w:val="001E286F"/>
    <w:rsid w:val="001E7D29"/>
    <w:rsid w:val="00204C30"/>
    <w:rsid w:val="00206D5E"/>
    <w:rsid w:val="00227312"/>
    <w:rsid w:val="002404F5"/>
    <w:rsid w:val="0026485F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38DA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A05F8"/>
    <w:rsid w:val="004B01EE"/>
    <w:rsid w:val="004B5C09"/>
    <w:rsid w:val="004E227E"/>
    <w:rsid w:val="00500DD1"/>
    <w:rsid w:val="00521AE3"/>
    <w:rsid w:val="00522443"/>
    <w:rsid w:val="00535B54"/>
    <w:rsid w:val="00554276"/>
    <w:rsid w:val="00564D17"/>
    <w:rsid w:val="00567050"/>
    <w:rsid w:val="00570173"/>
    <w:rsid w:val="00597961"/>
    <w:rsid w:val="005A1EB6"/>
    <w:rsid w:val="005D3902"/>
    <w:rsid w:val="005D797B"/>
    <w:rsid w:val="005E0ED9"/>
    <w:rsid w:val="00614D56"/>
    <w:rsid w:val="00616B41"/>
    <w:rsid w:val="00620AE8"/>
    <w:rsid w:val="0064628C"/>
    <w:rsid w:val="0065214E"/>
    <w:rsid w:val="00655EE2"/>
    <w:rsid w:val="00672218"/>
    <w:rsid w:val="006771EF"/>
    <w:rsid w:val="00677C2B"/>
    <w:rsid w:val="00680296"/>
    <w:rsid w:val="006853BC"/>
    <w:rsid w:val="00686E45"/>
    <w:rsid w:val="00687389"/>
    <w:rsid w:val="006928C1"/>
    <w:rsid w:val="006966F9"/>
    <w:rsid w:val="006B74AA"/>
    <w:rsid w:val="006C4DEE"/>
    <w:rsid w:val="006D5463"/>
    <w:rsid w:val="006E015E"/>
    <w:rsid w:val="006F03D4"/>
    <w:rsid w:val="00700B1F"/>
    <w:rsid w:val="007257E9"/>
    <w:rsid w:val="00740105"/>
    <w:rsid w:val="00744B1E"/>
    <w:rsid w:val="00756D9C"/>
    <w:rsid w:val="007605CB"/>
    <w:rsid w:val="007619BD"/>
    <w:rsid w:val="00771C24"/>
    <w:rsid w:val="00781863"/>
    <w:rsid w:val="00792701"/>
    <w:rsid w:val="00796EEE"/>
    <w:rsid w:val="007B2549"/>
    <w:rsid w:val="007B3D95"/>
    <w:rsid w:val="007D5836"/>
    <w:rsid w:val="007E08DD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838A2"/>
    <w:rsid w:val="00897D88"/>
    <w:rsid w:val="008A0319"/>
    <w:rsid w:val="008D43E9"/>
    <w:rsid w:val="008E3C0E"/>
    <w:rsid w:val="008E421A"/>
    <w:rsid w:val="008E476B"/>
    <w:rsid w:val="008F0F63"/>
    <w:rsid w:val="0090557B"/>
    <w:rsid w:val="00922A60"/>
    <w:rsid w:val="00922C74"/>
    <w:rsid w:val="00927C63"/>
    <w:rsid w:val="00932F50"/>
    <w:rsid w:val="00934825"/>
    <w:rsid w:val="0094637B"/>
    <w:rsid w:val="00955A78"/>
    <w:rsid w:val="009748F8"/>
    <w:rsid w:val="009921B8"/>
    <w:rsid w:val="0099515C"/>
    <w:rsid w:val="009A0D67"/>
    <w:rsid w:val="009A6621"/>
    <w:rsid w:val="009B7AE1"/>
    <w:rsid w:val="009D4984"/>
    <w:rsid w:val="009D6901"/>
    <w:rsid w:val="009F4E19"/>
    <w:rsid w:val="00A07662"/>
    <w:rsid w:val="00A127FB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C10BF"/>
    <w:rsid w:val="00AE1F88"/>
    <w:rsid w:val="00AE20AD"/>
    <w:rsid w:val="00AE361F"/>
    <w:rsid w:val="00AE3C48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89F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76F99"/>
    <w:rsid w:val="00C8234D"/>
    <w:rsid w:val="00CD4CE6"/>
    <w:rsid w:val="00CE5A5C"/>
    <w:rsid w:val="00D31AB7"/>
    <w:rsid w:val="00D340FD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58CD"/>
    <w:rsid w:val="00DD73B4"/>
    <w:rsid w:val="00DE01D4"/>
    <w:rsid w:val="00DE237C"/>
    <w:rsid w:val="00DF2868"/>
    <w:rsid w:val="00DF7B22"/>
    <w:rsid w:val="00E324EE"/>
    <w:rsid w:val="00E557A0"/>
    <w:rsid w:val="00E70676"/>
    <w:rsid w:val="00ED25E7"/>
    <w:rsid w:val="00EE35FF"/>
    <w:rsid w:val="00EF6435"/>
    <w:rsid w:val="00F10F6B"/>
    <w:rsid w:val="00F21C44"/>
    <w:rsid w:val="00F23697"/>
    <w:rsid w:val="00F36BB7"/>
    <w:rsid w:val="00F570FA"/>
    <w:rsid w:val="00F627CB"/>
    <w:rsid w:val="00F87EAA"/>
    <w:rsid w:val="00F92B25"/>
    <w:rsid w:val="00F96B12"/>
    <w:rsid w:val="00FA7DB4"/>
    <w:rsid w:val="00FB2EE9"/>
    <w:rsid w:val="00FB3809"/>
    <w:rsid w:val="00FC0A5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69D9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="Times New Roman"/>
        <w:sz w:val="24"/>
        <w:szCs w:val="24"/>
        <w:lang w:val="en-US" w:eastAsia="ko-KR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7169D"/>
    <w:rPr>
      <w:rFonts w:eastAsia="Malgun Gothic"/>
    </w:rPr>
  </w:style>
  <w:style w:type="paragraph" w:styleId="1">
    <w:name w:val="heading 1"/>
    <w:basedOn w:val="a2"/>
    <w:uiPriority w:val="9"/>
    <w:qFormat/>
    <w:rsid w:val="0007169D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07169D"/>
    <w:pPr>
      <w:numPr>
        <w:numId w:val="40"/>
      </w:numPr>
      <w:spacing w:before="0" w:after="200"/>
    </w:pPr>
    <w:rPr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회의록 표"/>
    <w:basedOn w:val="a4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9">
    <w:name w:val="吹き出し (文字)"/>
    <w:basedOn w:val="a3"/>
    <w:link w:val="a8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42">
    <w:name w:val="見出し 4 (文字)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見出し 5 (文字)"/>
    <w:basedOn w:val="a3"/>
    <w:link w:val="51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c">
    <w:name w:val="表題 (文字)"/>
    <w:basedOn w:val="a3"/>
    <w:link w:val="ab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副題 (文字)"/>
    <w:basedOn w:val="a3"/>
    <w:link w:val="ad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22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af0">
    <w:name w:val="Strong"/>
    <w:basedOn w:val="a3"/>
    <w:uiPriority w:val="22"/>
    <w:qFormat/>
    <w:rsid w:val="004B01EE"/>
    <w:rPr>
      <w:rFonts w:asciiTheme="minorHAnsi" w:eastAsia="Malgun Gothic" w:hAnsiTheme="minorHAnsi" w:cs="Times New Roman"/>
      <w:b/>
      <w:bCs/>
    </w:rPr>
  </w:style>
  <w:style w:type="paragraph" w:styleId="af1">
    <w:name w:val="Quote"/>
    <w:basedOn w:val="a2"/>
    <w:link w:val="af2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2">
    <w:name w:val="引用文 (文字)"/>
    <w:basedOn w:val="a3"/>
    <w:link w:val="af1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23">
    <w:name w:val="Intense Quote"/>
    <w:basedOn w:val="a2"/>
    <w:next w:val="a2"/>
    <w:link w:val="24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24">
    <w:name w:val="引用文 2 (文字)"/>
    <w:basedOn w:val="a3"/>
    <w:link w:val="23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af3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25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af4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5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6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7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8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9">
    <w:name w:val="Block Text"/>
    <w:basedOn w:val="a2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a">
    <w:name w:val="Body Text"/>
    <w:basedOn w:val="a2"/>
    <w:link w:val="afb"/>
    <w:uiPriority w:val="99"/>
    <w:semiHidden/>
    <w:unhideWhenUsed/>
    <w:rsid w:val="004230D9"/>
  </w:style>
  <w:style w:type="character" w:customStyle="1" w:styleId="afb">
    <w:name w:val="本文 (文字)"/>
    <w:basedOn w:val="a3"/>
    <w:link w:val="afa"/>
    <w:uiPriority w:val="99"/>
    <w:semiHidden/>
    <w:rsid w:val="004230D9"/>
    <w:rPr>
      <w:rFonts w:ascii="Times New Roman" w:hAnsi="Times New Roman" w:cs="Times New Roman"/>
    </w:rPr>
  </w:style>
  <w:style w:type="paragraph" w:styleId="26">
    <w:name w:val="Body Text 2"/>
    <w:basedOn w:val="a2"/>
    <w:link w:val="27"/>
    <w:uiPriority w:val="99"/>
    <w:semiHidden/>
    <w:unhideWhenUsed/>
    <w:rsid w:val="004230D9"/>
    <w:pPr>
      <w:spacing w:line="480" w:lineRule="auto"/>
    </w:pPr>
  </w:style>
  <w:style w:type="character" w:customStyle="1" w:styleId="27">
    <w:name w:val="本文 2 (文字)"/>
    <w:basedOn w:val="a3"/>
    <w:link w:val="26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rPr>
      <w:sz w:val="22"/>
      <w:szCs w:val="16"/>
    </w:rPr>
  </w:style>
  <w:style w:type="character" w:customStyle="1" w:styleId="33">
    <w:name w:val="本文 3 (文字)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35">
    <w:name w:val="本文インデント 3 (文字)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c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e">
    <w:name w:val="コメント文字列 (文字)"/>
    <w:basedOn w:val="a3"/>
    <w:link w:val="afd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230D9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1">
    <w:name w:val="Document Map"/>
    <w:basedOn w:val="a2"/>
    <w:link w:val="aff2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2">
    <w:name w:val="見出しマップ (文字)"/>
    <w:basedOn w:val="a3"/>
    <w:link w:val="aff1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3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5">
    <w:name w:val="文末脚注文字列 (文字)"/>
    <w:basedOn w:val="a3"/>
    <w:link w:val="aff4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6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7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8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aff9">
    <w:name w:val="footer"/>
    <w:basedOn w:val="a2"/>
    <w:link w:val="affa"/>
    <w:uiPriority w:val="99"/>
    <w:semiHidden/>
    <w:rsid w:val="004230D9"/>
    <w:pPr>
      <w:spacing w:after="0" w:line="240" w:lineRule="auto"/>
    </w:pPr>
  </w:style>
  <w:style w:type="character" w:customStyle="1" w:styleId="affa">
    <w:name w:val="フッター (文字)"/>
    <w:basedOn w:val="a3"/>
    <w:link w:val="aff9"/>
    <w:uiPriority w:val="99"/>
    <w:semiHidden/>
    <w:rsid w:val="00BD1B3B"/>
  </w:style>
  <w:style w:type="character" w:styleId="affb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d">
    <w:name w:val="脚注文字列 (文字)"/>
    <w:basedOn w:val="a3"/>
    <w:link w:val="affc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11">
    <w:name w:val="해시태그1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e">
    <w:name w:val="header"/>
    <w:basedOn w:val="a2"/>
    <w:link w:val="afff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afff">
    <w:name w:val="ヘッダー (文字)"/>
    <w:basedOn w:val="a3"/>
    <w:link w:val="affe"/>
    <w:uiPriority w:val="99"/>
    <w:rsid w:val="005D797B"/>
    <w:rPr>
      <w:rFonts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0">
    <w:name w:val="Hyperlink"/>
    <w:basedOn w:val="a3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1">
    <w:name w:val="index heading"/>
    <w:basedOn w:val="a2"/>
    <w:next w:val="12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2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3">
    <w:name w:val="macro"/>
    <w:link w:val="afff4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4">
    <w:name w:val="マクロ文字列 (文字)"/>
    <w:basedOn w:val="a3"/>
    <w:link w:val="afff3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13">
    <w:name w:val="멘션1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5">
    <w:name w:val="Message Header"/>
    <w:basedOn w:val="a2"/>
    <w:link w:val="afff6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6">
    <w:name w:val="メッセージ見出し (文字)"/>
    <w:basedOn w:val="a3"/>
    <w:link w:val="afff5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7">
    <w:name w:val="Note Heading"/>
    <w:basedOn w:val="a2"/>
    <w:next w:val="a2"/>
    <w:link w:val="afff8"/>
    <w:uiPriority w:val="99"/>
    <w:semiHidden/>
    <w:unhideWhenUsed/>
    <w:rsid w:val="004230D9"/>
    <w:pPr>
      <w:spacing w:after="0" w:line="240" w:lineRule="auto"/>
    </w:pPr>
  </w:style>
  <w:style w:type="character" w:customStyle="1" w:styleId="afff8">
    <w:name w:val="記 (文字)"/>
    <w:basedOn w:val="a3"/>
    <w:link w:val="afff7"/>
    <w:uiPriority w:val="99"/>
    <w:semiHidden/>
    <w:rsid w:val="004230D9"/>
    <w:rPr>
      <w:rFonts w:ascii="Times New Roman" w:hAnsi="Times New Roman" w:cs="Times New Roman"/>
    </w:rPr>
  </w:style>
  <w:style w:type="paragraph" w:styleId="afff9">
    <w:name w:val="Plain Text"/>
    <w:basedOn w:val="a2"/>
    <w:link w:val="afffa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a">
    <w:name w:val="書式なし (文字)"/>
    <w:basedOn w:val="a3"/>
    <w:link w:val="afff9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b">
    <w:name w:val="Salutation"/>
    <w:basedOn w:val="a2"/>
    <w:next w:val="a2"/>
    <w:link w:val="afffc"/>
    <w:uiPriority w:val="99"/>
    <w:semiHidden/>
    <w:unhideWhenUsed/>
    <w:rsid w:val="004230D9"/>
  </w:style>
  <w:style w:type="character" w:customStyle="1" w:styleId="afffc">
    <w:name w:val="挨拶文 (文字)"/>
    <w:basedOn w:val="a3"/>
    <w:link w:val="afffb"/>
    <w:uiPriority w:val="99"/>
    <w:semiHidden/>
    <w:rsid w:val="004230D9"/>
    <w:rPr>
      <w:rFonts w:ascii="Times New Roman" w:hAnsi="Times New Roman" w:cs="Times New Roman"/>
    </w:rPr>
  </w:style>
  <w:style w:type="paragraph" w:styleId="afffd">
    <w:name w:val="Signature"/>
    <w:basedOn w:val="a2"/>
    <w:link w:val="afffe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e">
    <w:name w:val="署名 (文字)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character" w:customStyle="1" w:styleId="14">
    <w:name w:val="스마트 하이퍼링크1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affff">
    <w:name w:val="해결되지 않은 멘션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9A0D67"/>
    <w:pPr>
      <w:numPr>
        <w:ilvl w:val="1"/>
        <w:numId w:val="40"/>
      </w:numPr>
      <w:spacing w:line="360" w:lineRule="exact"/>
      <w:ind w:hanging="590"/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0">
    <w:name w:val="Body Text First Indent"/>
    <w:basedOn w:val="afa"/>
    <w:link w:val="affff1"/>
    <w:uiPriority w:val="99"/>
    <w:semiHidden/>
    <w:unhideWhenUsed/>
    <w:rsid w:val="004230D9"/>
    <w:pPr>
      <w:spacing w:after="200"/>
      <w:ind w:firstLine="360"/>
    </w:pPr>
  </w:style>
  <w:style w:type="character" w:customStyle="1" w:styleId="affff1">
    <w:name w:val="本文字下げ (文字)"/>
    <w:basedOn w:val="afb"/>
    <w:link w:val="affff0"/>
    <w:uiPriority w:val="99"/>
    <w:semiHidden/>
    <w:rsid w:val="004230D9"/>
    <w:rPr>
      <w:rFonts w:ascii="Times New Roman" w:hAnsi="Times New Roman" w:cs="Times New Roman"/>
    </w:rPr>
  </w:style>
  <w:style w:type="paragraph" w:styleId="affff2">
    <w:name w:val="Body Text Indent"/>
    <w:basedOn w:val="a2"/>
    <w:link w:val="affff3"/>
    <w:uiPriority w:val="99"/>
    <w:semiHidden/>
    <w:unhideWhenUsed/>
    <w:rsid w:val="004230D9"/>
    <w:pPr>
      <w:ind w:left="360"/>
    </w:pPr>
  </w:style>
  <w:style w:type="character" w:customStyle="1" w:styleId="affff3">
    <w:name w:val="本文インデント (文字)"/>
    <w:basedOn w:val="a3"/>
    <w:link w:val="affff2"/>
    <w:uiPriority w:val="99"/>
    <w:semiHidden/>
    <w:rsid w:val="004230D9"/>
    <w:rPr>
      <w:rFonts w:ascii="Times New Roman" w:hAnsi="Times New Roman" w:cs="Times New Roman"/>
    </w:rPr>
  </w:style>
  <w:style w:type="paragraph" w:styleId="28">
    <w:name w:val="Body Text First Indent 2"/>
    <w:basedOn w:val="affff2"/>
    <w:link w:val="29"/>
    <w:uiPriority w:val="99"/>
    <w:semiHidden/>
    <w:unhideWhenUsed/>
    <w:rsid w:val="004230D9"/>
    <w:pPr>
      <w:spacing w:after="200"/>
      <w:ind w:firstLine="360"/>
    </w:pPr>
  </w:style>
  <w:style w:type="character" w:customStyle="1" w:styleId="29">
    <w:name w:val="本文字下げ 2 (文字)"/>
    <w:basedOn w:val="affff3"/>
    <w:link w:val="28"/>
    <w:uiPriority w:val="99"/>
    <w:semiHidden/>
    <w:rsid w:val="004230D9"/>
    <w:rPr>
      <w:rFonts w:ascii="Times New Roman" w:hAnsi="Times New Roman" w:cs="Times New Roman"/>
    </w:rPr>
  </w:style>
  <w:style w:type="paragraph" w:styleId="2a">
    <w:name w:val="Body Text Indent 2"/>
    <w:basedOn w:val="a2"/>
    <w:link w:val="2b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2b">
    <w:name w:val="本文インデント 2 (文字)"/>
    <w:basedOn w:val="a3"/>
    <w:link w:val="2a"/>
    <w:uiPriority w:val="99"/>
    <w:semiHidden/>
    <w:rsid w:val="004230D9"/>
    <w:rPr>
      <w:rFonts w:ascii="Times New Roman" w:hAnsi="Times New Roman" w:cs="Times New Roman"/>
    </w:rPr>
  </w:style>
  <w:style w:type="paragraph" w:styleId="affff4">
    <w:name w:val="Closing"/>
    <w:basedOn w:val="a2"/>
    <w:link w:val="affff5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5">
    <w:name w:val="結語 (文字)"/>
    <w:basedOn w:val="a3"/>
    <w:link w:val="affff4"/>
    <w:uiPriority w:val="99"/>
    <w:semiHidden/>
    <w:rsid w:val="004230D9"/>
    <w:rPr>
      <w:rFonts w:ascii="Times New Roman" w:hAnsi="Times New Roman" w:cs="Times New Roman"/>
    </w:rPr>
  </w:style>
  <w:style w:type="table" w:styleId="140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130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20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6">
    <w:name w:val="E-mail Signature"/>
    <w:basedOn w:val="a2"/>
    <w:link w:val="affff7"/>
    <w:uiPriority w:val="99"/>
    <w:semiHidden/>
    <w:unhideWhenUsed/>
    <w:rsid w:val="004230D9"/>
    <w:pPr>
      <w:spacing w:after="0" w:line="240" w:lineRule="auto"/>
    </w:pPr>
  </w:style>
  <w:style w:type="character" w:customStyle="1" w:styleId="affff7">
    <w:name w:val="電子メール署名 (文字)"/>
    <w:basedOn w:val="a3"/>
    <w:link w:val="affff6"/>
    <w:uiPriority w:val="99"/>
    <w:semiHidden/>
    <w:rsid w:val="004230D9"/>
    <w:rPr>
      <w:rFonts w:ascii="Times New Roman" w:hAnsi="Times New Roman" w:cs="Times New Roman"/>
    </w:rPr>
  </w:style>
  <w:style w:type="table" w:styleId="15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c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38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8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9">
    <w:name w:val="List Continue"/>
    <w:basedOn w:val="a2"/>
    <w:uiPriority w:val="99"/>
    <w:semiHidden/>
    <w:unhideWhenUsed/>
    <w:rsid w:val="004230D9"/>
    <w:pPr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4230D9"/>
    <w:pPr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4230D9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230D9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230D9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1d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7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3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Web">
    <w:name w:val="Normal (Web)"/>
    <w:basedOn w:val="a2"/>
    <w:uiPriority w:val="99"/>
    <w:semiHidden/>
    <w:unhideWhenUsed/>
    <w:rsid w:val="004230D9"/>
  </w:style>
  <w:style w:type="paragraph" w:styleId="affffb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c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e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8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D1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2">
    <w:name w:val="table of figures"/>
    <w:basedOn w:val="a2"/>
    <w:next w:val="a2"/>
    <w:uiPriority w:val="99"/>
    <w:semiHidden/>
    <w:unhideWhenUsed/>
    <w:rsid w:val="004230D9"/>
    <w:pPr>
      <w:spacing w:after="0"/>
    </w:pPr>
  </w:style>
  <w:style w:type="table" w:styleId="afffff3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f0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fffff6">
    <w:name w:val="참석자"/>
    <w:basedOn w:val="a2"/>
    <w:qFormat/>
    <w:rsid w:val="0007169D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hs@toyo.jp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oyouniv.webex.com/toyouniv/j.php?MTID=me100437bad4020dd9fbfc0a3d98b2ce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jnac\AppData\Roaming\Microsoft\Templates\&#54028;&#46976;&#49353;%20&#44396;%20&#50504;&#44148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564B02-5002-4367-B136-EE4E5EFE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파란색 구 안건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2022-10-01T22:59:00Z</dcterms:created>
  <dcterms:modified xsi:type="dcterms:W3CDTF">2022-10-01T23:07:00Z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